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41156" w14:textId="77777777" w:rsidR="00D525BC" w:rsidRPr="00DC7F18" w:rsidRDefault="00DC1719" w:rsidP="00DD3C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3CC7"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EEECE3B" wp14:editId="7A6A6BC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9C1FE" w14:textId="77777777" w:rsidR="00DD3CC7" w:rsidRPr="004B71E4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8841E7D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0F928CDC" w14:textId="77777777" w:rsidR="00DD3CC7" w:rsidRPr="00DC7F18" w:rsidRDefault="00D725BB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4B71E4">
        <w:rPr>
          <w:rFonts w:eastAsia="Calibri" w:cs="Calibri"/>
          <w:b/>
          <w:bCs/>
          <w:sz w:val="24"/>
          <w:szCs w:val="24"/>
        </w:rPr>
        <w:t>Think Before You Post:  Smart Communication through Technology</w:t>
      </w:r>
      <w:r w:rsidR="00DC7F18">
        <w:rPr>
          <w:rFonts w:eastAsia="Calibri" w:cs="Calibri"/>
          <w:b/>
          <w:bCs/>
          <w:sz w:val="24"/>
          <w:szCs w:val="24"/>
        </w:rPr>
        <w:t>”</w:t>
      </w:r>
      <w:r w:rsidR="00DC1719">
        <w:rPr>
          <w:rFonts w:eastAsia="Calibri" w:cs="Calibri"/>
          <w:b/>
          <w:bCs/>
          <w:sz w:val="24"/>
          <w:szCs w:val="24"/>
        </w:rPr>
        <w:t xml:space="preserve"> </w:t>
      </w:r>
      <w:r w:rsidR="00DD3CC7"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04329989" w14:textId="77777777" w:rsidR="00DD3CC7" w:rsidRPr="00DC7F18" w:rsidRDefault="008720C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D725BB">
        <w:rPr>
          <w:rFonts w:eastAsia="Calibri" w:cs="Calibri"/>
          <w:bCs/>
          <w:sz w:val="24"/>
          <w:szCs w:val="24"/>
        </w:rPr>
        <w:t>Middle</w:t>
      </w:r>
      <w:r w:rsidR="004B71E4">
        <w:rPr>
          <w:rFonts w:eastAsia="Calibri" w:cs="Calibri"/>
          <w:bCs/>
          <w:sz w:val="24"/>
          <w:szCs w:val="24"/>
        </w:rPr>
        <w:t>/High</w:t>
      </w:r>
      <w:r>
        <w:rPr>
          <w:rFonts w:eastAsia="Calibri" w:cs="Calibri"/>
          <w:bCs/>
          <w:sz w:val="24"/>
          <w:szCs w:val="24"/>
        </w:rPr>
        <w:t>)</w:t>
      </w:r>
    </w:p>
    <w:p w14:paraId="2438C66F" w14:textId="77777777" w:rsidR="00DD3CC7" w:rsidRPr="00DC7F18" w:rsidRDefault="003263BE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Future of Social Media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31214380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42761A9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55DA7A44" w14:textId="77777777" w:rsidR="00BC66A8" w:rsidRDefault="00BC66A8" w:rsidP="003263B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Students will consider the future of online communications</w:t>
      </w:r>
    </w:p>
    <w:p w14:paraId="399175CB" w14:textId="77777777" w:rsidR="003263BE" w:rsidRPr="003263BE" w:rsidRDefault="003263BE" w:rsidP="003263B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4"/>
          <w:szCs w:val="24"/>
        </w:rPr>
      </w:pPr>
      <w:r w:rsidRPr="003263BE">
        <w:rPr>
          <w:sz w:val="24"/>
          <w:szCs w:val="24"/>
        </w:rPr>
        <w:t xml:space="preserve">Students will review </w:t>
      </w:r>
      <w:r w:rsidR="00925214">
        <w:rPr>
          <w:sz w:val="24"/>
          <w:szCs w:val="24"/>
        </w:rPr>
        <w:t xml:space="preserve">concepts relating to communicating through </w:t>
      </w:r>
      <w:r w:rsidR="0090556C">
        <w:rPr>
          <w:sz w:val="24"/>
          <w:szCs w:val="24"/>
        </w:rPr>
        <w:t>online technologies</w:t>
      </w:r>
      <w:r w:rsidR="00925214">
        <w:rPr>
          <w:sz w:val="24"/>
          <w:szCs w:val="24"/>
        </w:rPr>
        <w:t xml:space="preserve"> </w:t>
      </w:r>
    </w:p>
    <w:p w14:paraId="1C60C696" w14:textId="77777777" w:rsidR="0090556C" w:rsidRPr="00BC66A8" w:rsidRDefault="003263BE" w:rsidP="00BC66A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4"/>
          <w:szCs w:val="24"/>
        </w:rPr>
      </w:pPr>
      <w:r w:rsidRPr="003263BE">
        <w:rPr>
          <w:sz w:val="24"/>
          <w:szCs w:val="24"/>
        </w:rPr>
        <w:t>Students will create a mock webpage demonstrating strategies to ‘Think Before you Post’</w:t>
      </w:r>
    </w:p>
    <w:p w14:paraId="47AF3A2A" w14:textId="77777777" w:rsidR="003263BE" w:rsidRDefault="003263BE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85736A6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34D84C88" w14:textId="77777777" w:rsidR="00DD3CC7" w:rsidRDefault="00BC66A8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poster paper and markers for each group</w:t>
      </w:r>
    </w:p>
    <w:p w14:paraId="68FCC928" w14:textId="77777777" w:rsidR="00BC66A8" w:rsidRDefault="00BC66A8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Online Communication Cards (1 set per group)</w:t>
      </w:r>
    </w:p>
    <w:p w14:paraId="44BDF5DF" w14:textId="77777777" w:rsidR="00BC66A8" w:rsidRDefault="00AF5313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Blank Cards (1 per group)</w:t>
      </w:r>
    </w:p>
    <w:p w14:paraId="468E4CE5" w14:textId="77777777" w:rsidR="00AF5313" w:rsidRDefault="008C2EA9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Optional:  a set of dice per group or class set to determine points to play for</w:t>
      </w:r>
    </w:p>
    <w:p w14:paraId="7E490431" w14:textId="7DC4C3D1" w:rsidR="00B5567A" w:rsidRPr="00DC7F18" w:rsidRDefault="00B5567A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Check List for ‘Mock’ Social Media Site  (1 per group)</w:t>
      </w:r>
    </w:p>
    <w:p w14:paraId="5C28C1B6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29C38C3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DC1719" w:rsidRPr="00DC1719">
        <w:rPr>
          <w:rFonts w:eastAsia="Calibri" w:cs="Calibri"/>
          <w:bCs/>
          <w:sz w:val="24"/>
          <w:szCs w:val="24"/>
        </w:rPr>
        <w:t>50 minutes</w:t>
      </w:r>
    </w:p>
    <w:p w14:paraId="5E3A5BEB" w14:textId="77777777" w:rsidR="00DD3CC7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FE5205B" w14:textId="77777777" w:rsidR="00130C8E" w:rsidRDefault="00130C8E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Activity 1:  Progress of Social Media</w:t>
      </w:r>
    </w:p>
    <w:p w14:paraId="14174909" w14:textId="77777777" w:rsidR="00130C8E" w:rsidRPr="00EC037D" w:rsidRDefault="00130C8E" w:rsidP="00130C8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C7F18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DC7F18">
        <w:rPr>
          <w:rFonts w:eastAsia="Calibri" w:cs="Tahoma"/>
          <w:bCs/>
          <w:sz w:val="24"/>
          <w:szCs w:val="24"/>
        </w:rPr>
        <w:t xml:space="preserve">activity by placing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DC7F18">
        <w:rPr>
          <w:rFonts w:eastAsia="Calibri" w:cs="Tahoma"/>
          <w:bCs/>
          <w:sz w:val="24"/>
          <w:szCs w:val="24"/>
        </w:rPr>
        <w:t>students into small groups</w:t>
      </w:r>
      <w:r>
        <w:rPr>
          <w:rFonts w:eastAsia="Calibri" w:cs="Tahoma"/>
          <w:bCs/>
          <w:sz w:val="24"/>
          <w:szCs w:val="24"/>
        </w:rPr>
        <w:t xml:space="preserve"> of 4 or 5 students in each</w:t>
      </w:r>
      <w:r w:rsidRPr="00DC7F18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Supply each group with large poster paper and markers.  </w:t>
      </w:r>
    </w:p>
    <w:p w14:paraId="5C59890D" w14:textId="77777777" w:rsidR="00130C8E" w:rsidRDefault="00130C8E" w:rsidP="00130C8E">
      <w:pPr>
        <w:pStyle w:val="ListParagraph"/>
        <w:numPr>
          <w:ilvl w:val="0"/>
          <w:numId w:val="7"/>
        </w:numPr>
        <w:spacing w:after="0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Ask the students to think about how online communications have changed through time; where did it all start from and where will it go in the future? Instruct the students to discuss </w:t>
      </w:r>
      <w:r w:rsidR="00D62679">
        <w:rPr>
          <w:rFonts w:eastAsia="Calibri" w:cs="Calibri"/>
          <w:bCs/>
          <w:sz w:val="24"/>
          <w:szCs w:val="24"/>
        </w:rPr>
        <w:t>their ideas</w:t>
      </w:r>
      <w:r>
        <w:rPr>
          <w:rFonts w:eastAsia="Calibri" w:cs="Calibri"/>
          <w:bCs/>
          <w:sz w:val="24"/>
          <w:szCs w:val="24"/>
        </w:rPr>
        <w:t xml:space="preserve"> with </w:t>
      </w:r>
      <w:r w:rsidR="00D62679">
        <w:rPr>
          <w:rFonts w:eastAsia="Calibri" w:cs="Calibri"/>
          <w:bCs/>
          <w:sz w:val="24"/>
          <w:szCs w:val="24"/>
        </w:rPr>
        <w:t>the person sitting next to them and then be ready to share comments.</w:t>
      </w:r>
    </w:p>
    <w:p w14:paraId="71EBAD0F" w14:textId="77777777" w:rsidR="00130C8E" w:rsidRDefault="00BC66A8" w:rsidP="00130C8E">
      <w:pPr>
        <w:pStyle w:val="ListParagraph"/>
        <w:numPr>
          <w:ilvl w:val="0"/>
          <w:numId w:val="7"/>
        </w:numPr>
        <w:spacing w:after="0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Next, h</w:t>
      </w:r>
      <w:r w:rsidR="00D62679">
        <w:rPr>
          <w:rFonts w:eastAsia="Calibri" w:cs="Calibri"/>
          <w:bCs/>
          <w:sz w:val="24"/>
          <w:szCs w:val="24"/>
        </w:rPr>
        <w:t xml:space="preserve">and each group a set of Online Communication Cards and instruct the students to work as a group to place the cards in the order they think they appear on a timeline.  </w:t>
      </w:r>
    </w:p>
    <w:p w14:paraId="795B0385" w14:textId="77777777" w:rsidR="00501683" w:rsidRDefault="00D62679" w:rsidP="00130C8E">
      <w:pPr>
        <w:pStyle w:val="ListParagraph"/>
        <w:numPr>
          <w:ilvl w:val="0"/>
          <w:numId w:val="7"/>
        </w:numPr>
        <w:spacing w:after="0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When most groups are finished, reveal the correct timeline sequence. </w:t>
      </w:r>
    </w:p>
    <w:p w14:paraId="33A2F4E3" w14:textId="77777777" w:rsidR="00F9715F" w:rsidRPr="00F9715F" w:rsidRDefault="00BC66A8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(</w:t>
      </w:r>
      <w:r w:rsidR="00BA1835" w:rsidRPr="00484E55">
        <w:rPr>
          <w:rFonts w:eastAsia="Calibri" w:cs="Calibri"/>
          <w:b/>
          <w:bCs/>
          <w:sz w:val="24"/>
          <w:szCs w:val="24"/>
        </w:rPr>
        <w:t>1991</w:t>
      </w:r>
      <w:r>
        <w:rPr>
          <w:rFonts w:eastAsia="Calibri" w:cs="Calibri"/>
          <w:b/>
          <w:bCs/>
          <w:sz w:val="24"/>
          <w:szCs w:val="24"/>
        </w:rPr>
        <w:t>)</w:t>
      </w:r>
      <w:r w:rsidR="00BA1835" w:rsidRPr="00484E55">
        <w:rPr>
          <w:rFonts w:eastAsia="Calibri" w:cs="Calibri"/>
          <w:b/>
          <w:bCs/>
          <w:sz w:val="24"/>
          <w:szCs w:val="24"/>
        </w:rPr>
        <w:t xml:space="preserve"> World Wide Web</w:t>
      </w:r>
      <w:r>
        <w:rPr>
          <w:rFonts w:eastAsia="Calibri" w:cs="Calibri"/>
          <w:b/>
          <w:bCs/>
          <w:sz w:val="24"/>
          <w:szCs w:val="24"/>
        </w:rPr>
        <w:t>-</w:t>
      </w:r>
      <w:r w:rsidRPr="00F9715F">
        <w:rPr>
          <w:rFonts w:eastAsia="Calibri" w:cs="Calibri"/>
          <w:bCs/>
          <w:sz w:val="24"/>
          <w:szCs w:val="24"/>
        </w:rPr>
        <w:t>open source information space</w:t>
      </w:r>
    </w:p>
    <w:p w14:paraId="0D996DC7" w14:textId="77777777" w:rsidR="00F9715F" w:rsidRPr="00F9715F" w:rsidRDefault="00BA1835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="00BC66A8">
        <w:rPr>
          <w:rFonts w:eastAsia="Calibri" w:cs="Calibri"/>
          <w:b/>
          <w:bCs/>
          <w:sz w:val="24"/>
          <w:szCs w:val="24"/>
        </w:rPr>
        <w:t>(</w:t>
      </w:r>
      <w:r w:rsidRPr="00484E55">
        <w:rPr>
          <w:rFonts w:eastAsia="Calibri" w:cs="Calibri"/>
          <w:b/>
          <w:bCs/>
          <w:sz w:val="24"/>
          <w:szCs w:val="24"/>
        </w:rPr>
        <w:t>1992</w:t>
      </w:r>
      <w:r w:rsidR="00BC66A8">
        <w:rPr>
          <w:rFonts w:eastAsia="Calibri" w:cs="Calibri"/>
          <w:b/>
          <w:bCs/>
          <w:sz w:val="24"/>
          <w:szCs w:val="24"/>
        </w:rPr>
        <w:t>)</w:t>
      </w:r>
      <w:r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="0006676A">
        <w:rPr>
          <w:rFonts w:eastAsia="Calibri" w:cs="Calibri"/>
          <w:b/>
          <w:bCs/>
          <w:sz w:val="24"/>
          <w:szCs w:val="24"/>
        </w:rPr>
        <w:t>Short Message Service-</w:t>
      </w:r>
      <w:r w:rsidR="0006676A" w:rsidRPr="00F9715F">
        <w:rPr>
          <w:rFonts w:eastAsia="Calibri" w:cs="Calibri"/>
          <w:bCs/>
          <w:sz w:val="24"/>
          <w:szCs w:val="24"/>
        </w:rPr>
        <w:t>text messaging</w:t>
      </w:r>
    </w:p>
    <w:p w14:paraId="52151F71" w14:textId="77777777" w:rsidR="00F9715F" w:rsidRPr="00F9715F" w:rsidRDefault="00777484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="00BC66A8">
        <w:rPr>
          <w:rFonts w:eastAsia="Calibri" w:cs="Calibri"/>
          <w:b/>
          <w:bCs/>
          <w:sz w:val="24"/>
          <w:szCs w:val="24"/>
        </w:rPr>
        <w:t>(</w:t>
      </w:r>
      <w:r w:rsidR="00000680" w:rsidRPr="00484E55">
        <w:rPr>
          <w:rFonts w:eastAsia="Calibri" w:cs="Calibri"/>
          <w:b/>
          <w:bCs/>
          <w:sz w:val="24"/>
          <w:szCs w:val="24"/>
        </w:rPr>
        <w:t>2003</w:t>
      </w:r>
      <w:r w:rsidR="00BC66A8">
        <w:rPr>
          <w:rFonts w:eastAsia="Calibri" w:cs="Calibri"/>
          <w:b/>
          <w:bCs/>
          <w:sz w:val="24"/>
          <w:szCs w:val="24"/>
        </w:rPr>
        <w:t>)</w:t>
      </w:r>
      <w:r w:rsidR="00000680"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Pr="00484E55">
        <w:rPr>
          <w:rFonts w:eastAsia="Calibri" w:cs="Calibri"/>
          <w:b/>
          <w:bCs/>
          <w:sz w:val="24"/>
          <w:szCs w:val="24"/>
        </w:rPr>
        <w:t>Skype</w:t>
      </w:r>
      <w:r w:rsidR="0006676A">
        <w:rPr>
          <w:rFonts w:eastAsia="Calibri" w:cs="Calibri"/>
          <w:b/>
          <w:bCs/>
          <w:sz w:val="24"/>
          <w:szCs w:val="24"/>
        </w:rPr>
        <w:t>-</w:t>
      </w:r>
      <w:r w:rsidR="0006676A" w:rsidRPr="00F9715F">
        <w:rPr>
          <w:rFonts w:eastAsia="Calibri" w:cs="Calibri"/>
          <w:bCs/>
          <w:sz w:val="24"/>
          <w:szCs w:val="24"/>
        </w:rPr>
        <w:t>video chat and voice calls</w:t>
      </w:r>
    </w:p>
    <w:p w14:paraId="0F641C14" w14:textId="77777777" w:rsidR="00F9715F" w:rsidRDefault="00BC66A8" w:rsidP="00484E55">
      <w:pPr>
        <w:spacing w:after="0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(</w:t>
      </w:r>
      <w:r w:rsidR="00000680" w:rsidRPr="00484E55">
        <w:rPr>
          <w:rFonts w:eastAsia="Calibri" w:cs="Calibri"/>
          <w:b/>
          <w:bCs/>
          <w:sz w:val="24"/>
          <w:szCs w:val="24"/>
        </w:rPr>
        <w:t>2004</w:t>
      </w:r>
      <w:r>
        <w:rPr>
          <w:rFonts w:eastAsia="Calibri" w:cs="Calibri"/>
          <w:b/>
          <w:bCs/>
          <w:sz w:val="24"/>
          <w:szCs w:val="24"/>
        </w:rPr>
        <w:t>)</w:t>
      </w:r>
      <w:r w:rsidR="00501683" w:rsidRPr="00484E55">
        <w:rPr>
          <w:rFonts w:eastAsia="Calibri" w:cs="Calibri"/>
          <w:b/>
          <w:bCs/>
          <w:sz w:val="24"/>
          <w:szCs w:val="24"/>
        </w:rPr>
        <w:t xml:space="preserve"> Facebook</w:t>
      </w:r>
      <w:r w:rsidR="0006676A">
        <w:rPr>
          <w:rFonts w:eastAsia="Calibri" w:cs="Calibri"/>
          <w:b/>
          <w:bCs/>
          <w:sz w:val="24"/>
          <w:szCs w:val="24"/>
        </w:rPr>
        <w:t>-</w:t>
      </w:r>
      <w:r w:rsidR="0006676A" w:rsidRPr="00F9715F">
        <w:rPr>
          <w:rFonts w:eastAsia="Calibri" w:cs="Calibri"/>
          <w:bCs/>
          <w:sz w:val="24"/>
          <w:szCs w:val="24"/>
        </w:rPr>
        <w:t>online social network</w:t>
      </w:r>
      <w:r w:rsidR="00777484" w:rsidRPr="00484E55">
        <w:rPr>
          <w:rFonts w:eastAsia="Calibri" w:cs="Calibri"/>
          <w:b/>
          <w:bCs/>
          <w:sz w:val="24"/>
          <w:szCs w:val="24"/>
        </w:rPr>
        <w:t xml:space="preserve"> </w:t>
      </w:r>
    </w:p>
    <w:p w14:paraId="0E95DF92" w14:textId="77777777" w:rsidR="00F9715F" w:rsidRPr="00F9715F" w:rsidRDefault="00F9715F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(2005) </w:t>
      </w:r>
      <w:r w:rsidR="00501683" w:rsidRPr="00484E55">
        <w:rPr>
          <w:rFonts w:eastAsia="Calibri" w:cs="Calibri"/>
          <w:b/>
          <w:bCs/>
          <w:sz w:val="24"/>
          <w:szCs w:val="24"/>
        </w:rPr>
        <w:t>Twitter</w:t>
      </w:r>
      <w:r w:rsidR="0006676A">
        <w:rPr>
          <w:rFonts w:eastAsia="Calibri" w:cs="Calibri"/>
          <w:b/>
          <w:bCs/>
          <w:sz w:val="24"/>
          <w:szCs w:val="24"/>
        </w:rPr>
        <w:t>-</w:t>
      </w:r>
      <w:r w:rsidR="0006676A" w:rsidRPr="00F9715F">
        <w:rPr>
          <w:rFonts w:eastAsia="Calibri" w:cs="Calibri"/>
          <w:bCs/>
          <w:sz w:val="24"/>
          <w:szCs w:val="24"/>
        </w:rPr>
        <w:t>140 character messages</w:t>
      </w:r>
    </w:p>
    <w:p w14:paraId="26AE8F46" w14:textId="77777777" w:rsidR="00F9715F" w:rsidRDefault="00501683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="00BC66A8">
        <w:rPr>
          <w:rFonts w:eastAsia="Calibri" w:cs="Calibri"/>
          <w:b/>
          <w:bCs/>
          <w:sz w:val="24"/>
          <w:szCs w:val="24"/>
        </w:rPr>
        <w:t>(</w:t>
      </w:r>
      <w:r w:rsidR="00F9715F">
        <w:rPr>
          <w:rFonts w:eastAsia="Calibri" w:cs="Calibri"/>
          <w:b/>
          <w:bCs/>
          <w:sz w:val="24"/>
          <w:szCs w:val="24"/>
        </w:rPr>
        <w:t>2006</w:t>
      </w:r>
      <w:r w:rsidR="00BC66A8">
        <w:rPr>
          <w:rFonts w:eastAsia="Calibri" w:cs="Calibri"/>
          <w:b/>
          <w:bCs/>
          <w:sz w:val="24"/>
          <w:szCs w:val="24"/>
        </w:rPr>
        <w:t>)</w:t>
      </w:r>
      <w:r w:rsidR="00000680" w:rsidRPr="00484E55">
        <w:rPr>
          <w:rFonts w:eastAsia="Calibri" w:cs="Calibri"/>
          <w:b/>
          <w:bCs/>
          <w:sz w:val="24"/>
          <w:szCs w:val="24"/>
        </w:rPr>
        <w:t xml:space="preserve"> iPhone</w:t>
      </w:r>
      <w:r w:rsidR="0006676A">
        <w:rPr>
          <w:rFonts w:eastAsia="Calibri" w:cs="Calibri"/>
          <w:b/>
          <w:bCs/>
          <w:sz w:val="24"/>
          <w:szCs w:val="24"/>
        </w:rPr>
        <w:t>-</w:t>
      </w:r>
      <w:r w:rsidR="0006676A" w:rsidRPr="00F9715F">
        <w:rPr>
          <w:rFonts w:eastAsia="Calibri" w:cs="Calibri"/>
          <w:bCs/>
          <w:sz w:val="24"/>
          <w:szCs w:val="24"/>
        </w:rPr>
        <w:t>multimedia/internet</w:t>
      </w:r>
    </w:p>
    <w:p w14:paraId="11BB42DB" w14:textId="77777777" w:rsidR="00AF5313" w:rsidRPr="00F9715F" w:rsidRDefault="00AF5313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 w:rsidRPr="00AF5313">
        <w:rPr>
          <w:rFonts w:eastAsia="Calibri" w:cs="Calibri"/>
          <w:b/>
          <w:bCs/>
          <w:sz w:val="24"/>
          <w:szCs w:val="24"/>
        </w:rPr>
        <w:t>(2007) Tumblr</w:t>
      </w:r>
      <w:r>
        <w:rPr>
          <w:rFonts w:eastAsia="Calibri" w:cs="Calibri"/>
          <w:bCs/>
          <w:sz w:val="24"/>
          <w:szCs w:val="24"/>
        </w:rPr>
        <w:t>-micro-blogging social network</w:t>
      </w:r>
    </w:p>
    <w:p w14:paraId="5800778A" w14:textId="77777777" w:rsidR="00F9715F" w:rsidRPr="00F9715F" w:rsidRDefault="00BC66A8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lastRenderedPageBreak/>
        <w:t>(</w:t>
      </w:r>
      <w:r w:rsidR="00BA1835" w:rsidRPr="00484E55">
        <w:rPr>
          <w:rFonts w:eastAsia="Calibri" w:cs="Calibri"/>
          <w:b/>
          <w:bCs/>
          <w:sz w:val="24"/>
          <w:szCs w:val="24"/>
        </w:rPr>
        <w:t>2010</w:t>
      </w:r>
      <w:r>
        <w:rPr>
          <w:rFonts w:eastAsia="Calibri" w:cs="Calibri"/>
          <w:b/>
          <w:bCs/>
          <w:sz w:val="24"/>
          <w:szCs w:val="24"/>
        </w:rPr>
        <w:t>)</w:t>
      </w:r>
      <w:r w:rsidR="00BA1835" w:rsidRPr="00484E55">
        <w:rPr>
          <w:rFonts w:eastAsia="Calibri" w:cs="Calibri"/>
          <w:b/>
          <w:bCs/>
          <w:sz w:val="24"/>
          <w:szCs w:val="24"/>
        </w:rPr>
        <w:t xml:space="preserve"> In</w:t>
      </w:r>
      <w:r w:rsidR="00096825">
        <w:rPr>
          <w:rFonts w:eastAsia="Calibri" w:cs="Calibri"/>
          <w:b/>
          <w:bCs/>
          <w:sz w:val="24"/>
          <w:szCs w:val="24"/>
        </w:rPr>
        <w:t>s</w:t>
      </w:r>
      <w:r w:rsidR="00BA1835" w:rsidRPr="00484E55">
        <w:rPr>
          <w:rFonts w:eastAsia="Calibri" w:cs="Calibri"/>
          <w:b/>
          <w:bCs/>
          <w:sz w:val="24"/>
          <w:szCs w:val="24"/>
        </w:rPr>
        <w:t>tagram</w:t>
      </w:r>
      <w:r w:rsidR="0006676A">
        <w:rPr>
          <w:rFonts w:eastAsia="Calibri" w:cs="Calibri"/>
          <w:b/>
          <w:bCs/>
          <w:sz w:val="24"/>
          <w:szCs w:val="24"/>
        </w:rPr>
        <w:t>-</w:t>
      </w:r>
      <w:r w:rsidR="0006676A" w:rsidRPr="00F9715F">
        <w:rPr>
          <w:rFonts w:eastAsia="Calibri" w:cs="Calibri"/>
          <w:bCs/>
          <w:sz w:val="24"/>
          <w:szCs w:val="24"/>
        </w:rPr>
        <w:t>photo/video sharing</w:t>
      </w:r>
    </w:p>
    <w:p w14:paraId="24F6DAE0" w14:textId="77777777" w:rsidR="00F9715F" w:rsidRPr="00F9715F" w:rsidRDefault="00BA1835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="00BC66A8">
        <w:rPr>
          <w:rFonts w:eastAsia="Calibri" w:cs="Calibri"/>
          <w:b/>
          <w:bCs/>
          <w:sz w:val="24"/>
          <w:szCs w:val="24"/>
        </w:rPr>
        <w:t>(</w:t>
      </w:r>
      <w:r w:rsidR="00000680" w:rsidRPr="00484E55">
        <w:rPr>
          <w:rFonts w:eastAsia="Calibri" w:cs="Calibri"/>
          <w:b/>
          <w:bCs/>
          <w:sz w:val="24"/>
          <w:szCs w:val="24"/>
        </w:rPr>
        <w:t>2011</w:t>
      </w:r>
      <w:r w:rsidR="00BC66A8">
        <w:rPr>
          <w:rFonts w:eastAsia="Calibri" w:cs="Calibri"/>
          <w:b/>
          <w:bCs/>
          <w:sz w:val="24"/>
          <w:szCs w:val="24"/>
        </w:rPr>
        <w:t>)</w:t>
      </w:r>
      <w:r w:rsidR="00000680"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="00501683" w:rsidRPr="00484E55">
        <w:rPr>
          <w:rFonts w:eastAsia="Calibri" w:cs="Calibri"/>
          <w:b/>
          <w:bCs/>
          <w:sz w:val="24"/>
          <w:szCs w:val="24"/>
        </w:rPr>
        <w:t>Snapchat</w:t>
      </w:r>
      <w:r w:rsidR="0006676A">
        <w:rPr>
          <w:rFonts w:eastAsia="Calibri" w:cs="Calibri"/>
          <w:b/>
          <w:bCs/>
          <w:sz w:val="24"/>
          <w:szCs w:val="24"/>
        </w:rPr>
        <w:t>-</w:t>
      </w:r>
      <w:r w:rsidR="0006676A" w:rsidRPr="00F9715F">
        <w:rPr>
          <w:rFonts w:eastAsia="Calibri" w:cs="Calibri"/>
          <w:bCs/>
          <w:sz w:val="24"/>
          <w:szCs w:val="24"/>
        </w:rPr>
        <w:t>video/messaging app</w:t>
      </w:r>
    </w:p>
    <w:p w14:paraId="2D3792E0" w14:textId="77777777" w:rsidR="00F9715F" w:rsidRPr="00F9715F" w:rsidRDefault="00777484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="00BC66A8">
        <w:rPr>
          <w:rFonts w:eastAsia="Calibri" w:cs="Calibri"/>
          <w:b/>
          <w:bCs/>
          <w:sz w:val="24"/>
          <w:szCs w:val="24"/>
        </w:rPr>
        <w:t>(</w:t>
      </w:r>
      <w:r w:rsidR="004E5663" w:rsidRPr="00484E55">
        <w:rPr>
          <w:rFonts w:eastAsia="Calibri" w:cs="Calibri"/>
          <w:b/>
          <w:bCs/>
          <w:sz w:val="24"/>
          <w:szCs w:val="24"/>
        </w:rPr>
        <w:t>2013</w:t>
      </w:r>
      <w:r w:rsidR="00BC66A8">
        <w:rPr>
          <w:rFonts w:eastAsia="Calibri" w:cs="Calibri"/>
          <w:b/>
          <w:bCs/>
          <w:sz w:val="24"/>
          <w:szCs w:val="24"/>
        </w:rPr>
        <w:t>)</w:t>
      </w:r>
      <w:r w:rsidR="004E5663" w:rsidRPr="00484E55">
        <w:rPr>
          <w:rFonts w:eastAsia="Calibri" w:cs="Calibri"/>
          <w:b/>
          <w:bCs/>
          <w:sz w:val="24"/>
          <w:szCs w:val="24"/>
        </w:rPr>
        <w:t xml:space="preserve"> </w:t>
      </w:r>
      <w:r w:rsidRPr="00484E55">
        <w:rPr>
          <w:rFonts w:eastAsia="Calibri" w:cs="Calibri"/>
          <w:b/>
          <w:bCs/>
          <w:sz w:val="24"/>
          <w:szCs w:val="24"/>
        </w:rPr>
        <w:t>Shots</w:t>
      </w:r>
      <w:r w:rsidR="0006676A">
        <w:rPr>
          <w:rFonts w:eastAsia="Calibri" w:cs="Calibri"/>
          <w:b/>
          <w:bCs/>
          <w:sz w:val="24"/>
          <w:szCs w:val="24"/>
        </w:rPr>
        <w:t xml:space="preserve">- </w:t>
      </w:r>
      <w:r w:rsidR="0006676A" w:rsidRPr="00F9715F">
        <w:rPr>
          <w:rFonts w:eastAsia="Calibri" w:cs="Calibri"/>
          <w:bCs/>
          <w:sz w:val="24"/>
          <w:szCs w:val="24"/>
        </w:rPr>
        <w:t>selfies only network</w:t>
      </w:r>
    </w:p>
    <w:p w14:paraId="480A6A80" w14:textId="77777777" w:rsidR="00F9715F" w:rsidRPr="00F9715F" w:rsidRDefault="00BC66A8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(</w:t>
      </w:r>
      <w:r w:rsidR="004E5663" w:rsidRPr="00484E55">
        <w:rPr>
          <w:rFonts w:eastAsia="Calibri" w:cs="Calibri"/>
          <w:b/>
          <w:bCs/>
          <w:sz w:val="24"/>
          <w:szCs w:val="24"/>
        </w:rPr>
        <w:t>2014</w:t>
      </w:r>
      <w:r>
        <w:rPr>
          <w:rFonts w:eastAsia="Calibri" w:cs="Calibri"/>
          <w:b/>
          <w:bCs/>
          <w:sz w:val="24"/>
          <w:szCs w:val="24"/>
        </w:rPr>
        <w:t>)</w:t>
      </w:r>
      <w:r w:rsidR="004E5663" w:rsidRPr="00484E55">
        <w:rPr>
          <w:rFonts w:eastAsia="Calibri" w:cs="Calibri"/>
          <w:b/>
          <w:bCs/>
          <w:sz w:val="24"/>
          <w:szCs w:val="24"/>
        </w:rPr>
        <w:t xml:space="preserve"> Ello</w:t>
      </w:r>
      <w:r w:rsidR="0006676A">
        <w:rPr>
          <w:rFonts w:eastAsia="Calibri" w:cs="Calibri"/>
          <w:b/>
          <w:bCs/>
          <w:sz w:val="24"/>
          <w:szCs w:val="24"/>
        </w:rPr>
        <w:t>-</w:t>
      </w:r>
      <w:r w:rsidR="0006676A" w:rsidRPr="00F9715F">
        <w:rPr>
          <w:rFonts w:eastAsia="Calibri" w:cs="Calibri"/>
          <w:bCs/>
          <w:sz w:val="24"/>
          <w:szCs w:val="24"/>
        </w:rPr>
        <w:t>ad free social network</w:t>
      </w:r>
      <w:r w:rsidR="004E5663" w:rsidRPr="00F9715F">
        <w:rPr>
          <w:rFonts w:eastAsia="Calibri" w:cs="Calibri"/>
          <w:bCs/>
          <w:sz w:val="24"/>
          <w:szCs w:val="24"/>
        </w:rPr>
        <w:t xml:space="preserve"> </w:t>
      </w:r>
    </w:p>
    <w:p w14:paraId="52A48325" w14:textId="77777777" w:rsidR="00BA1835" w:rsidRPr="00F9715F" w:rsidRDefault="00BC66A8" w:rsidP="00484E55">
      <w:pPr>
        <w:spacing w:after="0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(</w:t>
      </w:r>
      <w:r w:rsidR="00484E55" w:rsidRPr="00484E55">
        <w:rPr>
          <w:rFonts w:eastAsia="Calibri" w:cs="Calibri"/>
          <w:b/>
          <w:bCs/>
          <w:sz w:val="24"/>
          <w:szCs w:val="24"/>
        </w:rPr>
        <w:t>2015</w:t>
      </w:r>
      <w:r>
        <w:rPr>
          <w:rFonts w:eastAsia="Calibri" w:cs="Calibri"/>
          <w:b/>
          <w:bCs/>
          <w:sz w:val="24"/>
          <w:szCs w:val="24"/>
        </w:rPr>
        <w:t>)</w:t>
      </w:r>
      <w:r w:rsidR="004E5663" w:rsidRPr="00484E55">
        <w:rPr>
          <w:rFonts w:eastAsia="Calibri" w:cs="Calibri"/>
          <w:b/>
          <w:bCs/>
          <w:sz w:val="24"/>
          <w:szCs w:val="24"/>
        </w:rPr>
        <w:t xml:space="preserve"> Hyper</w:t>
      </w:r>
      <w:r w:rsidR="00F9715F">
        <w:rPr>
          <w:rFonts w:eastAsia="Calibri" w:cs="Calibri"/>
          <w:b/>
          <w:bCs/>
          <w:sz w:val="24"/>
          <w:szCs w:val="24"/>
        </w:rPr>
        <w:t>-</w:t>
      </w:r>
      <w:r w:rsidR="00F9715F" w:rsidRPr="00F9715F">
        <w:rPr>
          <w:rFonts w:eastAsia="Calibri" w:cs="Calibri"/>
          <w:bCs/>
          <w:sz w:val="24"/>
          <w:szCs w:val="24"/>
        </w:rPr>
        <w:t>self-titled photo sharing app</w:t>
      </w:r>
    </w:p>
    <w:p w14:paraId="0C4809B2" w14:textId="77777777" w:rsidR="00D62679" w:rsidRPr="00AF5313" w:rsidRDefault="00D62679" w:rsidP="00AF5313">
      <w:pPr>
        <w:pStyle w:val="ListParagraph"/>
        <w:numPr>
          <w:ilvl w:val="0"/>
          <w:numId w:val="7"/>
        </w:numPr>
        <w:spacing w:after="0"/>
        <w:rPr>
          <w:rFonts w:eastAsia="Calibri" w:cs="Calibri"/>
          <w:bCs/>
          <w:sz w:val="24"/>
          <w:szCs w:val="24"/>
        </w:rPr>
      </w:pPr>
      <w:r w:rsidRPr="00AF5313">
        <w:rPr>
          <w:rFonts w:eastAsia="Calibri" w:cs="Calibri"/>
          <w:bCs/>
          <w:sz w:val="24"/>
          <w:szCs w:val="24"/>
        </w:rPr>
        <w:t xml:space="preserve">Next, hand each group a blank card and have the groups collaborate to predict what they think the next popular website will </w:t>
      </w:r>
      <w:r w:rsidR="00AF5313">
        <w:rPr>
          <w:rFonts w:eastAsia="Calibri" w:cs="Calibri"/>
          <w:bCs/>
          <w:sz w:val="24"/>
          <w:szCs w:val="24"/>
        </w:rPr>
        <w:t xml:space="preserve">be named and </w:t>
      </w:r>
      <w:r w:rsidRPr="00AF5313">
        <w:rPr>
          <w:rFonts w:eastAsia="Calibri" w:cs="Calibri"/>
          <w:bCs/>
          <w:sz w:val="24"/>
          <w:szCs w:val="24"/>
        </w:rPr>
        <w:t>allow the user to do.</w:t>
      </w:r>
    </w:p>
    <w:p w14:paraId="42A8B0AE" w14:textId="77777777" w:rsidR="00D62679" w:rsidRDefault="00D62679" w:rsidP="00130C8E">
      <w:pPr>
        <w:pStyle w:val="ListParagraph"/>
        <w:numPr>
          <w:ilvl w:val="0"/>
          <w:numId w:val="7"/>
        </w:numPr>
        <w:spacing w:after="0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Give time for each group to share their predictions.</w:t>
      </w:r>
      <w:r w:rsidR="00AF5313">
        <w:rPr>
          <w:rFonts w:eastAsia="Calibri" w:cs="Calibri"/>
          <w:bCs/>
          <w:sz w:val="24"/>
          <w:szCs w:val="24"/>
        </w:rPr>
        <w:t xml:space="preserve"> (Optional:  Post the timeline on the wall with the groups prediction cards at the end)</w:t>
      </w:r>
    </w:p>
    <w:p w14:paraId="5C8ED3D5" w14:textId="0B85F445" w:rsidR="00501683" w:rsidRPr="00501683" w:rsidRDefault="00995847" w:rsidP="00DD3CC7">
      <w:pPr>
        <w:pStyle w:val="ListParagraph"/>
        <w:numPr>
          <w:ilvl w:val="0"/>
          <w:numId w:val="7"/>
        </w:numPr>
        <w:spacing w:after="0"/>
        <w:rPr>
          <w:rFonts w:eastAsia="Calibri" w:cs="Calibri"/>
          <w:b/>
          <w:bCs/>
          <w:sz w:val="24"/>
          <w:szCs w:val="24"/>
        </w:rPr>
      </w:pPr>
      <w:r w:rsidRPr="00501683">
        <w:rPr>
          <w:rFonts w:eastAsia="Calibri" w:cs="Calibri"/>
          <w:bCs/>
          <w:sz w:val="24"/>
          <w:szCs w:val="24"/>
        </w:rPr>
        <w:t>Ask the students to comment on what forms of communication, popular with teens today, do they predict will no longer be popular with the next generation</w:t>
      </w:r>
      <w:r w:rsidR="00501683">
        <w:rPr>
          <w:rFonts w:eastAsia="Calibri" w:cs="Calibri"/>
          <w:bCs/>
          <w:sz w:val="24"/>
          <w:szCs w:val="24"/>
        </w:rPr>
        <w:t>.</w:t>
      </w:r>
      <w:r w:rsidR="00AF5313">
        <w:rPr>
          <w:rFonts w:eastAsia="Calibri" w:cs="Calibri"/>
          <w:bCs/>
          <w:sz w:val="24"/>
          <w:szCs w:val="24"/>
        </w:rPr>
        <w:t xml:space="preserve"> (*</w:t>
      </w:r>
      <w:r w:rsidR="007F4E7F">
        <w:rPr>
          <w:rFonts w:eastAsia="Calibri" w:cs="Calibri"/>
          <w:bCs/>
          <w:sz w:val="24"/>
          <w:szCs w:val="24"/>
        </w:rPr>
        <w:t xml:space="preserve">Landlines </w:t>
      </w:r>
      <w:r w:rsidR="00AF5313">
        <w:rPr>
          <w:rFonts w:eastAsia="Calibri" w:cs="Calibri"/>
          <w:bCs/>
          <w:sz w:val="24"/>
          <w:szCs w:val="24"/>
        </w:rPr>
        <w:t>Telephones are no longer popular among American Teens.)</w:t>
      </w:r>
    </w:p>
    <w:p w14:paraId="6E617D4D" w14:textId="77777777" w:rsidR="00501683" w:rsidRDefault="00501683" w:rsidP="00501683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D10D488" w14:textId="77777777" w:rsidR="00DD3CC7" w:rsidRPr="00501683" w:rsidRDefault="00DD3CC7" w:rsidP="00501683">
      <w:pPr>
        <w:spacing w:after="0"/>
        <w:rPr>
          <w:rFonts w:eastAsia="Calibri" w:cs="Calibri"/>
          <w:b/>
          <w:bCs/>
          <w:sz w:val="24"/>
          <w:szCs w:val="24"/>
        </w:rPr>
      </w:pPr>
      <w:r w:rsidRPr="00501683">
        <w:rPr>
          <w:rFonts w:eastAsia="Calibri" w:cs="Calibri"/>
          <w:b/>
          <w:bCs/>
          <w:sz w:val="24"/>
          <w:szCs w:val="24"/>
        </w:rPr>
        <w:t>Activity</w:t>
      </w:r>
      <w:r w:rsidR="00130C8E" w:rsidRPr="00501683">
        <w:rPr>
          <w:rFonts w:eastAsia="Calibri" w:cs="Calibri"/>
          <w:b/>
          <w:bCs/>
          <w:sz w:val="24"/>
          <w:szCs w:val="24"/>
        </w:rPr>
        <w:t xml:space="preserve"> 2</w:t>
      </w:r>
      <w:r w:rsidRPr="00501683">
        <w:rPr>
          <w:rFonts w:eastAsia="Calibri" w:cs="Calibri"/>
          <w:b/>
          <w:bCs/>
          <w:sz w:val="24"/>
          <w:szCs w:val="24"/>
        </w:rPr>
        <w:t xml:space="preserve">: </w:t>
      </w:r>
      <w:r w:rsidR="003838EA" w:rsidRPr="00501683">
        <w:rPr>
          <w:rFonts w:eastAsia="Calibri" w:cs="Calibri"/>
          <w:b/>
          <w:bCs/>
          <w:sz w:val="24"/>
          <w:szCs w:val="24"/>
        </w:rPr>
        <w:t xml:space="preserve">Hot Lists Competition </w:t>
      </w:r>
    </w:p>
    <w:p w14:paraId="79B62C0F" w14:textId="77777777" w:rsidR="00DD3CC7" w:rsidRDefault="00EC037D" w:rsidP="008B76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Write the title, “</w:t>
      </w:r>
      <w:r w:rsidR="008B7695">
        <w:rPr>
          <w:rFonts w:eastAsia="Calibri" w:cs="Tahoma"/>
          <w:bCs/>
          <w:sz w:val="24"/>
          <w:szCs w:val="24"/>
        </w:rPr>
        <w:t xml:space="preserve">Communication Through </w:t>
      </w:r>
      <w:r w:rsidR="009245E5">
        <w:rPr>
          <w:rFonts w:eastAsia="Calibri" w:cs="Tahoma"/>
          <w:bCs/>
          <w:sz w:val="24"/>
          <w:szCs w:val="24"/>
        </w:rPr>
        <w:t>Technology</w:t>
      </w:r>
      <w:r w:rsidR="008B7695">
        <w:rPr>
          <w:rFonts w:eastAsia="Calibri" w:cs="Tahoma"/>
          <w:bCs/>
          <w:sz w:val="24"/>
          <w:szCs w:val="24"/>
        </w:rPr>
        <w:t>”</w:t>
      </w:r>
      <w:r>
        <w:rPr>
          <w:rFonts w:eastAsia="Calibri" w:cs="Tahoma"/>
          <w:bCs/>
          <w:sz w:val="24"/>
          <w:szCs w:val="24"/>
        </w:rPr>
        <w:t xml:space="preserve"> on the board and </w:t>
      </w:r>
      <w:r w:rsidR="008B7695">
        <w:rPr>
          <w:rFonts w:eastAsia="Calibri" w:cs="Tahoma"/>
          <w:bCs/>
          <w:sz w:val="24"/>
          <w:szCs w:val="24"/>
        </w:rPr>
        <w:t xml:space="preserve">explain to the students that they will compete for points to see which group can come up with the longest list of ideas </w:t>
      </w:r>
      <w:r w:rsidR="00925214">
        <w:rPr>
          <w:rFonts w:eastAsia="Calibri" w:cs="Tahoma"/>
          <w:bCs/>
          <w:sz w:val="24"/>
          <w:szCs w:val="24"/>
        </w:rPr>
        <w:t xml:space="preserve">relating to communicating through </w:t>
      </w:r>
      <w:r w:rsidR="009245E5">
        <w:rPr>
          <w:rFonts w:eastAsia="Calibri" w:cs="Tahoma"/>
          <w:bCs/>
          <w:sz w:val="24"/>
          <w:szCs w:val="24"/>
        </w:rPr>
        <w:t>technology</w:t>
      </w:r>
      <w:r w:rsidR="00925214">
        <w:rPr>
          <w:rFonts w:eastAsia="Calibri" w:cs="Tahoma"/>
          <w:bCs/>
          <w:sz w:val="24"/>
          <w:szCs w:val="24"/>
        </w:rPr>
        <w:t>.</w:t>
      </w:r>
      <w:r w:rsidR="008B7695">
        <w:rPr>
          <w:rFonts w:eastAsia="Calibri" w:cs="Tahoma"/>
          <w:bCs/>
          <w:sz w:val="24"/>
          <w:szCs w:val="24"/>
        </w:rPr>
        <w:t xml:space="preserve">  </w:t>
      </w:r>
      <w:r w:rsidR="00096825">
        <w:rPr>
          <w:rFonts w:eastAsia="Calibri" w:cs="Tahoma"/>
          <w:bCs/>
          <w:sz w:val="24"/>
          <w:szCs w:val="24"/>
        </w:rPr>
        <w:t>Each round will have a topic and groups will need to identify ideas that relate to the topic provided.</w:t>
      </w:r>
    </w:p>
    <w:p w14:paraId="5CC546AA" w14:textId="77777777" w:rsidR="008B7695" w:rsidRDefault="008B7695" w:rsidP="008B76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decide on a team name, write the names on the board.  Next, give each group a set of dice or have one set for the groups to share.  </w:t>
      </w:r>
    </w:p>
    <w:p w14:paraId="1734D47B" w14:textId="2CF8A148" w:rsidR="008B7695" w:rsidRDefault="008B7695" w:rsidP="008B76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Have each group roll their dice to see how many points they are competing for before each topic is announced.  Give 3 minutes for each round of topics.  When the time is up, have the groups count off their </w:t>
      </w:r>
      <w:r w:rsidR="00096825">
        <w:rPr>
          <w:rFonts w:eastAsia="Calibri" w:cs="Tahoma"/>
          <w:bCs/>
          <w:sz w:val="24"/>
          <w:szCs w:val="24"/>
        </w:rPr>
        <w:t xml:space="preserve">ideas </w:t>
      </w:r>
      <w:r>
        <w:rPr>
          <w:rFonts w:eastAsia="Calibri" w:cs="Tahoma"/>
          <w:bCs/>
          <w:sz w:val="24"/>
          <w:szCs w:val="24"/>
        </w:rPr>
        <w:t xml:space="preserve">and let the group with the longest list </w:t>
      </w:r>
      <w:r w:rsidR="00FF5903">
        <w:rPr>
          <w:rFonts w:eastAsia="Calibri" w:cs="Tahoma"/>
          <w:bCs/>
          <w:sz w:val="24"/>
          <w:szCs w:val="24"/>
        </w:rPr>
        <w:t xml:space="preserve">report out their list first.  </w:t>
      </w:r>
      <w:r w:rsidR="00195AD8">
        <w:rPr>
          <w:rFonts w:eastAsia="Calibri" w:cs="Tahoma"/>
          <w:bCs/>
          <w:sz w:val="24"/>
          <w:szCs w:val="24"/>
        </w:rPr>
        <w:t>As they are reporting out, give approval for acceptable answers and have the reporting group check off their list; w</w:t>
      </w:r>
      <w:r w:rsidR="00FF5903">
        <w:rPr>
          <w:rFonts w:eastAsia="Calibri" w:cs="Tahoma"/>
          <w:bCs/>
          <w:sz w:val="24"/>
          <w:szCs w:val="24"/>
        </w:rPr>
        <w:t>hile they are reporting out, instruct the listening groups to</w:t>
      </w:r>
      <w:r w:rsidR="00195AD8">
        <w:rPr>
          <w:rFonts w:eastAsia="Calibri" w:cs="Tahoma"/>
          <w:bCs/>
          <w:sz w:val="24"/>
          <w:szCs w:val="24"/>
        </w:rPr>
        <w:t xml:space="preserve"> also</w:t>
      </w:r>
      <w:r w:rsidR="00FF5903">
        <w:rPr>
          <w:rFonts w:eastAsia="Calibri" w:cs="Tahoma"/>
          <w:bCs/>
          <w:sz w:val="24"/>
          <w:szCs w:val="24"/>
        </w:rPr>
        <w:t xml:space="preserve"> check off any similar items.  When the first group is finished ask for other groups to call out any additional items while the listening groups check off that item</w:t>
      </w:r>
      <w:r w:rsidR="00195AD8">
        <w:rPr>
          <w:rFonts w:eastAsia="Calibri" w:cs="Tahoma"/>
          <w:bCs/>
          <w:sz w:val="24"/>
          <w:szCs w:val="24"/>
        </w:rPr>
        <w:t>, after your approval</w:t>
      </w:r>
      <w:r w:rsidR="00FF5903">
        <w:rPr>
          <w:rFonts w:eastAsia="Calibri" w:cs="Tahoma"/>
          <w:bCs/>
          <w:sz w:val="24"/>
          <w:szCs w:val="24"/>
        </w:rPr>
        <w:t xml:space="preserve">.  </w:t>
      </w:r>
    </w:p>
    <w:p w14:paraId="60C83BA9" w14:textId="77777777" w:rsidR="00195AD8" w:rsidRDefault="00195AD8" w:rsidP="008B76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Now have all the groups count up the number of check marks and a</w:t>
      </w:r>
      <w:r w:rsidR="00FF5903">
        <w:rPr>
          <w:rFonts w:eastAsia="Calibri" w:cs="Tahoma"/>
          <w:bCs/>
          <w:sz w:val="24"/>
          <w:szCs w:val="24"/>
        </w:rPr>
        <w:t>ward the points</w:t>
      </w:r>
      <w:r w:rsidR="00174AAF">
        <w:rPr>
          <w:rFonts w:eastAsia="Calibri" w:cs="Tahoma"/>
          <w:bCs/>
          <w:sz w:val="24"/>
          <w:szCs w:val="24"/>
        </w:rPr>
        <w:t>,</w:t>
      </w:r>
      <w:r w:rsidR="00FF5903">
        <w:rPr>
          <w:rFonts w:eastAsia="Calibri" w:cs="Tahoma"/>
          <w:bCs/>
          <w:sz w:val="24"/>
          <w:szCs w:val="24"/>
        </w:rPr>
        <w:t xml:space="preserve"> </w:t>
      </w:r>
      <w:r w:rsidR="00174AAF">
        <w:rPr>
          <w:rFonts w:eastAsia="Calibri" w:cs="Tahoma"/>
          <w:bCs/>
          <w:sz w:val="24"/>
          <w:szCs w:val="24"/>
        </w:rPr>
        <w:t>rolled on their dice, to</w:t>
      </w:r>
      <w:r w:rsidR="00FF5903">
        <w:rPr>
          <w:rFonts w:eastAsia="Calibri" w:cs="Tahoma"/>
          <w:bCs/>
          <w:sz w:val="24"/>
          <w:szCs w:val="24"/>
        </w:rPr>
        <w:t xml:space="preserve"> the </w:t>
      </w:r>
      <w:r>
        <w:rPr>
          <w:rFonts w:eastAsia="Calibri" w:cs="Tahoma"/>
          <w:bCs/>
          <w:sz w:val="24"/>
          <w:szCs w:val="24"/>
        </w:rPr>
        <w:t>group</w:t>
      </w:r>
      <w:r w:rsidR="00FF5903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with the most check marks</w:t>
      </w:r>
      <w:r w:rsidR="00174AAF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Continue to </w:t>
      </w:r>
      <w:r w:rsidR="00A50190">
        <w:rPr>
          <w:rFonts w:eastAsia="Calibri" w:cs="Tahoma"/>
          <w:bCs/>
          <w:sz w:val="24"/>
          <w:szCs w:val="24"/>
        </w:rPr>
        <w:t>next rounds</w:t>
      </w:r>
      <w:r>
        <w:rPr>
          <w:rFonts w:eastAsia="Calibri" w:cs="Tahoma"/>
          <w:bCs/>
          <w:sz w:val="24"/>
          <w:szCs w:val="24"/>
        </w:rPr>
        <w:t xml:space="preserve"> and repeat the process</w:t>
      </w:r>
      <w:r w:rsidR="00A50190">
        <w:rPr>
          <w:rFonts w:eastAsia="Calibri" w:cs="Tahoma"/>
          <w:bCs/>
          <w:sz w:val="24"/>
          <w:szCs w:val="24"/>
        </w:rPr>
        <w:t>, recording the group</w:t>
      </w:r>
      <w:r w:rsidR="00174AAF">
        <w:rPr>
          <w:rFonts w:eastAsia="Calibri" w:cs="Tahoma"/>
          <w:bCs/>
          <w:sz w:val="24"/>
          <w:szCs w:val="24"/>
        </w:rPr>
        <w:t>’s</w:t>
      </w:r>
      <w:r w:rsidR="00A50190">
        <w:rPr>
          <w:rFonts w:eastAsia="Calibri" w:cs="Tahoma"/>
          <w:bCs/>
          <w:sz w:val="24"/>
          <w:szCs w:val="24"/>
        </w:rPr>
        <w:t xml:space="preserve"> points after each round</w:t>
      </w:r>
      <w:r>
        <w:rPr>
          <w:rFonts w:eastAsia="Calibri" w:cs="Tahoma"/>
          <w:bCs/>
          <w:sz w:val="24"/>
          <w:szCs w:val="24"/>
        </w:rPr>
        <w:t>.</w:t>
      </w:r>
    </w:p>
    <w:p w14:paraId="7CA5BF72" w14:textId="77777777" w:rsidR="00A50190" w:rsidRDefault="00A50190" w:rsidP="00A5019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bCs/>
          <w:sz w:val="24"/>
          <w:szCs w:val="24"/>
        </w:rPr>
      </w:pPr>
    </w:p>
    <w:p w14:paraId="7DAE7EAF" w14:textId="77777777" w:rsidR="00FF5903" w:rsidRDefault="00195AD8" w:rsidP="00195AD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272C06">
        <w:rPr>
          <w:rFonts w:eastAsia="Calibri" w:cs="Tahoma"/>
          <w:b/>
          <w:bCs/>
          <w:sz w:val="24"/>
          <w:szCs w:val="24"/>
        </w:rPr>
        <w:t>Round 1 Topic:</w:t>
      </w:r>
      <w:r>
        <w:rPr>
          <w:rFonts w:eastAsia="Calibri" w:cs="Tahoma"/>
          <w:bCs/>
          <w:sz w:val="24"/>
          <w:szCs w:val="24"/>
        </w:rPr>
        <w:t xml:space="preserve">  What activities can you do with </w:t>
      </w:r>
      <w:r w:rsidR="009245E5">
        <w:rPr>
          <w:rFonts w:eastAsia="Calibri" w:cs="Tahoma"/>
          <w:bCs/>
          <w:sz w:val="24"/>
          <w:szCs w:val="24"/>
        </w:rPr>
        <w:t>online technologies</w:t>
      </w:r>
      <w:r>
        <w:rPr>
          <w:rFonts w:eastAsia="Calibri" w:cs="Tahoma"/>
          <w:bCs/>
          <w:sz w:val="24"/>
          <w:szCs w:val="24"/>
        </w:rPr>
        <w:t>? (post messages, send invites, tag pictures, chat,</w:t>
      </w:r>
      <w:r w:rsidR="00272C06">
        <w:rPr>
          <w:rFonts w:eastAsia="Calibri" w:cs="Tahoma"/>
          <w:bCs/>
          <w:sz w:val="24"/>
          <w:szCs w:val="24"/>
        </w:rPr>
        <w:t xml:space="preserve"> play games, upload/download videos, share information, research, </w:t>
      </w:r>
      <w:r>
        <w:rPr>
          <w:rFonts w:eastAsia="Calibri" w:cs="Tahoma"/>
          <w:bCs/>
          <w:sz w:val="24"/>
          <w:szCs w:val="24"/>
        </w:rPr>
        <w:t xml:space="preserve"> etc.)</w:t>
      </w:r>
    </w:p>
    <w:p w14:paraId="2A3EEC99" w14:textId="77777777" w:rsidR="009245E5" w:rsidRDefault="009245E5" w:rsidP="00195AD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B076826" w14:textId="5950130F" w:rsidR="00174AAF" w:rsidRDefault="009245E5" w:rsidP="00174AA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Round 2</w:t>
      </w:r>
      <w:r w:rsidRPr="00272C06">
        <w:rPr>
          <w:rFonts w:eastAsia="Calibri" w:cs="Tahoma"/>
          <w:b/>
          <w:bCs/>
          <w:sz w:val="24"/>
          <w:szCs w:val="24"/>
        </w:rPr>
        <w:t xml:space="preserve"> Topic:</w:t>
      </w:r>
      <w:r>
        <w:rPr>
          <w:rFonts w:eastAsia="Calibri" w:cs="Tahoma"/>
          <w:bCs/>
          <w:sz w:val="24"/>
          <w:szCs w:val="24"/>
        </w:rPr>
        <w:t xml:space="preserve">  </w:t>
      </w:r>
      <w:r w:rsidR="00174AAF">
        <w:rPr>
          <w:rFonts w:eastAsia="Calibri" w:cs="Tahoma"/>
          <w:bCs/>
          <w:sz w:val="24"/>
          <w:szCs w:val="24"/>
        </w:rPr>
        <w:t>What negative outcomes can happen with communicating through technology? (receive a message from a stranger; be harassed by peers; lose privacy; access to unhealthy groups or activities; regretful posts; harm reputation;  access to illegal behavior such as buying drugs and sexting as a minor, cyberbullying; etc.)</w:t>
      </w:r>
    </w:p>
    <w:p w14:paraId="763346FA" w14:textId="77777777" w:rsidR="009245E5" w:rsidRDefault="009245E5" w:rsidP="009245E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2836E879" w14:textId="77777777" w:rsidR="00174AAF" w:rsidRDefault="009245E5" w:rsidP="00174AA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Round 3</w:t>
      </w:r>
      <w:r w:rsidR="00195AD8" w:rsidRPr="00272C06">
        <w:rPr>
          <w:rFonts w:eastAsia="Calibri" w:cs="Tahoma"/>
          <w:b/>
          <w:bCs/>
          <w:sz w:val="24"/>
          <w:szCs w:val="24"/>
        </w:rPr>
        <w:t xml:space="preserve"> Topic:</w:t>
      </w:r>
      <w:r w:rsidR="00195AD8">
        <w:rPr>
          <w:rFonts w:eastAsia="Calibri" w:cs="Tahoma"/>
          <w:bCs/>
          <w:sz w:val="24"/>
          <w:szCs w:val="24"/>
        </w:rPr>
        <w:t xml:space="preserve"> </w:t>
      </w:r>
      <w:r w:rsidR="00174AAF">
        <w:rPr>
          <w:rFonts w:eastAsia="Calibri" w:cs="Tahoma"/>
          <w:bCs/>
          <w:sz w:val="24"/>
          <w:szCs w:val="24"/>
        </w:rPr>
        <w:t>What protective steps can you take before you post online? (ignore unwanted postings; block unwanted senders; report any activity that makes you feel uncomfortable or unsafe; set up privacy settings; use the rules of netiquette; think before you post; be aware of your digital footprint; ask for advice from a trusted friend or adult; etc.</w:t>
      </w:r>
    </w:p>
    <w:p w14:paraId="5D8122FA" w14:textId="77777777" w:rsidR="009245E5" w:rsidRDefault="009245E5" w:rsidP="00195AD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3E27B36D" w14:textId="77777777" w:rsidR="00272C06" w:rsidRPr="00DC7F18" w:rsidRDefault="00A50190" w:rsidP="00195AD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A50190">
        <w:rPr>
          <w:rFonts w:eastAsia="Calibri" w:cs="Tahoma"/>
          <w:b/>
          <w:bCs/>
          <w:sz w:val="24"/>
          <w:szCs w:val="24"/>
        </w:rPr>
        <w:lastRenderedPageBreak/>
        <w:t>Round 4 Topic:</w:t>
      </w:r>
      <w:r>
        <w:rPr>
          <w:rFonts w:eastAsia="Calibri" w:cs="Tahoma"/>
          <w:bCs/>
          <w:sz w:val="24"/>
          <w:szCs w:val="24"/>
        </w:rPr>
        <w:t xml:space="preserve">  What consequences could there be for misusing </w:t>
      </w:r>
      <w:r w:rsidR="009245E5">
        <w:rPr>
          <w:rFonts w:eastAsia="Calibri" w:cs="Tahoma"/>
          <w:bCs/>
          <w:sz w:val="24"/>
          <w:szCs w:val="24"/>
        </w:rPr>
        <w:t>online technologies</w:t>
      </w:r>
      <w:r>
        <w:rPr>
          <w:rFonts w:eastAsia="Calibri" w:cs="Tahoma"/>
          <w:bCs/>
          <w:sz w:val="24"/>
          <w:szCs w:val="24"/>
        </w:rPr>
        <w:t>?  (</w:t>
      </w:r>
      <w:r w:rsidR="003838EA">
        <w:rPr>
          <w:rFonts w:eastAsia="Calibri" w:cs="Tahoma"/>
          <w:bCs/>
          <w:sz w:val="24"/>
          <w:szCs w:val="24"/>
        </w:rPr>
        <w:t>banned from site;</w:t>
      </w:r>
      <w:r w:rsidR="00272C06">
        <w:rPr>
          <w:rFonts w:eastAsia="Calibri" w:cs="Tahoma"/>
          <w:bCs/>
          <w:sz w:val="24"/>
          <w:szCs w:val="24"/>
        </w:rPr>
        <w:t xml:space="preserve"> loss of digital privileges at </w:t>
      </w:r>
      <w:r w:rsidR="003838EA">
        <w:rPr>
          <w:rFonts w:eastAsia="Calibri" w:cs="Tahoma"/>
          <w:bCs/>
          <w:sz w:val="24"/>
          <w:szCs w:val="24"/>
        </w:rPr>
        <w:t xml:space="preserve"> home;</w:t>
      </w:r>
      <w:r w:rsidR="00272C06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 xml:space="preserve">school </w:t>
      </w:r>
      <w:r w:rsidR="003838EA">
        <w:rPr>
          <w:rFonts w:eastAsia="Calibri" w:cs="Tahoma"/>
          <w:bCs/>
          <w:sz w:val="24"/>
          <w:szCs w:val="24"/>
        </w:rPr>
        <w:t xml:space="preserve">discipline, </w:t>
      </w:r>
      <w:r>
        <w:rPr>
          <w:rFonts w:eastAsia="Calibri" w:cs="Tahoma"/>
          <w:bCs/>
          <w:sz w:val="24"/>
          <w:szCs w:val="24"/>
        </w:rPr>
        <w:t>detentions and suspensions</w:t>
      </w:r>
      <w:r w:rsidR="003838EA">
        <w:rPr>
          <w:rFonts w:eastAsia="Calibri" w:cs="Tahoma"/>
          <w:bCs/>
          <w:sz w:val="24"/>
          <w:szCs w:val="24"/>
        </w:rPr>
        <w:t>;</w:t>
      </w:r>
      <w:r>
        <w:rPr>
          <w:rFonts w:eastAsia="Calibri" w:cs="Tahoma"/>
          <w:bCs/>
          <w:sz w:val="24"/>
          <w:szCs w:val="24"/>
        </w:rPr>
        <w:t xml:space="preserve"> juvenile record for </w:t>
      </w:r>
      <w:r w:rsidR="00272C06">
        <w:rPr>
          <w:rFonts w:eastAsia="Calibri" w:cs="Tahoma"/>
          <w:bCs/>
          <w:sz w:val="24"/>
          <w:szCs w:val="24"/>
        </w:rPr>
        <w:t>cybercrimes like bullying, hacking, sexting</w:t>
      </w:r>
      <w:r>
        <w:rPr>
          <w:rFonts w:eastAsia="Calibri" w:cs="Tahoma"/>
          <w:bCs/>
          <w:sz w:val="24"/>
          <w:szCs w:val="24"/>
        </w:rPr>
        <w:t xml:space="preserve"> (</w:t>
      </w:r>
      <w:r w:rsidR="00272C06">
        <w:rPr>
          <w:rFonts w:eastAsia="Calibri" w:cs="Tahoma"/>
          <w:bCs/>
          <w:sz w:val="24"/>
          <w:szCs w:val="24"/>
        </w:rPr>
        <w:t xml:space="preserve">minors </w:t>
      </w:r>
      <w:r>
        <w:rPr>
          <w:rFonts w:eastAsia="Calibri" w:cs="Tahoma"/>
          <w:bCs/>
          <w:sz w:val="24"/>
          <w:szCs w:val="24"/>
        </w:rPr>
        <w:t>involvement</w:t>
      </w:r>
      <w:r w:rsidR="003838EA">
        <w:rPr>
          <w:rFonts w:eastAsia="Calibri" w:cs="Tahoma"/>
          <w:bCs/>
          <w:sz w:val="24"/>
          <w:szCs w:val="24"/>
        </w:rPr>
        <w:t xml:space="preserve">); </w:t>
      </w:r>
      <w:r>
        <w:rPr>
          <w:rFonts w:eastAsia="Calibri" w:cs="Tahoma"/>
          <w:bCs/>
          <w:sz w:val="24"/>
          <w:szCs w:val="24"/>
        </w:rPr>
        <w:t>etc.</w:t>
      </w:r>
    </w:p>
    <w:p w14:paraId="141B37F0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33DB5C5" w14:textId="77777777" w:rsidR="00DD3CC7" w:rsidRDefault="00A50190" w:rsidP="00A501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When you have finished with the rounds, add up the group points to see which team won! </w:t>
      </w:r>
    </w:p>
    <w:p w14:paraId="217340A0" w14:textId="77777777" w:rsidR="00A50190" w:rsidRPr="00BE349B" w:rsidRDefault="00A50190" w:rsidP="00A5019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E349B">
        <w:rPr>
          <w:rFonts w:eastAsia="Calibri" w:cs="Tahoma"/>
          <w:bCs/>
          <w:sz w:val="24"/>
          <w:szCs w:val="24"/>
        </w:rPr>
        <w:t xml:space="preserve">Ask the groups to </w:t>
      </w:r>
      <w:r w:rsidR="00BE349B" w:rsidRPr="00BE349B">
        <w:rPr>
          <w:rFonts w:eastAsia="Calibri" w:cs="Tahoma"/>
          <w:bCs/>
          <w:sz w:val="24"/>
          <w:szCs w:val="24"/>
        </w:rPr>
        <w:t>dream</w:t>
      </w:r>
      <w:r w:rsidRPr="00BE349B">
        <w:rPr>
          <w:rFonts w:eastAsia="Calibri" w:cs="Tahoma"/>
          <w:bCs/>
          <w:sz w:val="24"/>
          <w:szCs w:val="24"/>
        </w:rPr>
        <w:t xml:space="preserve"> </w:t>
      </w:r>
      <w:r w:rsidR="00BE349B" w:rsidRPr="00BE349B">
        <w:rPr>
          <w:rFonts w:eastAsia="Calibri" w:cs="Tahoma"/>
          <w:bCs/>
          <w:sz w:val="24"/>
          <w:szCs w:val="24"/>
        </w:rPr>
        <w:t>with each other one thing they</w:t>
      </w:r>
      <w:r w:rsidRPr="00BE349B">
        <w:rPr>
          <w:rFonts w:eastAsia="Calibri" w:cs="Tahoma"/>
          <w:bCs/>
          <w:sz w:val="24"/>
          <w:szCs w:val="24"/>
        </w:rPr>
        <w:t xml:space="preserve"> </w:t>
      </w:r>
      <w:r w:rsidR="00BE349B" w:rsidRPr="00BE349B">
        <w:rPr>
          <w:rFonts w:eastAsia="Calibri" w:cs="Tahoma"/>
          <w:bCs/>
          <w:sz w:val="24"/>
          <w:szCs w:val="24"/>
        </w:rPr>
        <w:t xml:space="preserve">think </w:t>
      </w:r>
      <w:r w:rsidRPr="00BE349B">
        <w:rPr>
          <w:rFonts w:eastAsia="Calibri" w:cs="Tahoma"/>
          <w:bCs/>
          <w:sz w:val="24"/>
          <w:szCs w:val="24"/>
        </w:rPr>
        <w:t xml:space="preserve">social media </w:t>
      </w:r>
      <w:r w:rsidR="00BE349B" w:rsidRPr="00BE349B">
        <w:rPr>
          <w:rFonts w:eastAsia="Calibri" w:cs="Tahoma"/>
          <w:bCs/>
          <w:sz w:val="24"/>
          <w:szCs w:val="24"/>
        </w:rPr>
        <w:t xml:space="preserve">will be able to do in the future.  </w:t>
      </w:r>
      <w:r w:rsidRPr="00BE349B">
        <w:rPr>
          <w:rFonts w:eastAsia="Calibri" w:cs="Tahoma"/>
          <w:bCs/>
          <w:sz w:val="24"/>
          <w:szCs w:val="24"/>
        </w:rPr>
        <w:t xml:space="preserve">Allow </w:t>
      </w:r>
      <w:r w:rsidR="00BE349B">
        <w:rPr>
          <w:rFonts w:eastAsia="Calibri" w:cs="Tahoma"/>
          <w:bCs/>
          <w:sz w:val="24"/>
          <w:szCs w:val="24"/>
        </w:rPr>
        <w:t xml:space="preserve">time for </w:t>
      </w:r>
      <w:r w:rsidRPr="00BE349B">
        <w:rPr>
          <w:rFonts w:eastAsia="Calibri" w:cs="Tahoma"/>
          <w:bCs/>
          <w:sz w:val="24"/>
          <w:szCs w:val="24"/>
        </w:rPr>
        <w:t>each group to report</w:t>
      </w:r>
      <w:r w:rsidR="00BE349B">
        <w:rPr>
          <w:rFonts w:eastAsia="Calibri" w:cs="Tahoma"/>
          <w:bCs/>
          <w:sz w:val="24"/>
          <w:szCs w:val="24"/>
        </w:rPr>
        <w:t>.</w:t>
      </w:r>
    </w:p>
    <w:p w14:paraId="5D830FEB" w14:textId="77777777" w:rsidR="00A50190" w:rsidRPr="00A50190" w:rsidRDefault="00A50190" w:rsidP="00A501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="Tahoma"/>
          <w:bCs/>
          <w:sz w:val="24"/>
          <w:szCs w:val="24"/>
        </w:rPr>
      </w:pPr>
    </w:p>
    <w:p w14:paraId="08068364" w14:textId="77777777" w:rsidR="00DD3CC7" w:rsidRDefault="00130C8E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Activity 3</w:t>
      </w:r>
      <w:r w:rsidR="00DC7F18">
        <w:rPr>
          <w:rFonts w:eastAsia="Calibri" w:cs="Tahoma"/>
          <w:b/>
          <w:bCs/>
          <w:sz w:val="24"/>
          <w:szCs w:val="24"/>
        </w:rPr>
        <w:t xml:space="preserve">: </w:t>
      </w:r>
      <w:r w:rsidR="003838EA">
        <w:rPr>
          <w:rFonts w:eastAsia="Calibri" w:cs="Tahoma"/>
          <w:b/>
          <w:bCs/>
          <w:sz w:val="24"/>
          <w:szCs w:val="24"/>
        </w:rPr>
        <w:t>Plan your Future Social Media Site</w:t>
      </w:r>
    </w:p>
    <w:p w14:paraId="7CEB3EB5" w14:textId="77777777" w:rsidR="003838EA" w:rsidRDefault="00BE349B" w:rsidP="00BE349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E349B">
        <w:rPr>
          <w:rFonts w:eastAsia="Calibri" w:cs="Tahoma"/>
          <w:bCs/>
          <w:sz w:val="24"/>
          <w:szCs w:val="24"/>
        </w:rPr>
        <w:t>Inform t</w:t>
      </w:r>
      <w:r>
        <w:rPr>
          <w:rFonts w:eastAsia="Calibri" w:cs="Tahoma"/>
          <w:bCs/>
          <w:sz w:val="24"/>
          <w:szCs w:val="24"/>
        </w:rPr>
        <w:t>he groups that they will have an opportunity to design a future “Mock” Social Media Website.</w:t>
      </w:r>
      <w:r w:rsidR="00C71396">
        <w:rPr>
          <w:rFonts w:eastAsia="Calibri" w:cs="Tahoma"/>
          <w:bCs/>
          <w:sz w:val="24"/>
          <w:szCs w:val="24"/>
        </w:rPr>
        <w:t xml:space="preserve"> In designing a website they have a responsibility to the user to maintain their safety and protect their rights. </w:t>
      </w:r>
    </w:p>
    <w:p w14:paraId="67D1AC79" w14:textId="77777777" w:rsidR="0090556C" w:rsidRDefault="00C71396" w:rsidP="00BE349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</w:t>
      </w:r>
      <w:r w:rsidR="00894917">
        <w:rPr>
          <w:rFonts w:eastAsia="Calibri" w:cs="Tahoma"/>
          <w:bCs/>
          <w:sz w:val="24"/>
          <w:szCs w:val="24"/>
        </w:rPr>
        <w:t xml:space="preserve">and each group a check list </w:t>
      </w:r>
      <w:r w:rsidR="00925214">
        <w:rPr>
          <w:rFonts w:eastAsia="Calibri" w:cs="Tahoma"/>
          <w:bCs/>
          <w:sz w:val="24"/>
          <w:szCs w:val="24"/>
        </w:rPr>
        <w:t xml:space="preserve">with the following </w:t>
      </w:r>
      <w:r w:rsidR="00894917">
        <w:rPr>
          <w:rFonts w:eastAsia="Calibri" w:cs="Tahoma"/>
          <w:bCs/>
          <w:sz w:val="24"/>
          <w:szCs w:val="24"/>
        </w:rPr>
        <w:t>criteria for their design:</w:t>
      </w:r>
    </w:p>
    <w:p w14:paraId="71D28E92" w14:textId="6FF8005C" w:rsidR="00BE349B" w:rsidRDefault="0090556C" w:rsidP="0090556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Give your site a name and explain </w:t>
      </w:r>
      <w:r w:rsidR="00130C8E">
        <w:rPr>
          <w:rFonts w:eastAsia="Calibri" w:cs="Tahoma"/>
          <w:bCs/>
          <w:sz w:val="24"/>
          <w:szCs w:val="24"/>
        </w:rPr>
        <w:t>its</w:t>
      </w:r>
      <w:r>
        <w:rPr>
          <w:rFonts w:eastAsia="Calibri" w:cs="Tahoma"/>
          <w:bCs/>
          <w:sz w:val="24"/>
          <w:szCs w:val="24"/>
        </w:rPr>
        <w:t xml:space="preserve"> meaning</w:t>
      </w:r>
      <w:r w:rsidR="00185964">
        <w:rPr>
          <w:rFonts w:eastAsia="Calibri" w:cs="Tahoma"/>
          <w:bCs/>
          <w:sz w:val="24"/>
          <w:szCs w:val="24"/>
        </w:rPr>
        <w:t>.</w:t>
      </w:r>
    </w:p>
    <w:p w14:paraId="35B47778" w14:textId="1832C86E" w:rsidR="00894917" w:rsidRDefault="00130C8E" w:rsidP="0089491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Illustrate the </w:t>
      </w:r>
      <w:r w:rsidR="00894917">
        <w:rPr>
          <w:rFonts w:eastAsia="Calibri" w:cs="Tahoma"/>
          <w:bCs/>
          <w:sz w:val="24"/>
          <w:szCs w:val="24"/>
        </w:rPr>
        <w:t xml:space="preserve">activities </w:t>
      </w:r>
      <w:r>
        <w:rPr>
          <w:rFonts w:eastAsia="Calibri" w:cs="Tahoma"/>
          <w:bCs/>
          <w:sz w:val="24"/>
          <w:szCs w:val="24"/>
        </w:rPr>
        <w:t>t</w:t>
      </w:r>
      <w:r w:rsidR="00894917">
        <w:rPr>
          <w:rFonts w:eastAsia="Calibri" w:cs="Tahoma"/>
          <w:bCs/>
          <w:sz w:val="24"/>
          <w:szCs w:val="24"/>
        </w:rPr>
        <w:t xml:space="preserve">he user </w:t>
      </w:r>
      <w:r w:rsidR="00501683">
        <w:rPr>
          <w:rFonts w:eastAsia="Calibri" w:cs="Tahoma"/>
          <w:bCs/>
          <w:sz w:val="24"/>
          <w:szCs w:val="24"/>
        </w:rPr>
        <w:t>is</w:t>
      </w:r>
      <w:r w:rsidR="00894917">
        <w:rPr>
          <w:rFonts w:eastAsia="Calibri" w:cs="Tahoma"/>
          <w:bCs/>
          <w:sz w:val="24"/>
          <w:szCs w:val="24"/>
        </w:rPr>
        <w:t xml:space="preserve"> able to perform</w:t>
      </w:r>
      <w:r w:rsidR="009245E5">
        <w:rPr>
          <w:rFonts w:eastAsia="Calibri" w:cs="Tahoma"/>
          <w:bCs/>
          <w:sz w:val="24"/>
          <w:szCs w:val="24"/>
        </w:rPr>
        <w:t xml:space="preserve"> on this site</w:t>
      </w:r>
      <w:r w:rsidR="00185964">
        <w:rPr>
          <w:rFonts w:eastAsia="Calibri" w:cs="Tahoma"/>
          <w:bCs/>
          <w:sz w:val="24"/>
          <w:szCs w:val="24"/>
        </w:rPr>
        <w:t>.</w:t>
      </w:r>
    </w:p>
    <w:p w14:paraId="6757F6F5" w14:textId="6F3FD2F0" w:rsidR="00894917" w:rsidRDefault="00130C8E" w:rsidP="0089491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List suggestions</w:t>
      </w:r>
      <w:r w:rsidR="00894917">
        <w:rPr>
          <w:rFonts w:eastAsia="Calibri" w:cs="Tahoma"/>
          <w:bCs/>
          <w:sz w:val="24"/>
          <w:szCs w:val="24"/>
        </w:rPr>
        <w:t xml:space="preserve"> the user </w:t>
      </w:r>
      <w:r>
        <w:rPr>
          <w:rFonts w:eastAsia="Calibri" w:cs="Tahoma"/>
          <w:bCs/>
          <w:sz w:val="24"/>
          <w:szCs w:val="24"/>
        </w:rPr>
        <w:t xml:space="preserve">should </w:t>
      </w:r>
      <w:r w:rsidR="00894917">
        <w:rPr>
          <w:rFonts w:eastAsia="Calibri" w:cs="Tahoma"/>
          <w:bCs/>
          <w:sz w:val="24"/>
          <w:szCs w:val="24"/>
        </w:rPr>
        <w:t>think about before they post on this website</w:t>
      </w:r>
      <w:r w:rsidR="00185964">
        <w:rPr>
          <w:rFonts w:eastAsia="Calibri" w:cs="Tahoma"/>
          <w:bCs/>
          <w:sz w:val="24"/>
          <w:szCs w:val="24"/>
        </w:rPr>
        <w:t>.</w:t>
      </w:r>
    </w:p>
    <w:p w14:paraId="34A9EFF8" w14:textId="7E8C3D1E" w:rsidR="00C71396" w:rsidRDefault="00130C8E" w:rsidP="00C7139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List</w:t>
      </w:r>
      <w:r w:rsidR="00C71396">
        <w:rPr>
          <w:rFonts w:eastAsia="Calibri" w:cs="Tahoma"/>
          <w:bCs/>
          <w:sz w:val="24"/>
          <w:szCs w:val="24"/>
        </w:rPr>
        <w:t xml:space="preserve"> strategies the user </w:t>
      </w:r>
      <w:r>
        <w:rPr>
          <w:rFonts w:eastAsia="Calibri" w:cs="Tahoma"/>
          <w:bCs/>
          <w:sz w:val="24"/>
          <w:szCs w:val="24"/>
        </w:rPr>
        <w:t xml:space="preserve">could </w:t>
      </w:r>
      <w:r w:rsidR="00C71396">
        <w:rPr>
          <w:rFonts w:eastAsia="Calibri" w:cs="Tahoma"/>
          <w:bCs/>
          <w:sz w:val="24"/>
          <w:szCs w:val="24"/>
        </w:rPr>
        <w:t>perform to maintain safety and security on this website</w:t>
      </w:r>
      <w:r w:rsidR="00185964">
        <w:rPr>
          <w:rFonts w:eastAsia="Calibri" w:cs="Tahoma"/>
          <w:bCs/>
          <w:sz w:val="24"/>
          <w:szCs w:val="24"/>
        </w:rPr>
        <w:t>.</w:t>
      </w:r>
    </w:p>
    <w:p w14:paraId="7667C433" w14:textId="6511925F" w:rsidR="00C71396" w:rsidRDefault="00130C8E" w:rsidP="00C7139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Explain h</w:t>
      </w:r>
      <w:r w:rsidR="00C71396">
        <w:rPr>
          <w:rFonts w:eastAsia="Calibri" w:cs="Tahoma"/>
          <w:bCs/>
          <w:sz w:val="24"/>
          <w:szCs w:val="24"/>
        </w:rPr>
        <w:t>ow you protect the user from any possible negative outcomes</w:t>
      </w:r>
      <w:r w:rsidR="00185964">
        <w:rPr>
          <w:rFonts w:eastAsia="Calibri" w:cs="Tahoma"/>
          <w:bCs/>
          <w:sz w:val="24"/>
          <w:szCs w:val="24"/>
        </w:rPr>
        <w:t>.</w:t>
      </w:r>
    </w:p>
    <w:p w14:paraId="05DEC0D5" w14:textId="6E2924B2" w:rsidR="00C71396" w:rsidRDefault="00130C8E" w:rsidP="0089491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Describe h</w:t>
      </w:r>
      <w:r w:rsidR="00C71396">
        <w:rPr>
          <w:rFonts w:eastAsia="Calibri" w:cs="Tahoma"/>
          <w:bCs/>
          <w:sz w:val="24"/>
          <w:szCs w:val="24"/>
        </w:rPr>
        <w:t xml:space="preserve">ow </w:t>
      </w:r>
      <w:r>
        <w:rPr>
          <w:rFonts w:eastAsia="Calibri" w:cs="Tahoma"/>
          <w:bCs/>
          <w:sz w:val="24"/>
          <w:szCs w:val="24"/>
        </w:rPr>
        <w:t xml:space="preserve">you </w:t>
      </w:r>
      <w:r w:rsidR="00C71396">
        <w:rPr>
          <w:rFonts w:eastAsia="Calibri" w:cs="Tahoma"/>
          <w:bCs/>
          <w:sz w:val="24"/>
          <w:szCs w:val="24"/>
        </w:rPr>
        <w:t>will prevent the user from using the website in inappropriate ways</w:t>
      </w:r>
      <w:r w:rsidR="00185964">
        <w:rPr>
          <w:rFonts w:eastAsia="Calibri" w:cs="Tahoma"/>
          <w:bCs/>
          <w:sz w:val="24"/>
          <w:szCs w:val="24"/>
        </w:rPr>
        <w:t>.</w:t>
      </w:r>
    </w:p>
    <w:p w14:paraId="4D9858DC" w14:textId="77777777" w:rsidR="00174AAF" w:rsidRDefault="00174AAF" w:rsidP="0089491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State 3</w:t>
      </w:r>
      <w:r w:rsidR="00130C8E">
        <w:rPr>
          <w:rFonts w:eastAsia="Calibri" w:cs="Tahoma"/>
          <w:bCs/>
          <w:sz w:val="24"/>
          <w:szCs w:val="24"/>
        </w:rPr>
        <w:t xml:space="preserve"> rules </w:t>
      </w:r>
      <w:r>
        <w:rPr>
          <w:rFonts w:eastAsia="Calibri" w:cs="Tahoma"/>
          <w:bCs/>
          <w:sz w:val="24"/>
          <w:szCs w:val="24"/>
        </w:rPr>
        <w:t>for using this website.</w:t>
      </w:r>
    </w:p>
    <w:p w14:paraId="6895D393" w14:textId="77777777" w:rsidR="00894917" w:rsidRDefault="00174AAF" w:rsidP="0089491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Draft 1 law that could help protect the safety and privacy of the user.</w:t>
      </w:r>
    </w:p>
    <w:p w14:paraId="56E29E92" w14:textId="77777777" w:rsidR="00174AAF" w:rsidRPr="00894917" w:rsidRDefault="00174AAF" w:rsidP="00174A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</w:p>
    <w:p w14:paraId="4EEA1DA8" w14:textId="77777777" w:rsidR="00894917" w:rsidRDefault="00C71396" w:rsidP="00BE349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Review the check list with the students and ask if there </w:t>
      </w:r>
      <w:r w:rsidR="00925214">
        <w:rPr>
          <w:rFonts w:eastAsia="Calibri" w:cs="Tahoma"/>
          <w:bCs/>
          <w:sz w:val="24"/>
          <w:szCs w:val="24"/>
        </w:rPr>
        <w:t>are any other criteria</w:t>
      </w:r>
      <w:r>
        <w:rPr>
          <w:rFonts w:eastAsia="Calibri" w:cs="Tahoma"/>
          <w:bCs/>
          <w:sz w:val="24"/>
          <w:szCs w:val="24"/>
        </w:rPr>
        <w:t xml:space="preserve"> that should be added to the list.  Record any relevant ideas on the board.  </w:t>
      </w:r>
    </w:p>
    <w:p w14:paraId="06808EFA" w14:textId="77777777" w:rsidR="00BE349B" w:rsidRDefault="00925214" w:rsidP="00BE349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i</w:t>
      </w:r>
      <w:r w:rsidR="00C71396">
        <w:rPr>
          <w:rFonts w:eastAsia="Calibri" w:cs="Tahoma"/>
          <w:bCs/>
          <w:sz w:val="24"/>
          <w:szCs w:val="24"/>
        </w:rPr>
        <w:t xml:space="preserve">nstruct the students to work collaboratively as a group to create a </w:t>
      </w:r>
      <w:r w:rsidR="00174AAF">
        <w:rPr>
          <w:rFonts w:eastAsia="Calibri" w:cs="Tahoma"/>
          <w:bCs/>
          <w:sz w:val="24"/>
          <w:szCs w:val="24"/>
        </w:rPr>
        <w:t>visual</w:t>
      </w:r>
      <w:r w:rsidR="00C71396">
        <w:rPr>
          <w:rFonts w:eastAsia="Calibri" w:cs="Tahoma"/>
          <w:bCs/>
          <w:sz w:val="24"/>
          <w:szCs w:val="24"/>
        </w:rPr>
        <w:t xml:space="preserve"> of their website on large poster paper</w:t>
      </w:r>
      <w:r w:rsidR="00174AAF">
        <w:rPr>
          <w:rFonts w:eastAsia="Calibri" w:cs="Tahoma"/>
          <w:bCs/>
          <w:sz w:val="24"/>
          <w:szCs w:val="24"/>
        </w:rPr>
        <w:t xml:space="preserve">.  Their visual should contain the items on the criteria list. </w:t>
      </w:r>
      <w:r>
        <w:rPr>
          <w:rFonts w:eastAsia="Calibri" w:cs="Tahoma"/>
          <w:bCs/>
          <w:sz w:val="24"/>
          <w:szCs w:val="24"/>
        </w:rPr>
        <w:t>Remind students to think beyond today’s technology.</w:t>
      </w:r>
    </w:p>
    <w:p w14:paraId="0CF9B13D" w14:textId="77777777" w:rsidR="00DD3CC7" w:rsidRPr="00174AAF" w:rsidRDefault="00925214" w:rsidP="00DD3CC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74AAF">
        <w:rPr>
          <w:rFonts w:eastAsia="Calibri" w:cs="Tahoma"/>
          <w:bCs/>
          <w:sz w:val="24"/>
          <w:szCs w:val="24"/>
        </w:rPr>
        <w:t xml:space="preserve">Give each group time to report out on their future </w:t>
      </w:r>
      <w:r w:rsidR="00174AAF" w:rsidRPr="00174AAF">
        <w:rPr>
          <w:rFonts w:eastAsia="Calibri" w:cs="Tahoma"/>
          <w:bCs/>
          <w:sz w:val="24"/>
          <w:szCs w:val="24"/>
        </w:rPr>
        <w:t>web</w:t>
      </w:r>
      <w:r w:rsidRPr="00174AAF">
        <w:rPr>
          <w:rFonts w:eastAsia="Calibri" w:cs="Tahoma"/>
          <w:bCs/>
          <w:sz w:val="24"/>
          <w:szCs w:val="24"/>
        </w:rPr>
        <w:t>site and instruct the listening audience to use their check list to see if t</w:t>
      </w:r>
      <w:r w:rsidR="00174AAF" w:rsidRPr="00174AAF">
        <w:rPr>
          <w:rFonts w:eastAsia="Calibri" w:cs="Tahoma"/>
          <w:bCs/>
          <w:sz w:val="24"/>
          <w:szCs w:val="24"/>
        </w:rPr>
        <w:t>he presenting group covered all the items on the list</w:t>
      </w:r>
      <w:r w:rsidR="00174AAF">
        <w:rPr>
          <w:rFonts w:eastAsia="Calibri" w:cs="Tahoma"/>
          <w:bCs/>
          <w:sz w:val="24"/>
          <w:szCs w:val="24"/>
        </w:rPr>
        <w:t>.</w:t>
      </w:r>
      <w:r w:rsidRPr="00174AAF">
        <w:rPr>
          <w:rFonts w:eastAsia="Calibri" w:cs="Tahoma"/>
          <w:bCs/>
          <w:sz w:val="24"/>
          <w:szCs w:val="24"/>
        </w:rPr>
        <w:t xml:space="preserve">  Give opportunity for the listening audience to provide </w:t>
      </w:r>
      <w:r w:rsidR="00174AAF">
        <w:rPr>
          <w:rFonts w:eastAsia="Calibri" w:cs="Tahoma"/>
          <w:bCs/>
          <w:sz w:val="24"/>
          <w:szCs w:val="24"/>
        </w:rPr>
        <w:t xml:space="preserve">any </w:t>
      </w:r>
      <w:r w:rsidRPr="00174AAF">
        <w:rPr>
          <w:rFonts w:eastAsia="Calibri" w:cs="Tahoma"/>
          <w:bCs/>
          <w:sz w:val="24"/>
          <w:szCs w:val="24"/>
        </w:rPr>
        <w:t>feedback to the presenting group.</w:t>
      </w:r>
    </w:p>
    <w:p w14:paraId="62112F46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484F8086" w14:textId="77777777" w:rsidR="00174AAF" w:rsidRPr="00174AAF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174AAF">
        <w:rPr>
          <w:rFonts w:eastAsia="Calibri" w:cs="Tahoma"/>
          <w:b/>
          <w:bCs/>
          <w:sz w:val="24"/>
          <w:szCs w:val="24"/>
        </w:rPr>
        <w:t xml:space="preserve"> </w:t>
      </w:r>
      <w:r w:rsidR="00174AAF" w:rsidRPr="00174AAF">
        <w:rPr>
          <w:rFonts w:eastAsia="Calibri" w:cs="Tahoma"/>
          <w:bCs/>
          <w:sz w:val="24"/>
          <w:szCs w:val="24"/>
        </w:rPr>
        <w:t xml:space="preserve">Name something you should think about before you post anything on line.  </w:t>
      </w:r>
    </w:p>
    <w:p w14:paraId="2D026454" w14:textId="77777777" w:rsidR="00330638" w:rsidRDefault="00330638" w:rsidP="0017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Cs/>
          <w:sz w:val="24"/>
          <w:szCs w:val="24"/>
        </w:rPr>
      </w:pPr>
    </w:p>
    <w:p w14:paraId="4FCFC793" w14:textId="77777777" w:rsidR="00DD3CC7" w:rsidRPr="00330638" w:rsidRDefault="00174AAF" w:rsidP="0017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8"/>
          <w:szCs w:val="28"/>
        </w:rPr>
      </w:pPr>
      <w:r w:rsidRPr="00330638">
        <w:rPr>
          <w:rFonts w:eastAsia="Calibri" w:cs="Tahoma"/>
          <w:b/>
          <w:bCs/>
          <w:sz w:val="28"/>
          <w:szCs w:val="28"/>
        </w:rPr>
        <w:t xml:space="preserve">Remember online communications are </w:t>
      </w:r>
      <w:r w:rsidR="00330638" w:rsidRPr="00330638">
        <w:rPr>
          <w:rFonts w:eastAsia="Calibri" w:cs="Tahoma"/>
          <w:b/>
          <w:bCs/>
          <w:sz w:val="28"/>
          <w:szCs w:val="28"/>
        </w:rPr>
        <w:t>“</w:t>
      </w:r>
      <w:r w:rsidRPr="00330638">
        <w:rPr>
          <w:rFonts w:eastAsia="Calibri" w:cs="Tahoma"/>
          <w:b/>
          <w:bCs/>
          <w:sz w:val="28"/>
          <w:szCs w:val="28"/>
        </w:rPr>
        <w:t>permanent and public</w:t>
      </w:r>
      <w:r w:rsidR="00330638" w:rsidRPr="00330638">
        <w:rPr>
          <w:rFonts w:eastAsia="Calibri" w:cs="Tahoma"/>
          <w:b/>
          <w:bCs/>
          <w:sz w:val="28"/>
          <w:szCs w:val="28"/>
        </w:rPr>
        <w:t>”</w:t>
      </w:r>
      <w:r w:rsidRPr="00330638">
        <w:rPr>
          <w:rFonts w:eastAsia="Calibri" w:cs="Tahoma"/>
          <w:b/>
          <w:bCs/>
          <w:sz w:val="28"/>
          <w:szCs w:val="28"/>
        </w:rPr>
        <w:t xml:space="preserve">! </w:t>
      </w:r>
    </w:p>
    <w:p w14:paraId="7128432B" w14:textId="77777777" w:rsidR="00330638" w:rsidRDefault="00330638" w:rsidP="0017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Cs/>
          <w:sz w:val="24"/>
          <w:szCs w:val="24"/>
        </w:rPr>
      </w:pPr>
    </w:p>
    <w:p w14:paraId="30A5B09F" w14:textId="77777777" w:rsidR="00174AAF" w:rsidRPr="00330638" w:rsidRDefault="00330638" w:rsidP="00174A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330638">
        <w:rPr>
          <w:rFonts w:eastAsia="Calibri" w:cs="Tahoma"/>
          <w:b/>
          <w:bCs/>
          <w:sz w:val="28"/>
          <w:szCs w:val="28"/>
        </w:rPr>
        <w:t>“</w:t>
      </w:r>
      <w:r w:rsidR="00174AAF" w:rsidRPr="00330638">
        <w:rPr>
          <w:rFonts w:eastAsia="Calibri" w:cs="Tahoma"/>
          <w:b/>
          <w:bCs/>
          <w:sz w:val="28"/>
          <w:szCs w:val="28"/>
        </w:rPr>
        <w:t>Would you want your grandmother to see this?</w:t>
      </w:r>
      <w:r w:rsidRPr="00330638">
        <w:rPr>
          <w:rFonts w:eastAsia="Calibri" w:cs="Tahoma"/>
          <w:b/>
          <w:bCs/>
          <w:sz w:val="28"/>
          <w:szCs w:val="28"/>
        </w:rPr>
        <w:t>”</w:t>
      </w:r>
    </w:p>
    <w:p w14:paraId="5F75A218" w14:textId="77777777" w:rsidR="00DC7F18" w:rsidRDefault="00DC7F18" w:rsidP="00DD3CC7">
      <w:pPr>
        <w:jc w:val="center"/>
        <w:rPr>
          <w:sz w:val="24"/>
          <w:szCs w:val="24"/>
        </w:rPr>
      </w:pPr>
    </w:p>
    <w:p w14:paraId="3ED866DC" w14:textId="22F6DEA9" w:rsidR="00B5567A" w:rsidRDefault="00B5567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12BB214" w14:textId="77777777" w:rsidR="00B5567A" w:rsidRPr="00DC7F18" w:rsidRDefault="00B5567A" w:rsidP="00B5567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71634F31" wp14:editId="09E1F01C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788A" w14:textId="77777777" w:rsidR="00B5567A" w:rsidRPr="00B5567A" w:rsidRDefault="00B5567A" w:rsidP="00B5567A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16"/>
          <w:szCs w:val="16"/>
        </w:rPr>
      </w:pPr>
      <w:r w:rsidRPr="00B5567A">
        <w:rPr>
          <w:rFonts w:eastAsia="Calibri" w:cs="Calibri"/>
          <w:sz w:val="16"/>
          <w:szCs w:val="16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42C26B8" w14:textId="77777777" w:rsidR="00B5567A" w:rsidRPr="00DC7F18" w:rsidRDefault="00B5567A" w:rsidP="00B5567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2CD6197E" w14:textId="77777777" w:rsidR="00B5567A" w:rsidRPr="00B5567A" w:rsidRDefault="00B5567A" w:rsidP="00B5567A">
      <w:pPr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  <w:r w:rsidRPr="00B5567A">
        <w:rPr>
          <w:rFonts w:eastAsia="Calibri" w:cs="Calibri"/>
          <w:b/>
          <w:bCs/>
          <w:sz w:val="20"/>
          <w:szCs w:val="20"/>
        </w:rPr>
        <w:t>“Think Before You Post:  Smart Communication through Technology” Academy</w:t>
      </w:r>
    </w:p>
    <w:p w14:paraId="2C9CB68A" w14:textId="77777777" w:rsidR="00B5567A" w:rsidRPr="00B5567A" w:rsidRDefault="00B5567A" w:rsidP="00B5567A">
      <w:pPr>
        <w:spacing w:after="0" w:line="240" w:lineRule="auto"/>
        <w:jc w:val="center"/>
        <w:rPr>
          <w:rFonts w:eastAsia="Calibri" w:cs="Calibri"/>
          <w:bCs/>
          <w:sz w:val="20"/>
          <w:szCs w:val="20"/>
        </w:rPr>
      </w:pPr>
      <w:r w:rsidRPr="00B5567A">
        <w:rPr>
          <w:rFonts w:eastAsia="Calibri" w:cs="Calibri"/>
          <w:bCs/>
          <w:sz w:val="20"/>
          <w:szCs w:val="20"/>
        </w:rPr>
        <w:t>(Middle/High)</w:t>
      </w:r>
    </w:p>
    <w:p w14:paraId="131395B7" w14:textId="299BAB8A" w:rsidR="00B5567A" w:rsidRDefault="00B5567A" w:rsidP="00B5567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0"/>
          <w:szCs w:val="20"/>
        </w:rPr>
      </w:pPr>
      <w:r w:rsidRPr="00B5567A">
        <w:rPr>
          <w:rFonts w:eastAsia="Calibri" w:cs="Tahoma"/>
          <w:b/>
          <w:bCs/>
          <w:sz w:val="20"/>
          <w:szCs w:val="20"/>
        </w:rPr>
        <w:t>Future of Social Media Check List</w:t>
      </w:r>
    </w:p>
    <w:p w14:paraId="53519C44" w14:textId="6B7D9AE4" w:rsidR="00B5567A" w:rsidRPr="00B5567A" w:rsidRDefault="00B5567A" w:rsidP="00B5567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Cs/>
          <w:sz w:val="20"/>
          <w:szCs w:val="20"/>
        </w:rPr>
      </w:pPr>
      <w:r w:rsidRPr="00B5567A">
        <w:rPr>
          <w:rFonts w:eastAsia="Calibri" w:cs="Tahoma"/>
          <w:bCs/>
          <w:sz w:val="20"/>
          <w:szCs w:val="20"/>
        </w:rPr>
        <w:t>(Cut in half and give one copy to each group)</w:t>
      </w:r>
    </w:p>
    <w:p w14:paraId="2D73ECD6" w14:textId="77777777" w:rsidR="00B5567A" w:rsidRDefault="00B5567A" w:rsidP="00B5567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8"/>
          <w:szCs w:val="28"/>
        </w:rPr>
      </w:pPr>
    </w:p>
    <w:p w14:paraId="42012BE3" w14:textId="5B81B7F9" w:rsidR="00B5567A" w:rsidRPr="00B5567A" w:rsidRDefault="00B5567A" w:rsidP="00B5567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8"/>
          <w:szCs w:val="28"/>
        </w:rPr>
      </w:pPr>
      <w:r w:rsidRPr="00B5567A">
        <w:rPr>
          <w:rFonts w:eastAsia="Calibri" w:cs="Tahoma"/>
          <w:b/>
          <w:bCs/>
          <w:sz w:val="28"/>
          <w:szCs w:val="28"/>
        </w:rPr>
        <w:t>Use this check list to design your future “Mock” Social Media Website and to check other group’s presentation.</w:t>
      </w:r>
    </w:p>
    <w:p w14:paraId="1A7BC3B8" w14:textId="77777777" w:rsidR="00B5567A" w:rsidRPr="00B5567A" w:rsidRDefault="00B5567A" w:rsidP="00B5567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8"/>
          <w:szCs w:val="28"/>
        </w:rPr>
      </w:pPr>
    </w:p>
    <w:p w14:paraId="796D47A5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Give your site a name and explain its meaning.</w:t>
      </w:r>
    </w:p>
    <w:p w14:paraId="70626D04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Illustrate the activities the user is able to perform on this site.</w:t>
      </w:r>
    </w:p>
    <w:p w14:paraId="0AFD17D6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List suggestions the user should think about before they post on this website.</w:t>
      </w:r>
    </w:p>
    <w:p w14:paraId="2A881714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List strategies the user could perform to maintain safety and security on this website.</w:t>
      </w:r>
    </w:p>
    <w:p w14:paraId="41EA25CB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Explain how you protect the user from any possible negative outcomes.</w:t>
      </w:r>
    </w:p>
    <w:p w14:paraId="4EB8BA2E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Describe how you will prevent the user from using the website in inappropriate ways.</w:t>
      </w:r>
    </w:p>
    <w:p w14:paraId="1FCB63F5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State 3 rules for using this website.</w:t>
      </w:r>
    </w:p>
    <w:p w14:paraId="58C68166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Draft 1 law that could help protect the safety and privacy of the user.</w:t>
      </w:r>
    </w:p>
    <w:p w14:paraId="73C8C3CC" w14:textId="77777777" w:rsidR="00DC7F18" w:rsidRPr="00B5567A" w:rsidRDefault="00DC7F18" w:rsidP="00DD3CC7">
      <w:pPr>
        <w:jc w:val="center"/>
        <w:rPr>
          <w:sz w:val="28"/>
          <w:szCs w:val="28"/>
        </w:rPr>
      </w:pPr>
    </w:p>
    <w:p w14:paraId="256DC860" w14:textId="77777777" w:rsidR="00B5567A" w:rsidRPr="00B5567A" w:rsidRDefault="00B5567A" w:rsidP="00B5567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8"/>
          <w:szCs w:val="28"/>
        </w:rPr>
      </w:pPr>
      <w:r w:rsidRPr="00B5567A">
        <w:rPr>
          <w:rFonts w:eastAsia="Calibri" w:cs="Tahoma"/>
          <w:b/>
          <w:bCs/>
          <w:sz w:val="28"/>
          <w:szCs w:val="28"/>
        </w:rPr>
        <w:t>Use this check list to design your future “Mock” Social Media Website and to check other group’s presentation.</w:t>
      </w:r>
    </w:p>
    <w:p w14:paraId="7FACD4FA" w14:textId="77777777" w:rsidR="00B5567A" w:rsidRPr="00B5567A" w:rsidRDefault="00B5567A" w:rsidP="00B5567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8"/>
          <w:szCs w:val="28"/>
        </w:rPr>
      </w:pPr>
    </w:p>
    <w:p w14:paraId="24736D50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Give your site a name and explain its meaning.</w:t>
      </w:r>
    </w:p>
    <w:p w14:paraId="7B355E84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Illustrate the activities the user is able to perform on this site.</w:t>
      </w:r>
    </w:p>
    <w:p w14:paraId="4977E098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List suggestions the user should think about before they post on this website.</w:t>
      </w:r>
    </w:p>
    <w:p w14:paraId="16EFFD9D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List strategies the user could perform to maintain safety and security on this website.</w:t>
      </w:r>
    </w:p>
    <w:p w14:paraId="0FE13413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Explain how you protect the user from any possible negative outcomes.</w:t>
      </w:r>
    </w:p>
    <w:p w14:paraId="4D976DAE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Describe how you will prevent the user from using the website in inappropriate ways.</w:t>
      </w:r>
    </w:p>
    <w:p w14:paraId="45578F91" w14:textId="77777777" w:rsidR="00B5567A" w:rsidRP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State 3 rules for using this website.</w:t>
      </w:r>
    </w:p>
    <w:p w14:paraId="4B2B81F8" w14:textId="77777777" w:rsidR="00B5567A" w:rsidRDefault="00B5567A" w:rsidP="00B556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B5567A">
        <w:rPr>
          <w:rFonts w:eastAsia="Calibri" w:cs="Tahoma"/>
          <w:bCs/>
          <w:sz w:val="28"/>
          <w:szCs w:val="28"/>
        </w:rPr>
        <w:t>Draft 1 law that could help protect the safety and privacy of the user.</w:t>
      </w:r>
    </w:p>
    <w:p w14:paraId="32C07974" w14:textId="77777777" w:rsidR="00CD2809" w:rsidRDefault="00CD2809" w:rsidP="00CD280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</w:p>
    <w:p w14:paraId="1B2502E4" w14:textId="77777777" w:rsidR="00CD2809" w:rsidRPr="00DC7F18" w:rsidRDefault="00CD2809" w:rsidP="00CD280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CD79DC7" wp14:editId="66CCAAA4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CB081" w14:textId="77777777" w:rsidR="00CD2809" w:rsidRPr="004B71E4" w:rsidRDefault="00CD2809" w:rsidP="00CD2809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43C303D" w14:textId="77777777" w:rsidR="00CD2809" w:rsidRPr="00DC7F18" w:rsidRDefault="00CD2809" w:rsidP="00CD280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41352E0" w14:textId="77777777" w:rsidR="00CD2809" w:rsidRPr="00DC7F18" w:rsidRDefault="00CD2809" w:rsidP="00CD280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“Think Before You Post:  Smart Communication through Technology” </w:t>
      </w:r>
      <w:r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545F367D" w14:textId="77777777" w:rsidR="00CD2809" w:rsidRPr="00DC7F18" w:rsidRDefault="00CD2809" w:rsidP="00CD2809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63BA2E74" w14:textId="77777777" w:rsidR="00CD2809" w:rsidRDefault="00CD2809" w:rsidP="00CD2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Future of Social Media Correlations</w:t>
      </w:r>
    </w:p>
    <w:p w14:paraId="7894F832" w14:textId="77777777" w:rsidR="00CD2809" w:rsidRDefault="00CD2809" w:rsidP="00CD2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440"/>
      </w:tblGrid>
      <w:tr w:rsidR="00CD2809" w14:paraId="2B862EF3" w14:textId="77777777" w:rsidTr="00CF2744">
        <w:tc>
          <w:tcPr>
            <w:tcW w:w="10440" w:type="dxa"/>
          </w:tcPr>
          <w:p w14:paraId="06029120" w14:textId="77777777" w:rsidR="00CD2809" w:rsidRDefault="00CD2809" w:rsidP="00CF2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ahoma"/>
                <w:bCs/>
                <w:sz w:val="28"/>
                <w:szCs w:val="28"/>
              </w:rPr>
            </w:pPr>
            <w:r w:rsidRPr="00487C96">
              <w:rPr>
                <w:b/>
                <w:sz w:val="24"/>
                <w:szCs w:val="24"/>
              </w:rPr>
              <w:t>Civics and Government</w:t>
            </w:r>
          </w:p>
        </w:tc>
      </w:tr>
      <w:tr w:rsidR="00CD2809" w14:paraId="11024FD1" w14:textId="77777777" w:rsidTr="00CF2744">
        <w:tc>
          <w:tcPr>
            <w:tcW w:w="10440" w:type="dxa"/>
          </w:tcPr>
          <w:p w14:paraId="55C3EE34" w14:textId="77777777" w:rsidR="00CD2809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Explain the obligations and responsibilities of citizenship: obeying the law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>(7-12</w:t>
            </w:r>
            <w:r w:rsidRPr="00487C96">
              <w:rPr>
                <w:sz w:val="24"/>
                <w:szCs w:val="24"/>
              </w:rPr>
              <w:t xml:space="preserve"> S3C4 PO4b</w:t>
            </w:r>
            <w:r>
              <w:rPr>
                <w:sz w:val="24"/>
                <w:szCs w:val="24"/>
              </w:rPr>
              <w:t>-c</w:t>
            </w:r>
            <w:r w:rsidRPr="00487C96">
              <w:rPr>
                <w:sz w:val="24"/>
                <w:szCs w:val="24"/>
              </w:rPr>
              <w:t>)</w:t>
            </w:r>
          </w:p>
          <w:p w14:paraId="58961722" w14:textId="77777777" w:rsidR="00CD2809" w:rsidRDefault="00CD2809" w:rsidP="00CF2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ahoma"/>
                <w:bCs/>
                <w:sz w:val="28"/>
                <w:szCs w:val="28"/>
              </w:rPr>
            </w:pPr>
          </w:p>
        </w:tc>
      </w:tr>
    </w:tbl>
    <w:p w14:paraId="20BCBDF3" w14:textId="77777777" w:rsidR="00CD2809" w:rsidRPr="00C36BB8" w:rsidRDefault="00CD2809" w:rsidP="00CD2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Cs/>
          <w:sz w:val="28"/>
          <w:szCs w:val="28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440"/>
      </w:tblGrid>
      <w:tr w:rsidR="00CD2809" w14:paraId="5658FCA7" w14:textId="77777777" w:rsidTr="00CF2744">
        <w:tc>
          <w:tcPr>
            <w:tcW w:w="10440" w:type="dxa"/>
          </w:tcPr>
          <w:p w14:paraId="03CFCF86" w14:textId="77777777" w:rsidR="00CD2809" w:rsidRDefault="00CD2809" w:rsidP="00CF2744">
            <w:pPr>
              <w:jc w:val="center"/>
              <w:rPr>
                <w:sz w:val="28"/>
                <w:szCs w:val="28"/>
              </w:rPr>
            </w:pPr>
            <w:r w:rsidRPr="005355D8">
              <w:rPr>
                <w:rFonts w:eastAsia="Times New Roman" w:cs="Times New Roman"/>
                <w:b/>
                <w:sz w:val="24"/>
                <w:szCs w:val="24"/>
              </w:rPr>
              <w:t>Key Ideas and Details</w:t>
            </w:r>
          </w:p>
        </w:tc>
      </w:tr>
      <w:tr w:rsidR="00CD2809" w14:paraId="2E0FA770" w14:textId="77777777" w:rsidTr="00CF2744">
        <w:tc>
          <w:tcPr>
            <w:tcW w:w="10440" w:type="dxa"/>
          </w:tcPr>
          <w:p w14:paraId="2EE17C9E" w14:textId="77777777" w:rsidR="00CD2809" w:rsidRPr="005355D8" w:rsidRDefault="00CD2809" w:rsidP="00CF2744">
            <w:pPr>
              <w:rPr>
                <w:sz w:val="24"/>
                <w:szCs w:val="24"/>
              </w:rPr>
            </w:pPr>
            <w:r w:rsidRPr="005355D8">
              <w:rPr>
                <w:sz w:val="24"/>
                <w:szCs w:val="24"/>
              </w:rPr>
              <w:t>Cite specific textual evidence to support analysis of</w:t>
            </w:r>
            <w:r w:rsidRPr="005355D8">
              <w:rPr>
                <w:sz w:val="24"/>
                <w:szCs w:val="24"/>
              </w:rPr>
              <w:br/>
              <w:t>primary and secondary sources. (6‐12.RH.1)</w:t>
            </w:r>
          </w:p>
          <w:p w14:paraId="1B768D19" w14:textId="77777777" w:rsidR="00CD2809" w:rsidRDefault="00CD2809" w:rsidP="00CF274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9745BC" w14:textId="77777777" w:rsidR="00CD2809" w:rsidRDefault="00CD2809" w:rsidP="00CD2809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440"/>
      </w:tblGrid>
      <w:tr w:rsidR="00CD2809" w14:paraId="5FFB123D" w14:textId="77777777" w:rsidTr="00CF2744">
        <w:tc>
          <w:tcPr>
            <w:tcW w:w="10440" w:type="dxa"/>
          </w:tcPr>
          <w:p w14:paraId="2B5B132B" w14:textId="77777777" w:rsidR="00CD2809" w:rsidRDefault="00CD2809" w:rsidP="00CF2744">
            <w:pPr>
              <w:jc w:val="center"/>
              <w:rPr>
                <w:sz w:val="28"/>
                <w:szCs w:val="28"/>
              </w:rPr>
            </w:pPr>
            <w:r w:rsidRPr="00487C96">
              <w:rPr>
                <w:b/>
                <w:sz w:val="24"/>
                <w:szCs w:val="24"/>
              </w:rPr>
              <w:t>Comprehension and Collaboration</w:t>
            </w:r>
          </w:p>
        </w:tc>
      </w:tr>
      <w:tr w:rsidR="00CD2809" w14:paraId="401C93DE" w14:textId="77777777" w:rsidTr="00CF2744">
        <w:tc>
          <w:tcPr>
            <w:tcW w:w="10440" w:type="dxa"/>
          </w:tcPr>
          <w:p w14:paraId="3DF7A226" w14:textId="77777777" w:rsidR="00CD2809" w:rsidRPr="00487C96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i/>
                <w:sz w:val="24"/>
                <w:szCs w:val="24"/>
              </w:rPr>
              <w:t>Engage, initiate, and participate</w:t>
            </w:r>
            <w:r w:rsidRPr="00487C96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487C96">
              <w:rPr>
                <w:i/>
                <w:sz w:val="24"/>
                <w:szCs w:val="24"/>
              </w:rPr>
              <w:t>appropriate</w:t>
            </w:r>
            <w:r w:rsidRPr="00487C96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14:paraId="60146C89" w14:textId="77777777" w:rsidR="00CD2809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SL.1.)</w:t>
            </w:r>
          </w:p>
          <w:p w14:paraId="0A94B0B8" w14:textId="77777777" w:rsidR="00CD2809" w:rsidRDefault="00CD2809" w:rsidP="00CF2744">
            <w:pPr>
              <w:rPr>
                <w:sz w:val="24"/>
                <w:szCs w:val="24"/>
              </w:rPr>
            </w:pPr>
          </w:p>
          <w:p w14:paraId="054C3A5F" w14:textId="77777777" w:rsidR="00CD2809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c. Pose and respond to specific questions with elaboration and detail by making comments that contribute to the topic, text, or issue under discussion.</w:t>
            </w:r>
          </w:p>
          <w:p w14:paraId="5867F27A" w14:textId="77777777" w:rsidR="00CD2809" w:rsidRDefault="00CD2809" w:rsidP="00CF2744">
            <w:pPr>
              <w:rPr>
                <w:sz w:val="24"/>
                <w:szCs w:val="24"/>
              </w:rPr>
            </w:pPr>
          </w:p>
          <w:p w14:paraId="26CE135B" w14:textId="77777777" w:rsidR="00CD2809" w:rsidRDefault="00CD2809" w:rsidP="00CF2744">
            <w:r>
              <w:t>d. Acknowledge new information expressed by others and, when warranted, modify their own views.</w:t>
            </w:r>
          </w:p>
          <w:p w14:paraId="4AC94627" w14:textId="77777777" w:rsidR="00CD2809" w:rsidRDefault="00CD2809" w:rsidP="00CF2744"/>
          <w:p w14:paraId="26951392" w14:textId="77777777" w:rsidR="00CD2809" w:rsidRDefault="00CD2809" w:rsidP="00CF274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3617E99" w14:textId="77777777" w:rsidR="00CD2809" w:rsidRDefault="00CD2809" w:rsidP="00CD2809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350"/>
      </w:tblGrid>
      <w:tr w:rsidR="00CD2809" w14:paraId="04E89715" w14:textId="77777777" w:rsidTr="00CF2744">
        <w:tc>
          <w:tcPr>
            <w:tcW w:w="10350" w:type="dxa"/>
          </w:tcPr>
          <w:p w14:paraId="6E4269FA" w14:textId="77777777" w:rsidR="00CD2809" w:rsidRDefault="00CD2809" w:rsidP="00CF2744">
            <w:pPr>
              <w:jc w:val="center"/>
              <w:rPr>
                <w:sz w:val="28"/>
                <w:szCs w:val="28"/>
              </w:rPr>
            </w:pPr>
            <w:r w:rsidRPr="00487C96">
              <w:rPr>
                <w:rFonts w:eastAsia="Calibri" w:cs="Calibri"/>
                <w:b/>
                <w:sz w:val="24"/>
                <w:szCs w:val="24"/>
              </w:rPr>
              <w:t>Technology</w:t>
            </w:r>
          </w:p>
        </w:tc>
      </w:tr>
      <w:tr w:rsidR="00CD2809" w14:paraId="560F87BF" w14:textId="77777777" w:rsidTr="00CF2744">
        <w:tc>
          <w:tcPr>
            <w:tcW w:w="10350" w:type="dxa"/>
          </w:tcPr>
          <w:p w14:paraId="69F8AC76" w14:textId="77777777" w:rsidR="00CD2809" w:rsidRPr="00487C96" w:rsidRDefault="00CD2809" w:rsidP="00CF2744">
            <w:pPr>
              <w:rPr>
                <w:color w:val="000000"/>
                <w:sz w:val="24"/>
                <w:szCs w:val="24"/>
              </w:rPr>
            </w:pPr>
            <w:r w:rsidRPr="00487C96">
              <w:rPr>
                <w:color w:val="000000"/>
                <w:sz w:val="24"/>
                <w:szCs w:val="24"/>
              </w:rPr>
              <w:t>Analyze and evaluate information to generate new ideas, processes or products.</w:t>
            </w:r>
          </w:p>
          <w:p w14:paraId="03FD0EAD" w14:textId="77777777" w:rsidR="00CD2809" w:rsidRDefault="00CD2809" w:rsidP="00CF2744">
            <w:pPr>
              <w:rPr>
                <w:color w:val="000000"/>
                <w:sz w:val="24"/>
                <w:szCs w:val="24"/>
              </w:rPr>
            </w:pPr>
            <w:r w:rsidRPr="00487C96">
              <w:rPr>
                <w:color w:val="000000"/>
                <w:sz w:val="24"/>
                <w:szCs w:val="24"/>
              </w:rPr>
              <w:t>(7-12 S1C1PO1)</w:t>
            </w:r>
          </w:p>
          <w:p w14:paraId="1E28B43A" w14:textId="77777777" w:rsidR="00CD2809" w:rsidRDefault="00CD2809" w:rsidP="00CF2744">
            <w:pPr>
              <w:rPr>
                <w:color w:val="000000"/>
                <w:sz w:val="24"/>
                <w:szCs w:val="24"/>
              </w:rPr>
            </w:pPr>
          </w:p>
          <w:p w14:paraId="1A96E373" w14:textId="77777777" w:rsidR="00CD2809" w:rsidRPr="00487C96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Use digital collaborative tools to synthesize information, produce original works, and express ideas.</w:t>
            </w:r>
            <w:r w:rsidRPr="00487C96">
              <w:rPr>
                <w:sz w:val="24"/>
                <w:szCs w:val="24"/>
              </w:rPr>
              <w:br/>
              <w:t>(7-12 S1C3 PO1)</w:t>
            </w:r>
          </w:p>
          <w:p w14:paraId="29A0661B" w14:textId="77777777" w:rsidR="00CD2809" w:rsidRDefault="00CD2809" w:rsidP="00CF2744">
            <w:pPr>
              <w:rPr>
                <w:color w:val="FF0000"/>
                <w:sz w:val="24"/>
                <w:szCs w:val="24"/>
              </w:rPr>
            </w:pPr>
          </w:p>
          <w:p w14:paraId="0979DD8C" w14:textId="77777777" w:rsidR="00CD2809" w:rsidRPr="00487C96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Articulate and practice the school and district rules governing the use of digital tools as defined by </w:t>
            </w:r>
            <w:r w:rsidRPr="00487C96">
              <w:rPr>
                <w:sz w:val="24"/>
                <w:szCs w:val="24"/>
              </w:rPr>
              <w:lastRenderedPageBreak/>
              <w:t xml:space="preserve">school board policy and procedures. </w:t>
            </w:r>
          </w:p>
          <w:p w14:paraId="2334FF21" w14:textId="77777777" w:rsidR="00CD2809" w:rsidRPr="00487C96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(7-12 S5C1 PO3)</w:t>
            </w:r>
          </w:p>
          <w:p w14:paraId="432C6277" w14:textId="77777777" w:rsidR="00CD2809" w:rsidRPr="00487C96" w:rsidRDefault="00CD2809" w:rsidP="00CF2744">
            <w:pPr>
              <w:rPr>
                <w:sz w:val="24"/>
                <w:szCs w:val="24"/>
              </w:rPr>
            </w:pPr>
          </w:p>
          <w:p w14:paraId="18CA4207" w14:textId="77777777" w:rsidR="00CD2809" w:rsidRPr="00487C96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Demonstrate safe online communication practices regarding personal information.</w:t>
            </w:r>
          </w:p>
          <w:p w14:paraId="2253D55F" w14:textId="77777777" w:rsidR="00CD2809" w:rsidRPr="00487C96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(7-12 S5C1 PO 4)</w:t>
            </w:r>
          </w:p>
          <w:p w14:paraId="052D544A" w14:textId="77777777" w:rsidR="00CD2809" w:rsidRPr="00487C96" w:rsidRDefault="00CD2809" w:rsidP="00CF2744">
            <w:pPr>
              <w:rPr>
                <w:sz w:val="24"/>
                <w:szCs w:val="24"/>
              </w:rPr>
            </w:pPr>
          </w:p>
          <w:p w14:paraId="370745E4" w14:textId="77777777" w:rsidR="00CD2809" w:rsidRPr="00487C96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Advocate and exhibit legal and ethical behavior when using technology. </w:t>
            </w:r>
          </w:p>
          <w:p w14:paraId="2D111FB6" w14:textId="77777777" w:rsidR="00CD2809" w:rsidRPr="00487C96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(6-12.S5C1PO6)</w:t>
            </w:r>
          </w:p>
          <w:p w14:paraId="04FA4178" w14:textId="77777777" w:rsidR="00CD2809" w:rsidRPr="00487C96" w:rsidRDefault="00CD2809" w:rsidP="00CF2744">
            <w:pPr>
              <w:rPr>
                <w:sz w:val="24"/>
                <w:szCs w:val="24"/>
              </w:rPr>
            </w:pPr>
          </w:p>
          <w:p w14:paraId="0FAE3C7D" w14:textId="77777777" w:rsidR="00CD2809" w:rsidRDefault="00CD2809" w:rsidP="00CF2744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Promote </w:t>
            </w:r>
            <w:r w:rsidRPr="00487C96">
              <w:rPr>
                <w:i/>
                <w:sz w:val="24"/>
                <w:szCs w:val="24"/>
              </w:rPr>
              <w:t>and exhibit digital</w:t>
            </w:r>
            <w:r w:rsidRPr="00487C96">
              <w:rPr>
                <w:sz w:val="24"/>
                <w:szCs w:val="24"/>
              </w:rPr>
              <w:t xml:space="preserve"> citizenship by consistently leading by example and advocating social and civic responsibility to others.</w:t>
            </w:r>
            <w:r w:rsidRPr="00487C96">
              <w:rPr>
                <w:sz w:val="24"/>
                <w:szCs w:val="24"/>
              </w:rPr>
              <w:br/>
              <w:t>(7-12 S5C2PO 1)</w:t>
            </w:r>
          </w:p>
          <w:p w14:paraId="2A533B1D" w14:textId="77777777" w:rsidR="00CD2809" w:rsidRDefault="00CD2809" w:rsidP="00CF274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0427393" w14:textId="77777777" w:rsidR="00CD2809" w:rsidRPr="00CD2809" w:rsidRDefault="00CD2809" w:rsidP="00CD280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bookmarkStart w:id="0" w:name="_GoBack"/>
      <w:bookmarkEnd w:id="0"/>
    </w:p>
    <w:p w14:paraId="76477F18" w14:textId="77777777" w:rsidR="00B5567A" w:rsidRPr="00B5567A" w:rsidRDefault="00B5567A" w:rsidP="00DD3CC7">
      <w:pPr>
        <w:jc w:val="center"/>
        <w:rPr>
          <w:sz w:val="28"/>
          <w:szCs w:val="28"/>
        </w:rPr>
      </w:pPr>
    </w:p>
    <w:sectPr w:rsidR="00B5567A" w:rsidRPr="00B5567A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7A33B" w14:textId="77777777" w:rsidR="003263BE" w:rsidRDefault="003263BE" w:rsidP="00DD3CC7">
      <w:pPr>
        <w:spacing w:after="0" w:line="240" w:lineRule="auto"/>
      </w:pPr>
      <w:r>
        <w:separator/>
      </w:r>
    </w:p>
  </w:endnote>
  <w:endnote w:type="continuationSeparator" w:id="0">
    <w:p w14:paraId="320CD99E" w14:textId="77777777" w:rsidR="003263BE" w:rsidRDefault="003263BE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6FF61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4B71E4">
      <w:rPr>
        <w:rFonts w:asciiTheme="majorHAnsi" w:eastAsiaTheme="majorEastAsia" w:hAnsiTheme="majorHAnsi" w:cstheme="majorBidi"/>
      </w:rPr>
      <w:t>December</w:t>
    </w:r>
    <w:r w:rsidR="008720C4">
      <w:rPr>
        <w:rFonts w:asciiTheme="majorHAnsi" w:eastAsiaTheme="majorEastAsia" w:hAnsiTheme="majorHAnsi" w:cstheme="majorBidi"/>
      </w:rPr>
      <w:t>, 2015</w:t>
    </w:r>
    <w:r w:rsidR="00DC7F18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CD2809" w:rsidRPr="00CD2809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2DFDDB1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8FE59" w14:textId="77777777" w:rsidR="003263BE" w:rsidRDefault="003263BE" w:rsidP="00DD3CC7">
      <w:pPr>
        <w:spacing w:after="0" w:line="240" w:lineRule="auto"/>
      </w:pPr>
      <w:r>
        <w:separator/>
      </w:r>
    </w:p>
  </w:footnote>
  <w:footnote w:type="continuationSeparator" w:id="0">
    <w:p w14:paraId="4C812372" w14:textId="77777777" w:rsidR="003263BE" w:rsidRDefault="003263BE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336D0"/>
    <w:multiLevelType w:val="hybridMultilevel"/>
    <w:tmpl w:val="794A9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B68E2"/>
    <w:multiLevelType w:val="hybridMultilevel"/>
    <w:tmpl w:val="C9E28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A61BC7"/>
    <w:multiLevelType w:val="hybridMultilevel"/>
    <w:tmpl w:val="6BD65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7521CBA"/>
    <w:multiLevelType w:val="hybridMultilevel"/>
    <w:tmpl w:val="152A6C60"/>
    <w:lvl w:ilvl="0" w:tplc="257087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37E5F"/>
    <w:multiLevelType w:val="hybridMultilevel"/>
    <w:tmpl w:val="A446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05949"/>
    <w:multiLevelType w:val="hybridMultilevel"/>
    <w:tmpl w:val="33E41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668CE"/>
    <w:multiLevelType w:val="hybridMultilevel"/>
    <w:tmpl w:val="00CE5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BE"/>
    <w:rsid w:val="00000680"/>
    <w:rsid w:val="000251D4"/>
    <w:rsid w:val="0006676A"/>
    <w:rsid w:val="00096825"/>
    <w:rsid w:val="00130C8E"/>
    <w:rsid w:val="00174AAF"/>
    <w:rsid w:val="00185964"/>
    <w:rsid w:val="00195AD8"/>
    <w:rsid w:val="001E2007"/>
    <w:rsid w:val="00211499"/>
    <w:rsid w:val="00272C06"/>
    <w:rsid w:val="002E1128"/>
    <w:rsid w:val="002E7A88"/>
    <w:rsid w:val="003263BE"/>
    <w:rsid w:val="00330638"/>
    <w:rsid w:val="003838EA"/>
    <w:rsid w:val="00484E55"/>
    <w:rsid w:val="004B71E4"/>
    <w:rsid w:val="004C78EF"/>
    <w:rsid w:val="004E5663"/>
    <w:rsid w:val="00501683"/>
    <w:rsid w:val="00613B91"/>
    <w:rsid w:val="006F0C61"/>
    <w:rsid w:val="00777484"/>
    <w:rsid w:val="007A20C4"/>
    <w:rsid w:val="007F4E7F"/>
    <w:rsid w:val="008720C4"/>
    <w:rsid w:val="00894917"/>
    <w:rsid w:val="008B7695"/>
    <w:rsid w:val="008C2EA9"/>
    <w:rsid w:val="0090556C"/>
    <w:rsid w:val="009245E5"/>
    <w:rsid w:val="00925214"/>
    <w:rsid w:val="00995847"/>
    <w:rsid w:val="00A50190"/>
    <w:rsid w:val="00A5563F"/>
    <w:rsid w:val="00AF5313"/>
    <w:rsid w:val="00B5567A"/>
    <w:rsid w:val="00BA1835"/>
    <w:rsid w:val="00BA1AFE"/>
    <w:rsid w:val="00BC66A8"/>
    <w:rsid w:val="00BE349B"/>
    <w:rsid w:val="00C46D70"/>
    <w:rsid w:val="00C71396"/>
    <w:rsid w:val="00CD2809"/>
    <w:rsid w:val="00D62679"/>
    <w:rsid w:val="00D725BB"/>
    <w:rsid w:val="00DC1719"/>
    <w:rsid w:val="00DC7F18"/>
    <w:rsid w:val="00DD3CC7"/>
    <w:rsid w:val="00E20132"/>
    <w:rsid w:val="00E52D23"/>
    <w:rsid w:val="00EC037D"/>
    <w:rsid w:val="00F23D25"/>
    <w:rsid w:val="00F9715F"/>
    <w:rsid w:val="00FD115E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5DD37"/>
  <w15:docId w15:val="{875A1C33-7AAA-44A0-8954-72EB024D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D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6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8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8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8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5-2016\Handouts%20and%20Materials\Think%20Before%20you%20Post\Think%20Before%20You%20Post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Think Before You Post Lesson Template</Template>
  <TotalTime>669</TotalTime>
  <Pages>6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12</cp:revision>
  <cp:lastPrinted>2015-12-05T19:23:00Z</cp:lastPrinted>
  <dcterms:created xsi:type="dcterms:W3CDTF">2015-12-03T17:25:00Z</dcterms:created>
  <dcterms:modified xsi:type="dcterms:W3CDTF">2016-04-29T19:11:00Z</dcterms:modified>
</cp:coreProperties>
</file>