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D525BC" w:rsidRPr="00CB6CBF" w:rsidRDefault="00DD3CC7" w:rsidP="00CB6CBF">
      <w:pPr>
        <w:spacing w:line="240" w:lineRule="auto"/>
        <w:jc w:val="center"/>
        <w:rPr>
          <w:rFonts w:cstheme="minorHAnsi"/>
          <w:sz w:val="24"/>
          <w:szCs w:val="24"/>
        </w:rPr>
      </w:pPr>
      <w:bookmarkStart w:id="0" w:name="_top"/>
      <w:bookmarkEnd w:id="0"/>
      <w:r w:rsidRPr="00CB6CBF">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0F09D49" w14:textId="77777777" w:rsidR="00D00ACC" w:rsidRPr="00CB6CBF" w:rsidRDefault="00D00ACC" w:rsidP="00CB6CBF">
      <w:pPr>
        <w:pBdr>
          <w:bottom w:val="single" w:sz="4" w:space="1" w:color="auto"/>
        </w:pBdr>
        <w:spacing w:after="0" w:line="240" w:lineRule="auto"/>
        <w:jc w:val="center"/>
        <w:rPr>
          <w:rFonts w:eastAsia="Calibri" w:cstheme="minorHAnsi"/>
          <w:sz w:val="24"/>
          <w:szCs w:val="24"/>
        </w:rPr>
      </w:pPr>
      <w:r w:rsidRPr="00CB6CB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F3A04F6" w14:textId="77777777" w:rsidR="00DD3CC7" w:rsidRPr="00CB6CBF" w:rsidRDefault="00DD3CC7" w:rsidP="00CB6CBF">
      <w:pPr>
        <w:spacing w:after="0" w:line="240" w:lineRule="auto"/>
        <w:jc w:val="center"/>
        <w:rPr>
          <w:rFonts w:eastAsia="Calibri" w:cstheme="minorHAnsi"/>
          <w:b/>
          <w:bCs/>
          <w:sz w:val="24"/>
          <w:szCs w:val="24"/>
          <w:u w:val="single"/>
        </w:rPr>
      </w:pPr>
    </w:p>
    <w:p w14:paraId="4FDD2AE8" w14:textId="6197E069" w:rsidR="00DD3CC7" w:rsidRPr="00CB6CBF" w:rsidRDefault="00DC7F18" w:rsidP="00CB6CBF">
      <w:pPr>
        <w:spacing w:after="0" w:line="240" w:lineRule="auto"/>
        <w:jc w:val="center"/>
        <w:rPr>
          <w:rFonts w:eastAsia="Calibri" w:cstheme="minorHAnsi"/>
          <w:b/>
          <w:bCs/>
          <w:sz w:val="24"/>
          <w:szCs w:val="24"/>
        </w:rPr>
      </w:pPr>
      <w:r w:rsidRPr="00CB6CBF">
        <w:rPr>
          <w:rFonts w:eastAsia="Calibri" w:cstheme="minorHAnsi"/>
          <w:b/>
          <w:bCs/>
          <w:sz w:val="24"/>
          <w:szCs w:val="24"/>
        </w:rPr>
        <w:t>“</w:t>
      </w:r>
      <w:r w:rsidR="002E1ADA" w:rsidRPr="00CB6CBF">
        <w:rPr>
          <w:rFonts w:eastAsia="Calibri" w:cstheme="minorHAnsi"/>
          <w:b/>
          <w:bCs/>
          <w:sz w:val="24"/>
          <w:szCs w:val="24"/>
        </w:rPr>
        <w:t>Creating a Safe Campus</w:t>
      </w:r>
      <w:r w:rsidRPr="00CB6CBF">
        <w:rPr>
          <w:rFonts w:eastAsia="Calibri" w:cstheme="minorHAnsi"/>
          <w:b/>
          <w:bCs/>
          <w:sz w:val="24"/>
          <w:szCs w:val="24"/>
        </w:rPr>
        <w:t>”</w:t>
      </w:r>
      <w:r w:rsidR="00DD3CC7" w:rsidRPr="00CB6CBF">
        <w:rPr>
          <w:rFonts w:eastAsia="Calibri" w:cstheme="minorHAnsi"/>
          <w:b/>
          <w:bCs/>
          <w:sz w:val="24"/>
          <w:szCs w:val="24"/>
        </w:rPr>
        <w:t xml:space="preserve"> Academy</w:t>
      </w:r>
    </w:p>
    <w:p w14:paraId="72C3E271" w14:textId="35BC9478" w:rsidR="00DD3CC7" w:rsidRPr="00CB6CBF" w:rsidRDefault="00EB0D8E" w:rsidP="00CB6CBF">
      <w:pPr>
        <w:spacing w:after="0" w:line="240" w:lineRule="auto"/>
        <w:jc w:val="center"/>
        <w:rPr>
          <w:rFonts w:eastAsia="Calibri" w:cstheme="minorHAnsi"/>
          <w:bCs/>
          <w:sz w:val="24"/>
          <w:szCs w:val="24"/>
        </w:rPr>
      </w:pPr>
      <w:r w:rsidRPr="00CB6CBF">
        <w:rPr>
          <w:rFonts w:eastAsia="Calibri" w:cstheme="minorHAnsi"/>
          <w:bCs/>
          <w:sz w:val="24"/>
          <w:szCs w:val="24"/>
        </w:rPr>
        <w:t>(</w:t>
      </w:r>
      <w:r w:rsidR="00A60CF5" w:rsidRPr="00CB6CBF">
        <w:rPr>
          <w:rFonts w:eastAsia="Calibri" w:cstheme="minorHAnsi"/>
          <w:bCs/>
          <w:sz w:val="24"/>
          <w:szCs w:val="24"/>
        </w:rPr>
        <w:t>Middle/High</w:t>
      </w:r>
      <w:r w:rsidRPr="00CB6CBF">
        <w:rPr>
          <w:rFonts w:eastAsia="Calibri" w:cstheme="minorHAnsi"/>
          <w:bCs/>
          <w:sz w:val="24"/>
          <w:szCs w:val="24"/>
        </w:rPr>
        <w:t>)</w:t>
      </w:r>
    </w:p>
    <w:p w14:paraId="3ABE3AE6" w14:textId="1612FB7F" w:rsidR="00DD3CC7" w:rsidRPr="00CB6CBF" w:rsidRDefault="004338B6" w:rsidP="00CB6CBF">
      <w:pPr>
        <w:widowControl w:val="0"/>
        <w:autoSpaceDE w:val="0"/>
        <w:autoSpaceDN w:val="0"/>
        <w:adjustRightInd w:val="0"/>
        <w:spacing w:after="0" w:line="240" w:lineRule="auto"/>
        <w:ind w:left="1710" w:hanging="1710"/>
        <w:jc w:val="center"/>
        <w:rPr>
          <w:rFonts w:eastAsia="Calibri" w:cstheme="minorHAnsi"/>
          <w:b/>
          <w:bCs/>
          <w:sz w:val="24"/>
          <w:szCs w:val="24"/>
        </w:rPr>
      </w:pPr>
      <w:r w:rsidRPr="00CB6CBF">
        <w:rPr>
          <w:rFonts w:eastAsia="Calibri" w:cstheme="minorHAnsi"/>
          <w:b/>
          <w:bCs/>
          <w:sz w:val="24"/>
          <w:szCs w:val="24"/>
        </w:rPr>
        <w:t>Consideration and Cooperation</w:t>
      </w:r>
      <w:r w:rsidR="00A60CF5" w:rsidRPr="00CB6CBF">
        <w:rPr>
          <w:rFonts w:eastAsia="Calibri" w:cstheme="minorHAnsi"/>
          <w:b/>
          <w:bCs/>
          <w:sz w:val="24"/>
          <w:szCs w:val="24"/>
        </w:rPr>
        <w:t xml:space="preserve"> </w:t>
      </w:r>
      <w:r w:rsidR="00BF3339" w:rsidRPr="00CB6CBF">
        <w:rPr>
          <w:rFonts w:eastAsia="Calibri" w:cstheme="minorHAnsi"/>
          <w:b/>
          <w:bCs/>
          <w:sz w:val="24"/>
          <w:szCs w:val="24"/>
        </w:rPr>
        <w:t xml:space="preserve">with School </w:t>
      </w:r>
      <w:r w:rsidR="5A6D34AD" w:rsidRPr="00CB6CBF">
        <w:rPr>
          <w:rFonts w:eastAsia="Calibri" w:cstheme="minorHAnsi"/>
          <w:b/>
          <w:bCs/>
          <w:sz w:val="24"/>
          <w:szCs w:val="24"/>
        </w:rPr>
        <w:t>Staff</w:t>
      </w:r>
      <w:r w:rsidR="00DD3CC7" w:rsidRPr="00CB6CBF">
        <w:rPr>
          <w:rFonts w:eastAsia="Calibri" w:cstheme="minorHAnsi"/>
          <w:b/>
          <w:bCs/>
          <w:sz w:val="24"/>
          <w:szCs w:val="24"/>
        </w:rPr>
        <w:t xml:space="preserve"> </w:t>
      </w:r>
      <w:r w:rsidR="00DC7F18" w:rsidRPr="00CB6CBF">
        <w:rPr>
          <w:rFonts w:eastAsia="Calibri" w:cstheme="minorHAnsi"/>
          <w:b/>
          <w:bCs/>
          <w:sz w:val="24"/>
          <w:szCs w:val="24"/>
        </w:rPr>
        <w:t>Lesson Plan</w:t>
      </w:r>
    </w:p>
    <w:p w14:paraId="2EE66A5D" w14:textId="60A75910" w:rsidR="00205985" w:rsidRPr="00CB6CBF" w:rsidRDefault="00E9344E" w:rsidP="00CB6CBF">
      <w:pPr>
        <w:spacing w:after="0" w:line="240" w:lineRule="auto"/>
        <w:jc w:val="center"/>
        <w:rPr>
          <w:rFonts w:eastAsia="Calibri" w:cstheme="minorHAnsi"/>
          <w:bCs/>
          <w:i/>
          <w:sz w:val="24"/>
          <w:szCs w:val="24"/>
        </w:rPr>
      </w:pPr>
      <w:r w:rsidRPr="00CB6CBF">
        <w:rPr>
          <w:rFonts w:eastAsia="Calibri" w:cstheme="minorHAnsi"/>
          <w:bCs/>
          <w:i/>
          <w:sz w:val="24"/>
          <w:szCs w:val="24"/>
        </w:rPr>
        <w:t>Please obtain administrator approval prior to implementing this lesson.</w:t>
      </w:r>
    </w:p>
    <w:p w14:paraId="588B3F56" w14:textId="77777777" w:rsidR="00160A11" w:rsidRPr="00CB6CBF" w:rsidRDefault="00160A11" w:rsidP="00CB6CBF">
      <w:pPr>
        <w:spacing w:after="0" w:line="240" w:lineRule="auto"/>
        <w:rPr>
          <w:rFonts w:eastAsia="Calibri" w:cstheme="minorHAnsi"/>
          <w:b/>
          <w:bCs/>
          <w:sz w:val="24"/>
          <w:szCs w:val="24"/>
        </w:rPr>
      </w:pPr>
    </w:p>
    <w:p w14:paraId="7109A001" w14:textId="1DE4B793" w:rsidR="00DD3CC7" w:rsidRPr="00CB6CBF" w:rsidRDefault="00EB0D8E" w:rsidP="00CB6CBF">
      <w:pPr>
        <w:spacing w:after="0" w:line="240" w:lineRule="auto"/>
        <w:rPr>
          <w:rFonts w:eastAsia="Calibri" w:cstheme="minorHAnsi"/>
          <w:b/>
          <w:bCs/>
          <w:sz w:val="24"/>
          <w:szCs w:val="24"/>
        </w:rPr>
      </w:pPr>
      <w:r w:rsidRPr="00CB6CBF">
        <w:rPr>
          <w:rFonts w:eastAsia="Calibri" w:cstheme="minorHAnsi"/>
          <w:b/>
          <w:bCs/>
          <w:sz w:val="24"/>
          <w:szCs w:val="24"/>
        </w:rPr>
        <w:t>O</w:t>
      </w:r>
      <w:r w:rsidR="00DD3CC7" w:rsidRPr="00CB6CBF">
        <w:rPr>
          <w:rFonts w:eastAsia="Calibri" w:cstheme="minorHAnsi"/>
          <w:b/>
          <w:bCs/>
          <w:sz w:val="24"/>
          <w:szCs w:val="24"/>
        </w:rPr>
        <w:t xml:space="preserve">bjectives: </w:t>
      </w:r>
      <w:r w:rsidR="00205985" w:rsidRPr="00CB6CBF">
        <w:rPr>
          <w:rFonts w:eastAsia="Calibri" w:cstheme="minorHAnsi"/>
          <w:b/>
          <w:bCs/>
          <w:sz w:val="24"/>
          <w:szCs w:val="24"/>
        </w:rPr>
        <w:t>Students will…</w:t>
      </w:r>
    </w:p>
    <w:p w14:paraId="6841971F" w14:textId="5701E46F" w:rsidR="004338B6" w:rsidRPr="00CB6CBF" w:rsidRDefault="004338B6" w:rsidP="00CB6CBF">
      <w:pPr>
        <w:pStyle w:val="ListParagraph"/>
        <w:numPr>
          <w:ilvl w:val="0"/>
          <w:numId w:val="4"/>
        </w:numPr>
        <w:spacing w:after="0" w:line="240" w:lineRule="auto"/>
        <w:rPr>
          <w:rFonts w:eastAsia="Calibri" w:cstheme="minorHAnsi"/>
          <w:sz w:val="24"/>
          <w:szCs w:val="24"/>
        </w:rPr>
      </w:pPr>
      <w:r w:rsidRPr="00CB6CBF">
        <w:rPr>
          <w:rFonts w:eastAsia="Calibri" w:cstheme="minorHAnsi"/>
          <w:sz w:val="24"/>
          <w:szCs w:val="24"/>
        </w:rPr>
        <w:t xml:space="preserve">understand </w:t>
      </w:r>
      <w:r w:rsidR="00C746E6" w:rsidRPr="00CB6CBF">
        <w:rPr>
          <w:rFonts w:eastAsia="Calibri" w:cstheme="minorHAnsi"/>
          <w:sz w:val="24"/>
          <w:szCs w:val="24"/>
        </w:rPr>
        <w:t xml:space="preserve">the </w:t>
      </w:r>
      <w:r w:rsidRPr="00CB6CBF">
        <w:rPr>
          <w:rFonts w:eastAsia="Calibri" w:cstheme="minorHAnsi"/>
          <w:sz w:val="24"/>
          <w:szCs w:val="24"/>
        </w:rPr>
        <w:t>importance</w:t>
      </w:r>
      <w:r w:rsidR="00A25427" w:rsidRPr="00CB6CBF">
        <w:rPr>
          <w:rFonts w:eastAsia="Calibri" w:cstheme="minorHAnsi"/>
          <w:sz w:val="24"/>
          <w:szCs w:val="24"/>
        </w:rPr>
        <w:t xml:space="preserve"> and benefits</w:t>
      </w:r>
      <w:r w:rsidRPr="00CB6CBF">
        <w:rPr>
          <w:rFonts w:eastAsia="Calibri" w:cstheme="minorHAnsi"/>
          <w:sz w:val="24"/>
          <w:szCs w:val="24"/>
        </w:rPr>
        <w:t xml:space="preserve"> of treating school staff respectfully.</w:t>
      </w:r>
    </w:p>
    <w:p w14:paraId="374F626B" w14:textId="230C9201" w:rsidR="004338B6" w:rsidRPr="00CB6CBF" w:rsidRDefault="004338B6" w:rsidP="00CB6CBF">
      <w:pPr>
        <w:pStyle w:val="ListParagraph"/>
        <w:numPr>
          <w:ilvl w:val="0"/>
          <w:numId w:val="4"/>
        </w:numPr>
        <w:spacing w:after="0" w:line="240" w:lineRule="auto"/>
        <w:rPr>
          <w:rFonts w:eastAsia="Calibri" w:cstheme="minorHAnsi"/>
          <w:sz w:val="24"/>
          <w:szCs w:val="24"/>
        </w:rPr>
      </w:pPr>
      <w:r w:rsidRPr="00CB6CBF">
        <w:rPr>
          <w:rFonts w:eastAsia="Calibri" w:cstheme="minorHAnsi"/>
          <w:sz w:val="24"/>
          <w:szCs w:val="24"/>
        </w:rPr>
        <w:t>learn consequences of disorderly conduct at school.</w:t>
      </w:r>
    </w:p>
    <w:p w14:paraId="3EC11EF5" w14:textId="344A0269" w:rsidR="00634BCB" w:rsidRPr="00CB6CBF" w:rsidRDefault="004338B6" w:rsidP="00CB6CBF">
      <w:pPr>
        <w:pStyle w:val="ListParagraph"/>
        <w:numPr>
          <w:ilvl w:val="0"/>
          <w:numId w:val="4"/>
        </w:numPr>
        <w:spacing w:after="0" w:line="240" w:lineRule="auto"/>
        <w:rPr>
          <w:rFonts w:eastAsia="Calibri" w:cstheme="minorHAnsi"/>
          <w:sz w:val="24"/>
          <w:szCs w:val="24"/>
        </w:rPr>
      </w:pPr>
      <w:r w:rsidRPr="00CB6CBF">
        <w:rPr>
          <w:rFonts w:eastAsia="Calibri" w:cstheme="minorHAnsi"/>
          <w:sz w:val="24"/>
          <w:szCs w:val="24"/>
        </w:rPr>
        <w:t>apply strategies to handle stressful situations with school staff.</w:t>
      </w:r>
    </w:p>
    <w:p w14:paraId="1BF7548D" w14:textId="62650838" w:rsidR="00DD3CC7" w:rsidRPr="00CB6CBF" w:rsidRDefault="00DD3CC7" w:rsidP="00CB6CBF">
      <w:pPr>
        <w:spacing w:after="0" w:line="240" w:lineRule="auto"/>
        <w:rPr>
          <w:rFonts w:eastAsia="Calibri" w:cstheme="minorHAnsi"/>
          <w:b/>
          <w:bCs/>
          <w:sz w:val="24"/>
          <w:szCs w:val="24"/>
        </w:rPr>
      </w:pPr>
    </w:p>
    <w:p w14:paraId="6A266024" w14:textId="38FDE7B9" w:rsidR="002D52B2" w:rsidRPr="00CB6CBF" w:rsidRDefault="002D52B2" w:rsidP="00CB6CBF">
      <w:pPr>
        <w:spacing w:after="0" w:line="240" w:lineRule="auto"/>
        <w:contextualSpacing/>
        <w:rPr>
          <w:rFonts w:cstheme="minorHAnsi"/>
          <w:sz w:val="24"/>
          <w:szCs w:val="24"/>
        </w:rPr>
      </w:pPr>
      <w:r w:rsidRPr="00CB6CBF">
        <w:rPr>
          <w:rFonts w:cstheme="minorHAnsi"/>
          <w:b/>
          <w:bCs/>
          <w:sz w:val="24"/>
          <w:szCs w:val="24"/>
        </w:rPr>
        <w:t>Protective Factor Developed:</w:t>
      </w:r>
      <w:r w:rsidRPr="00CB6CBF">
        <w:rPr>
          <w:rFonts w:cstheme="minorHAnsi"/>
          <w:sz w:val="24"/>
          <w:szCs w:val="24"/>
        </w:rPr>
        <w:t xml:space="preserve"> </w:t>
      </w:r>
      <w:r w:rsidR="000A7965" w:rsidRPr="00CB6CBF">
        <w:rPr>
          <w:rFonts w:cstheme="minorHAnsi"/>
          <w:sz w:val="24"/>
          <w:szCs w:val="24"/>
        </w:rPr>
        <w:t>Connection</w:t>
      </w:r>
      <w:r w:rsidR="006F69A3" w:rsidRPr="00CB6CBF">
        <w:rPr>
          <w:rFonts w:cstheme="minorHAnsi"/>
          <w:sz w:val="24"/>
          <w:szCs w:val="24"/>
        </w:rPr>
        <w:t>/C</w:t>
      </w:r>
      <w:r w:rsidR="000A7965" w:rsidRPr="00CB6CBF">
        <w:rPr>
          <w:rFonts w:cstheme="minorHAnsi"/>
          <w:sz w:val="24"/>
          <w:szCs w:val="24"/>
        </w:rPr>
        <w:t xml:space="preserve">ommitment to </w:t>
      </w:r>
      <w:r w:rsidR="006F69A3" w:rsidRPr="00CB6CBF">
        <w:rPr>
          <w:rFonts w:cstheme="minorHAnsi"/>
          <w:sz w:val="24"/>
          <w:szCs w:val="24"/>
        </w:rPr>
        <w:t>S</w:t>
      </w:r>
      <w:r w:rsidR="000A7965" w:rsidRPr="00CB6CBF">
        <w:rPr>
          <w:rFonts w:cstheme="minorHAnsi"/>
          <w:sz w:val="24"/>
          <w:szCs w:val="24"/>
        </w:rPr>
        <w:t>chool</w:t>
      </w:r>
      <w:r w:rsidRPr="00CB6CBF">
        <w:rPr>
          <w:rFonts w:cstheme="minorHAnsi"/>
          <w:sz w:val="24"/>
          <w:szCs w:val="24"/>
        </w:rPr>
        <w:t xml:space="preserve"> </w:t>
      </w:r>
    </w:p>
    <w:p w14:paraId="58F92C53" w14:textId="77777777" w:rsidR="002D52B2" w:rsidRPr="00CB6CBF" w:rsidRDefault="002D52B2" w:rsidP="00CB6CBF">
      <w:pPr>
        <w:spacing w:after="0" w:line="240" w:lineRule="auto"/>
        <w:rPr>
          <w:rFonts w:eastAsia="Calibri" w:cstheme="minorHAnsi"/>
          <w:b/>
          <w:bCs/>
          <w:sz w:val="24"/>
          <w:szCs w:val="24"/>
        </w:rPr>
      </w:pPr>
    </w:p>
    <w:p w14:paraId="7A7353AD" w14:textId="77777777" w:rsidR="00DD3CC7" w:rsidRPr="00CB6CBF" w:rsidRDefault="00DD3CC7" w:rsidP="00CB6CBF">
      <w:pPr>
        <w:spacing w:after="0" w:line="240" w:lineRule="auto"/>
        <w:rPr>
          <w:rFonts w:eastAsia="Calibri" w:cstheme="minorHAnsi"/>
          <w:b/>
          <w:bCs/>
          <w:sz w:val="24"/>
          <w:szCs w:val="24"/>
        </w:rPr>
      </w:pPr>
      <w:r w:rsidRPr="00CB6CBF">
        <w:rPr>
          <w:rFonts w:eastAsia="Calibri" w:cstheme="minorHAnsi"/>
          <w:b/>
          <w:bCs/>
          <w:sz w:val="24"/>
          <w:szCs w:val="24"/>
        </w:rPr>
        <w:t>Materials:</w:t>
      </w:r>
    </w:p>
    <w:p w14:paraId="3160F4BC" w14:textId="1CE84273" w:rsidR="00D46481" w:rsidRPr="00CB6CBF" w:rsidRDefault="00D46481" w:rsidP="00CB6CBF">
      <w:pPr>
        <w:numPr>
          <w:ilvl w:val="0"/>
          <w:numId w:val="1"/>
        </w:numPr>
        <w:spacing w:after="0" w:line="240" w:lineRule="auto"/>
        <w:rPr>
          <w:rFonts w:eastAsia="Calibri" w:cstheme="minorHAnsi"/>
          <w:sz w:val="24"/>
          <w:szCs w:val="24"/>
        </w:rPr>
      </w:pPr>
      <w:r w:rsidRPr="00CB6CBF">
        <w:rPr>
          <w:rFonts w:eastAsia="Calibri" w:cstheme="minorHAnsi"/>
          <w:sz w:val="24"/>
          <w:szCs w:val="24"/>
        </w:rPr>
        <w:t xml:space="preserve">Large poster paper and markers </w:t>
      </w:r>
      <w:r w:rsidR="00CC7D1B" w:rsidRPr="00CB6CBF">
        <w:rPr>
          <w:rFonts w:eastAsia="Calibri" w:cstheme="minorHAnsi"/>
          <w:sz w:val="24"/>
          <w:szCs w:val="24"/>
        </w:rPr>
        <w:t>for each group</w:t>
      </w:r>
    </w:p>
    <w:p w14:paraId="58FD0495" w14:textId="34DD7EF8" w:rsidR="00553C66" w:rsidRPr="00CB6CBF" w:rsidRDefault="00553C66" w:rsidP="00CB6CBF">
      <w:pPr>
        <w:pStyle w:val="ListParagraph"/>
        <w:numPr>
          <w:ilvl w:val="0"/>
          <w:numId w:val="1"/>
        </w:numPr>
        <w:spacing w:after="0" w:line="240" w:lineRule="auto"/>
        <w:rPr>
          <w:rFonts w:eastAsia="Calibri" w:cstheme="minorHAnsi"/>
          <w:sz w:val="24"/>
          <w:szCs w:val="24"/>
        </w:rPr>
      </w:pPr>
      <w:r w:rsidRPr="00CB6CBF">
        <w:rPr>
          <w:rFonts w:eastAsia="Calibri" w:cstheme="minorHAnsi"/>
          <w:sz w:val="24"/>
          <w:szCs w:val="24"/>
        </w:rPr>
        <w:t>School Staff Roles pg. 4</w:t>
      </w:r>
      <w:r w:rsidR="00753C34" w:rsidRPr="00CB6CBF">
        <w:rPr>
          <w:rFonts w:eastAsia="Calibri" w:cstheme="minorHAnsi"/>
          <w:sz w:val="24"/>
          <w:szCs w:val="24"/>
        </w:rPr>
        <w:t>; 1 per group</w:t>
      </w:r>
    </w:p>
    <w:p w14:paraId="56512FA7" w14:textId="1DBAAA26" w:rsidR="008D0C3C" w:rsidRPr="00CB6CBF" w:rsidRDefault="006C3F3F" w:rsidP="00CB6CBF">
      <w:pPr>
        <w:pStyle w:val="ListParagraph"/>
        <w:numPr>
          <w:ilvl w:val="0"/>
          <w:numId w:val="1"/>
        </w:numPr>
        <w:spacing w:after="0" w:line="240" w:lineRule="auto"/>
        <w:rPr>
          <w:rFonts w:eastAsia="Calibri" w:cstheme="minorHAnsi"/>
          <w:sz w:val="24"/>
          <w:szCs w:val="24"/>
        </w:rPr>
      </w:pPr>
      <w:r w:rsidRPr="00CB6CBF">
        <w:rPr>
          <w:rFonts w:eastAsia="Calibri" w:cstheme="minorHAnsi"/>
          <w:sz w:val="24"/>
          <w:szCs w:val="24"/>
        </w:rPr>
        <w:t>Round Robin Response Card pgs.</w:t>
      </w:r>
      <w:r w:rsidR="005C280C" w:rsidRPr="00CB6CBF">
        <w:rPr>
          <w:rFonts w:eastAsia="Calibri" w:cstheme="minorHAnsi"/>
          <w:sz w:val="24"/>
          <w:szCs w:val="24"/>
        </w:rPr>
        <w:t xml:space="preserve"> </w:t>
      </w:r>
      <w:r w:rsidR="00753C34" w:rsidRPr="00CB6CBF">
        <w:rPr>
          <w:rFonts w:eastAsia="Calibri" w:cstheme="minorHAnsi"/>
          <w:sz w:val="24"/>
          <w:szCs w:val="24"/>
        </w:rPr>
        <w:t>5-7</w:t>
      </w:r>
      <w:r w:rsidR="00B344D8" w:rsidRPr="00CB6CBF">
        <w:rPr>
          <w:rFonts w:eastAsia="Calibri" w:cstheme="minorHAnsi"/>
          <w:sz w:val="24"/>
          <w:szCs w:val="24"/>
        </w:rPr>
        <w:t xml:space="preserve">; </w:t>
      </w:r>
      <w:r w:rsidR="00351BED" w:rsidRPr="00CB6CBF">
        <w:rPr>
          <w:rFonts w:eastAsia="Calibri" w:cstheme="minorHAnsi"/>
          <w:sz w:val="24"/>
          <w:szCs w:val="24"/>
        </w:rPr>
        <w:t>1-per group</w:t>
      </w:r>
    </w:p>
    <w:p w14:paraId="626140A3" w14:textId="770C108C" w:rsidR="005C280C" w:rsidRPr="00CB6CBF" w:rsidRDefault="005C280C" w:rsidP="00CB6CBF">
      <w:pPr>
        <w:pStyle w:val="ListParagraph"/>
        <w:numPr>
          <w:ilvl w:val="0"/>
          <w:numId w:val="1"/>
        </w:numPr>
        <w:spacing w:after="0" w:line="240" w:lineRule="auto"/>
        <w:rPr>
          <w:rFonts w:eastAsia="Calibri" w:cstheme="minorHAnsi"/>
          <w:i/>
          <w:iCs/>
          <w:sz w:val="24"/>
          <w:szCs w:val="24"/>
        </w:rPr>
      </w:pPr>
      <w:r w:rsidRPr="00CB6CBF">
        <w:rPr>
          <w:rFonts w:eastAsia="Calibri" w:cstheme="minorHAnsi"/>
          <w:sz w:val="24"/>
          <w:szCs w:val="24"/>
        </w:rPr>
        <w:t xml:space="preserve">Facilitator Guide pgs. </w:t>
      </w:r>
      <w:r w:rsidR="00753C34" w:rsidRPr="00CB6CBF">
        <w:rPr>
          <w:rFonts w:eastAsia="Calibri" w:cstheme="minorHAnsi"/>
          <w:sz w:val="24"/>
          <w:szCs w:val="24"/>
        </w:rPr>
        <w:t>8-10</w:t>
      </w:r>
      <w:r w:rsidR="00CB5B28" w:rsidRPr="00CB6CBF">
        <w:rPr>
          <w:rFonts w:eastAsia="Calibri" w:cstheme="minorHAnsi"/>
          <w:sz w:val="24"/>
          <w:szCs w:val="24"/>
        </w:rPr>
        <w:t xml:space="preserve"> </w:t>
      </w:r>
      <w:r w:rsidR="00CB5B28" w:rsidRPr="00CB6CBF">
        <w:rPr>
          <w:rFonts w:eastAsia="Calibri" w:cstheme="minorHAnsi"/>
          <w:i/>
          <w:iCs/>
          <w:sz w:val="24"/>
          <w:szCs w:val="24"/>
        </w:rPr>
        <w:t xml:space="preserve">(Note: School Counselors and Social Workers may have some great </w:t>
      </w:r>
      <w:r w:rsidR="00984E87" w:rsidRPr="00CB6CBF">
        <w:rPr>
          <w:rFonts w:eastAsia="Calibri" w:cstheme="minorHAnsi"/>
          <w:i/>
          <w:iCs/>
          <w:sz w:val="24"/>
          <w:szCs w:val="24"/>
        </w:rPr>
        <w:t>strategies they could share with students during this lesson.)</w:t>
      </w:r>
    </w:p>
    <w:p w14:paraId="1A8A51F3" w14:textId="652673ED" w:rsidR="00F97D9A" w:rsidRPr="00CB6CBF" w:rsidRDefault="00F97D9A" w:rsidP="00CB6CBF">
      <w:pPr>
        <w:pStyle w:val="ListParagraph"/>
        <w:numPr>
          <w:ilvl w:val="0"/>
          <w:numId w:val="1"/>
        </w:numPr>
        <w:spacing w:after="0" w:line="240" w:lineRule="auto"/>
        <w:rPr>
          <w:rFonts w:eastAsia="Calibri" w:cstheme="minorHAnsi"/>
          <w:sz w:val="24"/>
          <w:szCs w:val="24"/>
        </w:rPr>
      </w:pPr>
      <w:r w:rsidRPr="00CB6CBF">
        <w:rPr>
          <w:rFonts w:eastAsia="Calibri" w:cstheme="minorHAnsi"/>
          <w:sz w:val="24"/>
          <w:szCs w:val="24"/>
        </w:rPr>
        <w:t xml:space="preserve">Student </w:t>
      </w:r>
      <w:r w:rsidR="00CC2E35" w:rsidRPr="00CB6CBF">
        <w:rPr>
          <w:rFonts w:eastAsia="Calibri" w:cstheme="minorHAnsi"/>
          <w:sz w:val="24"/>
          <w:szCs w:val="24"/>
        </w:rPr>
        <w:t>p</w:t>
      </w:r>
      <w:r w:rsidRPr="00CB6CBF">
        <w:rPr>
          <w:rFonts w:eastAsia="Calibri" w:cstheme="minorHAnsi"/>
          <w:sz w:val="24"/>
          <w:szCs w:val="24"/>
        </w:rPr>
        <w:t>ersonal journal or piece of paper</w:t>
      </w:r>
      <w:r w:rsidR="00CC2E35" w:rsidRPr="00CB6CBF">
        <w:rPr>
          <w:rFonts w:eastAsia="Calibri" w:cstheme="minorHAnsi"/>
          <w:sz w:val="24"/>
          <w:szCs w:val="24"/>
        </w:rPr>
        <w:t xml:space="preserve"> and pen/pencil</w:t>
      </w:r>
    </w:p>
    <w:p w14:paraId="43B1D949" w14:textId="77777777" w:rsidR="00D46481" w:rsidRPr="00CB6CBF" w:rsidRDefault="00D46481" w:rsidP="00CB6CBF">
      <w:pPr>
        <w:spacing w:after="0" w:line="240" w:lineRule="auto"/>
        <w:rPr>
          <w:rFonts w:eastAsia="Calibri" w:cstheme="minorHAnsi"/>
          <w:b/>
          <w:bCs/>
          <w:sz w:val="24"/>
          <w:szCs w:val="24"/>
        </w:rPr>
      </w:pPr>
    </w:p>
    <w:p w14:paraId="7A4CB161" w14:textId="6E5B6801" w:rsidR="00DD3CC7" w:rsidRPr="00CB6CBF" w:rsidRDefault="00DD3CC7" w:rsidP="00CB6CBF">
      <w:pPr>
        <w:spacing w:after="0" w:line="240" w:lineRule="auto"/>
        <w:rPr>
          <w:rFonts w:eastAsia="Calibri" w:cstheme="minorHAnsi"/>
          <w:b/>
          <w:bCs/>
          <w:sz w:val="24"/>
          <w:szCs w:val="24"/>
        </w:rPr>
      </w:pPr>
      <w:r w:rsidRPr="00CB6CBF">
        <w:rPr>
          <w:rFonts w:eastAsia="Calibri" w:cstheme="minorHAnsi"/>
          <w:b/>
          <w:bCs/>
          <w:sz w:val="24"/>
          <w:szCs w:val="24"/>
        </w:rPr>
        <w:t xml:space="preserve">Timeframe: </w:t>
      </w:r>
      <w:r w:rsidR="00C347FB" w:rsidRPr="00CB6CBF">
        <w:rPr>
          <w:rFonts w:eastAsia="Calibri" w:cstheme="minorHAnsi"/>
          <w:bCs/>
          <w:sz w:val="24"/>
          <w:szCs w:val="24"/>
        </w:rPr>
        <w:t>40</w:t>
      </w:r>
      <w:r w:rsidR="00FC36B0" w:rsidRPr="00CB6CBF">
        <w:rPr>
          <w:rFonts w:eastAsia="Calibri" w:cstheme="minorHAnsi"/>
          <w:bCs/>
          <w:sz w:val="24"/>
          <w:szCs w:val="24"/>
        </w:rPr>
        <w:t xml:space="preserve"> Minutes</w:t>
      </w:r>
    </w:p>
    <w:p w14:paraId="6B3DCA26" w14:textId="77777777" w:rsidR="00DD3CC7" w:rsidRPr="00CB6CBF" w:rsidRDefault="00DD3CC7" w:rsidP="00CB6CBF">
      <w:pPr>
        <w:spacing w:after="0" w:line="240" w:lineRule="auto"/>
        <w:rPr>
          <w:rFonts w:eastAsia="Calibri" w:cstheme="minorHAnsi"/>
          <w:b/>
          <w:bCs/>
          <w:sz w:val="24"/>
          <w:szCs w:val="24"/>
        </w:rPr>
      </w:pPr>
    </w:p>
    <w:p w14:paraId="49BE11A4" w14:textId="77777777" w:rsidR="002F4051" w:rsidRPr="00CB6CBF" w:rsidRDefault="002F4051" w:rsidP="00CB6CBF">
      <w:pPr>
        <w:spacing w:after="0" w:line="240" w:lineRule="auto"/>
        <w:rPr>
          <w:rFonts w:eastAsia="Calibri" w:cstheme="minorHAnsi"/>
          <w:sz w:val="24"/>
          <w:szCs w:val="24"/>
        </w:rPr>
      </w:pPr>
      <w:r w:rsidRPr="00CB6CBF">
        <w:rPr>
          <w:rFonts w:eastAsia="Calibri" w:cstheme="minorHAnsi"/>
          <w:b/>
          <w:sz w:val="24"/>
          <w:szCs w:val="24"/>
        </w:rPr>
        <w:t>Team Teaching:</w:t>
      </w:r>
      <w:r w:rsidRPr="00CB6CBF">
        <w:rPr>
          <w:rFonts w:eastAsia="Calibri" w:cstheme="minorHAnsi"/>
          <w:sz w:val="24"/>
          <w:szCs w:val="24"/>
        </w:rPr>
        <w:t xml:space="preserve">  For effective implementation of Law Related Education (LRE), team teach with the classroom teacher by…</w:t>
      </w:r>
    </w:p>
    <w:p w14:paraId="1BB78D88" w14:textId="77777777" w:rsidR="002F4051" w:rsidRPr="00CB6CBF" w:rsidRDefault="002F4051" w:rsidP="00CB6CBF">
      <w:pPr>
        <w:numPr>
          <w:ilvl w:val="0"/>
          <w:numId w:val="11"/>
        </w:numPr>
        <w:spacing w:after="0" w:line="240" w:lineRule="auto"/>
        <w:rPr>
          <w:rFonts w:eastAsia="Calibri" w:cstheme="minorHAnsi"/>
          <w:sz w:val="24"/>
          <w:szCs w:val="24"/>
        </w:rPr>
      </w:pPr>
      <w:r w:rsidRPr="00CB6CB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CB6CBF" w:rsidRDefault="002F4051" w:rsidP="00CB6CBF">
      <w:pPr>
        <w:numPr>
          <w:ilvl w:val="0"/>
          <w:numId w:val="11"/>
        </w:numPr>
        <w:spacing w:after="0" w:line="240" w:lineRule="auto"/>
        <w:rPr>
          <w:rFonts w:eastAsia="Calibri" w:cstheme="minorHAnsi"/>
          <w:sz w:val="24"/>
          <w:szCs w:val="24"/>
        </w:rPr>
      </w:pPr>
      <w:r w:rsidRPr="00CB6CB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23440725" w:rsidR="002F4051" w:rsidRPr="00CB6CBF" w:rsidRDefault="002F4051" w:rsidP="00CB6CBF">
      <w:pPr>
        <w:numPr>
          <w:ilvl w:val="0"/>
          <w:numId w:val="11"/>
        </w:numPr>
        <w:pBdr>
          <w:top w:val="nil"/>
          <w:left w:val="nil"/>
          <w:bottom w:val="nil"/>
          <w:right w:val="nil"/>
          <w:between w:val="nil"/>
        </w:pBdr>
        <w:spacing w:after="0" w:line="240" w:lineRule="auto"/>
        <w:rPr>
          <w:rFonts w:eastAsia="Calibri" w:cstheme="minorHAnsi"/>
          <w:sz w:val="24"/>
          <w:szCs w:val="24"/>
        </w:rPr>
      </w:pPr>
      <w:r w:rsidRPr="00CB6CB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BE294D" w:rsidRPr="00CB6CBF">
        <w:rPr>
          <w:rFonts w:eastAsia="Calibri" w:cstheme="minorHAnsi"/>
          <w:sz w:val="24"/>
          <w:szCs w:val="24"/>
        </w:rPr>
        <w:t>maintained more easily</w:t>
      </w:r>
      <w:r w:rsidRPr="00CB6CBF">
        <w:rPr>
          <w:rFonts w:eastAsia="Calibri" w:cstheme="minorHAnsi"/>
          <w:sz w:val="24"/>
          <w:szCs w:val="24"/>
        </w:rPr>
        <w:t xml:space="preserve"> with different voices and personalities experienced throughout the lesson.</w:t>
      </w:r>
    </w:p>
    <w:p w14:paraId="07A11562" w14:textId="77777777" w:rsidR="002F4051" w:rsidRPr="00CB6CBF" w:rsidRDefault="002F4051" w:rsidP="00CB6CBF">
      <w:pPr>
        <w:spacing w:after="0" w:line="240" w:lineRule="auto"/>
        <w:rPr>
          <w:rFonts w:eastAsia="Calibri" w:cstheme="minorHAnsi"/>
          <w:b/>
          <w:bCs/>
          <w:sz w:val="24"/>
          <w:szCs w:val="24"/>
        </w:rPr>
      </w:pPr>
    </w:p>
    <w:p w14:paraId="78261EBA" w14:textId="3E5A5DA4" w:rsidR="008574DC" w:rsidRPr="00CB6CBF" w:rsidRDefault="008574DC" w:rsidP="00CB6CBF">
      <w:pPr>
        <w:spacing w:after="0" w:line="240" w:lineRule="auto"/>
        <w:rPr>
          <w:rFonts w:eastAsia="Calibri" w:cstheme="minorHAnsi"/>
          <w:b/>
          <w:bCs/>
          <w:sz w:val="24"/>
          <w:szCs w:val="24"/>
        </w:rPr>
      </w:pPr>
      <w:r w:rsidRPr="00CB6CBF">
        <w:rPr>
          <w:rFonts w:eastAsia="Calibri" w:cstheme="minorHAnsi"/>
          <w:b/>
          <w:bCs/>
          <w:sz w:val="24"/>
          <w:szCs w:val="24"/>
        </w:rPr>
        <w:t xml:space="preserve">Ice Breaker Activity: </w:t>
      </w:r>
      <w:r w:rsidR="003A41C5" w:rsidRPr="00CB6CBF">
        <w:rPr>
          <w:rFonts w:eastAsia="Calibri" w:cstheme="minorHAnsi"/>
          <w:b/>
          <w:bCs/>
          <w:sz w:val="24"/>
          <w:szCs w:val="24"/>
        </w:rPr>
        <w:t>If I were…</w:t>
      </w:r>
    </w:p>
    <w:p w14:paraId="4C7B5C3A" w14:textId="4338F327" w:rsidR="009C4C12" w:rsidRPr="00CB6CBF" w:rsidRDefault="008574DC" w:rsidP="00CB6CBF">
      <w:pPr>
        <w:pStyle w:val="ListParagraph"/>
        <w:numPr>
          <w:ilvl w:val="0"/>
          <w:numId w:val="10"/>
        </w:numPr>
        <w:spacing w:after="0" w:line="240" w:lineRule="auto"/>
        <w:rPr>
          <w:rFonts w:eastAsia="Calibri" w:cstheme="minorHAnsi"/>
          <w:sz w:val="24"/>
          <w:szCs w:val="24"/>
        </w:rPr>
      </w:pPr>
      <w:r w:rsidRPr="00CB6CBF">
        <w:rPr>
          <w:rFonts w:eastAsia="Calibri" w:cstheme="minorHAnsi"/>
          <w:sz w:val="24"/>
          <w:szCs w:val="24"/>
        </w:rPr>
        <w:lastRenderedPageBreak/>
        <w:t xml:space="preserve">Divide students into small groups of </w:t>
      </w:r>
      <w:r w:rsidR="00FC7270" w:rsidRPr="00CB6CBF">
        <w:rPr>
          <w:rFonts w:eastAsia="Calibri" w:cstheme="minorHAnsi"/>
          <w:sz w:val="24"/>
          <w:szCs w:val="24"/>
        </w:rPr>
        <w:t>3</w:t>
      </w:r>
      <w:r w:rsidRPr="00CB6CBF">
        <w:rPr>
          <w:rFonts w:eastAsia="Calibri" w:cstheme="minorHAnsi"/>
          <w:sz w:val="24"/>
          <w:szCs w:val="24"/>
        </w:rPr>
        <w:t xml:space="preserve"> or </w:t>
      </w:r>
      <w:r w:rsidR="00FC7270" w:rsidRPr="00CB6CBF">
        <w:rPr>
          <w:rFonts w:eastAsia="Calibri" w:cstheme="minorHAnsi"/>
          <w:sz w:val="24"/>
          <w:szCs w:val="24"/>
        </w:rPr>
        <w:t>4</w:t>
      </w:r>
      <w:r w:rsidRPr="00CB6CBF">
        <w:rPr>
          <w:rFonts w:eastAsia="Calibri" w:cstheme="minorHAnsi"/>
          <w:sz w:val="24"/>
          <w:szCs w:val="24"/>
        </w:rPr>
        <w:t xml:space="preserve"> students in each. Provide </w:t>
      </w:r>
      <w:r w:rsidRPr="00CB6CBF">
        <w:rPr>
          <w:rFonts w:eastAsia="Calibri" w:cstheme="minorHAnsi"/>
          <w:b/>
          <w:bCs/>
          <w:sz w:val="24"/>
          <w:szCs w:val="24"/>
        </w:rPr>
        <w:t>large poster paper and markers</w:t>
      </w:r>
      <w:r w:rsidRPr="00CB6CBF">
        <w:rPr>
          <w:rFonts w:eastAsia="Calibri" w:cstheme="minorHAnsi"/>
          <w:sz w:val="24"/>
          <w:szCs w:val="24"/>
        </w:rPr>
        <w:t xml:space="preserve"> for each group. </w:t>
      </w:r>
    </w:p>
    <w:p w14:paraId="40878608" w14:textId="7D3BE624" w:rsidR="5AF166CF" w:rsidRPr="00CB6CBF" w:rsidRDefault="5AF166CF" w:rsidP="00CB6CBF">
      <w:pPr>
        <w:pStyle w:val="ListParagraph"/>
        <w:numPr>
          <w:ilvl w:val="0"/>
          <w:numId w:val="10"/>
        </w:numPr>
        <w:spacing w:after="0" w:line="240" w:lineRule="auto"/>
        <w:rPr>
          <w:rFonts w:eastAsia="Calibri" w:cstheme="minorHAnsi"/>
          <w:sz w:val="24"/>
          <w:szCs w:val="24"/>
        </w:rPr>
      </w:pPr>
      <w:r w:rsidRPr="00CB6CBF">
        <w:rPr>
          <w:rFonts w:eastAsia="Calibri" w:cstheme="minorHAnsi"/>
          <w:sz w:val="24"/>
          <w:szCs w:val="24"/>
        </w:rPr>
        <w:t xml:space="preserve">Provide each small group with one </w:t>
      </w:r>
      <w:r w:rsidRPr="00CB6CBF">
        <w:rPr>
          <w:rFonts w:eastAsia="Calibri" w:cstheme="minorHAnsi"/>
          <w:b/>
          <w:bCs/>
          <w:sz w:val="24"/>
          <w:szCs w:val="24"/>
        </w:rPr>
        <w:t>School Staff Role card</w:t>
      </w:r>
      <w:r w:rsidR="00553C66" w:rsidRPr="00CB6CBF">
        <w:rPr>
          <w:rFonts w:eastAsia="Calibri" w:cstheme="minorHAnsi"/>
          <w:sz w:val="24"/>
          <w:szCs w:val="24"/>
        </w:rPr>
        <w:t xml:space="preserve"> </w:t>
      </w:r>
      <w:r w:rsidR="003373D3" w:rsidRPr="00CB6CBF">
        <w:rPr>
          <w:rFonts w:eastAsia="Calibri" w:cstheme="minorHAnsi"/>
          <w:b/>
          <w:bCs/>
          <w:sz w:val="24"/>
          <w:szCs w:val="24"/>
        </w:rPr>
        <w:t>(pg.</w:t>
      </w:r>
      <w:r w:rsidR="00553C66" w:rsidRPr="00CB6CBF">
        <w:rPr>
          <w:rFonts w:eastAsia="Calibri" w:cstheme="minorHAnsi"/>
          <w:b/>
          <w:bCs/>
          <w:sz w:val="24"/>
          <w:szCs w:val="24"/>
        </w:rPr>
        <w:t xml:space="preserve"> 4</w:t>
      </w:r>
      <w:r w:rsidR="00FC7270" w:rsidRPr="00CB6CBF">
        <w:rPr>
          <w:rFonts w:eastAsia="Calibri" w:cstheme="minorHAnsi"/>
          <w:b/>
          <w:bCs/>
          <w:sz w:val="24"/>
          <w:szCs w:val="24"/>
        </w:rPr>
        <w:t>)</w:t>
      </w:r>
      <w:r w:rsidR="00961A4B" w:rsidRPr="00CB6CBF">
        <w:rPr>
          <w:rFonts w:eastAsia="Calibri" w:cstheme="minorHAnsi"/>
          <w:sz w:val="24"/>
          <w:szCs w:val="24"/>
        </w:rPr>
        <w:t xml:space="preserve"> and a</w:t>
      </w:r>
      <w:r w:rsidR="00905A05" w:rsidRPr="00CB6CBF">
        <w:rPr>
          <w:rFonts w:eastAsia="Calibri" w:cstheme="minorHAnsi"/>
          <w:sz w:val="24"/>
          <w:szCs w:val="24"/>
        </w:rPr>
        <w:t>ssign each group a different role</w:t>
      </w:r>
      <w:r w:rsidR="008D561B" w:rsidRPr="00CB6CBF">
        <w:rPr>
          <w:rFonts w:eastAsia="Calibri" w:cstheme="minorHAnsi"/>
          <w:sz w:val="24"/>
          <w:szCs w:val="24"/>
        </w:rPr>
        <w:t xml:space="preserve">. </w:t>
      </w:r>
      <w:r w:rsidR="2E69A76C" w:rsidRPr="00CB6CBF">
        <w:rPr>
          <w:rFonts w:eastAsia="Calibri" w:cstheme="minorHAnsi"/>
          <w:sz w:val="24"/>
          <w:szCs w:val="24"/>
        </w:rPr>
        <w:t xml:space="preserve">Each group should read their role card and provide one </w:t>
      </w:r>
      <w:r w:rsidR="006B4E4B" w:rsidRPr="00CB6CBF">
        <w:rPr>
          <w:rFonts w:eastAsia="Calibri" w:cstheme="minorHAnsi"/>
          <w:sz w:val="24"/>
          <w:szCs w:val="24"/>
        </w:rPr>
        <w:t xml:space="preserve">helpful </w:t>
      </w:r>
      <w:r w:rsidR="2E69A76C" w:rsidRPr="00CB6CBF">
        <w:rPr>
          <w:rFonts w:eastAsia="Calibri" w:cstheme="minorHAnsi"/>
          <w:sz w:val="24"/>
          <w:szCs w:val="24"/>
        </w:rPr>
        <w:t xml:space="preserve">example of how their staff member meets their role’s duty. </w:t>
      </w:r>
      <w:r w:rsidR="04313EB0" w:rsidRPr="00CB6CBF">
        <w:rPr>
          <w:rFonts w:eastAsia="Calibri" w:cstheme="minorHAnsi"/>
          <w:sz w:val="24"/>
          <w:szCs w:val="24"/>
        </w:rPr>
        <w:t>(</w:t>
      </w:r>
      <w:r w:rsidR="00BE294D" w:rsidRPr="00CB6CBF">
        <w:rPr>
          <w:rFonts w:eastAsia="Calibri" w:cstheme="minorHAnsi"/>
          <w:sz w:val="24"/>
          <w:szCs w:val="24"/>
        </w:rPr>
        <w:t>i.e.,</w:t>
      </w:r>
      <w:r w:rsidR="04313EB0" w:rsidRPr="00CB6CBF">
        <w:rPr>
          <w:rFonts w:eastAsia="Calibri" w:cstheme="minorHAnsi"/>
          <w:sz w:val="24"/>
          <w:szCs w:val="24"/>
        </w:rPr>
        <w:t xml:space="preserve"> security makes sure they intervene if there are fights on campus) </w:t>
      </w:r>
      <w:r w:rsidR="49B902B3" w:rsidRPr="00CB6CBF">
        <w:rPr>
          <w:rFonts w:eastAsia="Calibri" w:cstheme="minorHAnsi"/>
          <w:sz w:val="24"/>
          <w:szCs w:val="24"/>
        </w:rPr>
        <w:t xml:space="preserve">Ask each group to </w:t>
      </w:r>
      <w:r w:rsidR="00BE294D" w:rsidRPr="00CB6CBF">
        <w:rPr>
          <w:rFonts w:eastAsia="Calibri" w:cstheme="minorHAnsi"/>
          <w:sz w:val="24"/>
          <w:szCs w:val="24"/>
        </w:rPr>
        <w:t>report</w:t>
      </w:r>
      <w:r w:rsidR="49B902B3" w:rsidRPr="00CB6CBF">
        <w:rPr>
          <w:rFonts w:eastAsia="Calibri" w:cstheme="minorHAnsi"/>
          <w:sz w:val="24"/>
          <w:szCs w:val="24"/>
        </w:rPr>
        <w:t xml:space="preserve"> one example </w:t>
      </w:r>
      <w:r w:rsidR="3229CE73" w:rsidRPr="00CB6CBF">
        <w:rPr>
          <w:rFonts w:eastAsia="Calibri" w:cstheme="minorHAnsi"/>
          <w:sz w:val="24"/>
          <w:szCs w:val="24"/>
        </w:rPr>
        <w:t>and elaborate/clarify if needed.</w:t>
      </w:r>
    </w:p>
    <w:p w14:paraId="2E98F732" w14:textId="105222C1" w:rsidR="004A3F80" w:rsidRPr="00CB6CBF" w:rsidRDefault="5B602F79" w:rsidP="00CB6CBF">
      <w:pPr>
        <w:pStyle w:val="ListParagraph"/>
        <w:numPr>
          <w:ilvl w:val="0"/>
          <w:numId w:val="10"/>
        </w:numPr>
        <w:spacing w:after="0" w:line="240" w:lineRule="auto"/>
        <w:rPr>
          <w:rFonts w:eastAsia="Calibri" w:cstheme="minorHAnsi"/>
          <w:sz w:val="24"/>
          <w:szCs w:val="24"/>
        </w:rPr>
      </w:pPr>
      <w:r w:rsidRPr="00CB6CBF">
        <w:rPr>
          <w:rFonts w:eastAsia="Calibri" w:cstheme="minorHAnsi"/>
          <w:sz w:val="24"/>
          <w:szCs w:val="24"/>
        </w:rPr>
        <w:t xml:space="preserve">Record the following statement on the board </w:t>
      </w:r>
      <w:r w:rsidR="00854FF6" w:rsidRPr="00CB6CBF">
        <w:rPr>
          <w:rFonts w:eastAsia="Calibri" w:cstheme="minorHAnsi"/>
          <w:sz w:val="24"/>
          <w:szCs w:val="24"/>
        </w:rPr>
        <w:t>“If I were a_______________, I would…”</w:t>
      </w:r>
      <w:r w:rsidR="53E2175A" w:rsidRPr="00CB6CBF">
        <w:rPr>
          <w:rFonts w:eastAsia="Calibri" w:cstheme="minorHAnsi"/>
          <w:sz w:val="24"/>
          <w:szCs w:val="24"/>
        </w:rPr>
        <w:t xml:space="preserve"> Instruct the groups to collaborate to create 4 or 5 sentences to finish the statement on the board of what they would do to create a safe learning environment for students.</w:t>
      </w:r>
    </w:p>
    <w:p w14:paraId="2F3B823B" w14:textId="0F1E8875" w:rsidR="00854FF6" w:rsidRPr="00CB6CBF" w:rsidRDefault="00854FF6" w:rsidP="00CB6CBF">
      <w:pPr>
        <w:pStyle w:val="ListParagraph"/>
        <w:numPr>
          <w:ilvl w:val="0"/>
          <w:numId w:val="10"/>
        </w:numPr>
        <w:spacing w:after="0" w:line="240" w:lineRule="auto"/>
        <w:rPr>
          <w:rFonts w:eastAsia="Calibri" w:cstheme="minorHAnsi"/>
          <w:b/>
          <w:bCs/>
          <w:sz w:val="24"/>
          <w:szCs w:val="24"/>
        </w:rPr>
      </w:pPr>
      <w:r w:rsidRPr="00CB6CBF">
        <w:rPr>
          <w:rFonts w:eastAsia="Calibri" w:cstheme="minorHAnsi"/>
          <w:sz w:val="24"/>
          <w:szCs w:val="24"/>
        </w:rPr>
        <w:t>Call on each group to share one of their completed stat</w:t>
      </w:r>
      <w:r w:rsidR="00982A6F" w:rsidRPr="00CB6CBF">
        <w:rPr>
          <w:rFonts w:eastAsia="Calibri" w:cstheme="minorHAnsi"/>
          <w:sz w:val="24"/>
          <w:szCs w:val="24"/>
        </w:rPr>
        <w:t xml:space="preserve">ements. Rotate around several times to hear the different ideas. </w:t>
      </w:r>
    </w:p>
    <w:p w14:paraId="535F0535" w14:textId="7B5FE316" w:rsidR="00982A6F" w:rsidRPr="00CB6CBF" w:rsidRDefault="00982A6F" w:rsidP="00CB6CBF">
      <w:pPr>
        <w:pStyle w:val="ListParagraph"/>
        <w:numPr>
          <w:ilvl w:val="0"/>
          <w:numId w:val="10"/>
        </w:numPr>
        <w:spacing w:after="0" w:line="240" w:lineRule="auto"/>
        <w:rPr>
          <w:rFonts w:eastAsia="Calibri" w:cstheme="minorHAnsi"/>
          <w:b/>
          <w:bCs/>
          <w:sz w:val="24"/>
          <w:szCs w:val="24"/>
        </w:rPr>
      </w:pPr>
      <w:r w:rsidRPr="00CB6CBF">
        <w:rPr>
          <w:rFonts w:eastAsia="Calibri" w:cstheme="minorHAnsi"/>
          <w:sz w:val="24"/>
          <w:szCs w:val="24"/>
        </w:rPr>
        <w:t xml:space="preserve">Ask the class to comment on challenges they think </w:t>
      </w:r>
      <w:r w:rsidR="33479A50" w:rsidRPr="00CB6CBF">
        <w:rPr>
          <w:rFonts w:eastAsia="Calibri" w:cstheme="minorHAnsi"/>
          <w:sz w:val="24"/>
          <w:szCs w:val="24"/>
        </w:rPr>
        <w:t xml:space="preserve">their assigned </w:t>
      </w:r>
      <w:r w:rsidRPr="00CB6CBF">
        <w:rPr>
          <w:rFonts w:eastAsia="Calibri" w:cstheme="minorHAnsi"/>
          <w:sz w:val="24"/>
          <w:szCs w:val="24"/>
        </w:rPr>
        <w:t xml:space="preserve">school staff have with keeping the learning environment </w:t>
      </w:r>
      <w:r w:rsidR="00111644" w:rsidRPr="00CB6CBF">
        <w:rPr>
          <w:rFonts w:eastAsia="Calibri" w:cstheme="minorHAnsi"/>
          <w:sz w:val="24"/>
          <w:szCs w:val="24"/>
        </w:rPr>
        <w:t>safe and conducive for learning and achieving student success</w:t>
      </w:r>
      <w:r w:rsidR="0B2B1420" w:rsidRPr="00CB6CBF">
        <w:rPr>
          <w:rFonts w:eastAsia="Calibri" w:cstheme="minorHAnsi"/>
          <w:sz w:val="24"/>
          <w:szCs w:val="24"/>
        </w:rPr>
        <w:t xml:space="preserve"> and write it on their role </w:t>
      </w:r>
      <w:r w:rsidR="00BE294D" w:rsidRPr="00CB6CBF">
        <w:rPr>
          <w:rFonts w:eastAsia="Calibri" w:cstheme="minorHAnsi"/>
          <w:sz w:val="24"/>
          <w:szCs w:val="24"/>
        </w:rPr>
        <w:t>card.</w:t>
      </w:r>
    </w:p>
    <w:p w14:paraId="3E74086F" w14:textId="61776A1E" w:rsidR="7EA5D911" w:rsidRPr="00CB6CBF" w:rsidRDefault="7EA5D911" w:rsidP="00CB6CBF">
      <w:pPr>
        <w:pStyle w:val="ListParagraph"/>
        <w:numPr>
          <w:ilvl w:val="0"/>
          <w:numId w:val="10"/>
        </w:numPr>
        <w:spacing w:after="0" w:line="240" w:lineRule="auto"/>
        <w:rPr>
          <w:rFonts w:eastAsia="Calibri" w:cstheme="minorHAnsi"/>
          <w:sz w:val="24"/>
          <w:szCs w:val="24"/>
        </w:rPr>
      </w:pPr>
      <w:r w:rsidRPr="00CB6CBF">
        <w:rPr>
          <w:rFonts w:eastAsia="Calibri" w:cstheme="minorHAnsi"/>
          <w:sz w:val="24"/>
          <w:szCs w:val="24"/>
        </w:rPr>
        <w:t>Allow groups to share their challenge and elaborate/clarify if needed.</w:t>
      </w:r>
    </w:p>
    <w:p w14:paraId="48EBFA33" w14:textId="66ACC864" w:rsidR="00020D7D" w:rsidRPr="00CB6CBF" w:rsidRDefault="00020D7D" w:rsidP="00CB6CBF">
      <w:pPr>
        <w:pStyle w:val="ListParagraph"/>
        <w:numPr>
          <w:ilvl w:val="0"/>
          <w:numId w:val="10"/>
        </w:numPr>
        <w:spacing w:after="0" w:line="240" w:lineRule="auto"/>
        <w:rPr>
          <w:rFonts w:eastAsia="Calibri" w:cstheme="minorHAnsi"/>
          <w:b/>
          <w:bCs/>
          <w:sz w:val="24"/>
          <w:szCs w:val="24"/>
        </w:rPr>
      </w:pPr>
      <w:r w:rsidRPr="00CB6CBF">
        <w:rPr>
          <w:rFonts w:eastAsia="Calibri" w:cstheme="minorHAnsi"/>
          <w:sz w:val="24"/>
          <w:szCs w:val="24"/>
        </w:rPr>
        <w:t>Explain to the class that</w:t>
      </w:r>
      <w:r w:rsidR="2CB632DB" w:rsidRPr="00CB6CBF">
        <w:rPr>
          <w:rFonts w:eastAsia="Calibri" w:cstheme="minorHAnsi"/>
          <w:sz w:val="24"/>
          <w:szCs w:val="24"/>
        </w:rPr>
        <w:t xml:space="preserve"> understanding the other person’s responsibilit</w:t>
      </w:r>
      <w:r w:rsidR="7ABEB8A9" w:rsidRPr="00CB6CBF">
        <w:rPr>
          <w:rFonts w:eastAsia="Calibri" w:cstheme="minorHAnsi"/>
          <w:sz w:val="24"/>
          <w:szCs w:val="24"/>
        </w:rPr>
        <w:t>ies/views</w:t>
      </w:r>
      <w:r w:rsidR="2CB632DB" w:rsidRPr="00CB6CBF">
        <w:rPr>
          <w:rFonts w:eastAsia="Calibri" w:cstheme="minorHAnsi"/>
          <w:sz w:val="24"/>
          <w:szCs w:val="24"/>
        </w:rPr>
        <w:t xml:space="preserve"> can help us in our interactions with them. Also explain that</w:t>
      </w:r>
      <w:r w:rsidRPr="00CB6CBF">
        <w:rPr>
          <w:rFonts w:eastAsia="Calibri" w:cstheme="minorHAnsi"/>
          <w:sz w:val="24"/>
          <w:szCs w:val="24"/>
        </w:rPr>
        <w:t xml:space="preserve"> consideration is being thoughtful, thinking about the feelings of others before acting. Cooperation is working with others peacefully for a common goal.</w:t>
      </w:r>
    </w:p>
    <w:p w14:paraId="50B77C45" w14:textId="1DA34F19" w:rsidR="00111644" w:rsidRPr="00CB6CBF" w:rsidRDefault="00111644" w:rsidP="00CB6CBF">
      <w:pPr>
        <w:pStyle w:val="ListParagraph"/>
        <w:numPr>
          <w:ilvl w:val="0"/>
          <w:numId w:val="10"/>
        </w:numPr>
        <w:spacing w:after="0" w:line="240" w:lineRule="auto"/>
        <w:rPr>
          <w:rFonts w:eastAsia="Calibri" w:cstheme="minorHAnsi"/>
          <w:b/>
          <w:bCs/>
          <w:sz w:val="24"/>
          <w:szCs w:val="24"/>
        </w:rPr>
      </w:pPr>
      <w:r w:rsidRPr="00CB6CBF">
        <w:rPr>
          <w:rFonts w:eastAsia="Calibri" w:cstheme="minorHAnsi"/>
          <w:sz w:val="24"/>
          <w:szCs w:val="24"/>
        </w:rPr>
        <w:t xml:space="preserve">Explain that </w:t>
      </w:r>
      <w:r w:rsidR="000C5D59" w:rsidRPr="00CB6CBF">
        <w:rPr>
          <w:rFonts w:eastAsia="Calibri" w:cstheme="minorHAnsi"/>
          <w:sz w:val="24"/>
          <w:szCs w:val="24"/>
        </w:rPr>
        <w:t>by practicing considerate and cooperative actions with</w:t>
      </w:r>
      <w:r w:rsidR="000A385E" w:rsidRPr="00CB6CBF">
        <w:rPr>
          <w:rFonts w:eastAsia="Calibri" w:cstheme="minorHAnsi"/>
          <w:sz w:val="24"/>
          <w:szCs w:val="24"/>
        </w:rPr>
        <w:t xml:space="preserve"> school staff, students</w:t>
      </w:r>
      <w:r w:rsidR="000C5D59" w:rsidRPr="00CB6CBF">
        <w:rPr>
          <w:rFonts w:eastAsia="Calibri" w:cstheme="minorHAnsi"/>
          <w:sz w:val="24"/>
          <w:szCs w:val="24"/>
        </w:rPr>
        <w:t xml:space="preserve"> help protect the learning environment for themselves and others. </w:t>
      </w:r>
    </w:p>
    <w:p w14:paraId="79E2A142" w14:textId="77777777" w:rsidR="009618FE" w:rsidRPr="00CB6CBF" w:rsidRDefault="009618FE" w:rsidP="00CB6CBF">
      <w:pPr>
        <w:pStyle w:val="NormalWeb"/>
        <w:spacing w:before="0" w:beforeAutospacing="0" w:after="0" w:afterAutospacing="0"/>
        <w:rPr>
          <w:rFonts w:asciiTheme="minorHAnsi" w:hAnsiTheme="minorHAnsi" w:cstheme="minorHAnsi"/>
          <w:i/>
          <w:iCs/>
          <w:color w:val="000000"/>
        </w:rPr>
      </w:pPr>
    </w:p>
    <w:p w14:paraId="6F076405" w14:textId="7D492378" w:rsidR="009618FE" w:rsidRPr="00CB6CBF" w:rsidRDefault="009618FE" w:rsidP="00CB6CBF">
      <w:pPr>
        <w:pStyle w:val="NormalWeb"/>
        <w:spacing w:before="0" w:beforeAutospacing="0" w:after="0" w:afterAutospacing="0"/>
        <w:rPr>
          <w:rFonts w:asciiTheme="minorHAnsi" w:hAnsiTheme="minorHAnsi" w:cstheme="minorHAnsi"/>
        </w:rPr>
      </w:pPr>
      <w:r w:rsidRPr="00CB6CBF">
        <w:rPr>
          <w:rFonts w:asciiTheme="minorHAnsi" w:hAnsiTheme="minorHAnsi" w:cstheme="minorHAnsi"/>
          <w:i/>
          <w:iCs/>
          <w:color w:val="000000"/>
        </w:rPr>
        <w:t>(Suggestion: You may want to connect with your site administrator to determine if student voices collected from the activity above could somehow be incorporated in the school plan and/or included in the School Safety and Prevention Team (SSAPT) meeting.)</w:t>
      </w:r>
    </w:p>
    <w:p w14:paraId="35813EB9" w14:textId="77777777" w:rsidR="004A3F80" w:rsidRPr="00CB6CBF" w:rsidRDefault="004A3F80" w:rsidP="00CB6CBF">
      <w:pPr>
        <w:spacing w:after="0" w:line="240" w:lineRule="auto"/>
        <w:rPr>
          <w:rFonts w:eastAsia="Calibri" w:cstheme="minorHAnsi"/>
          <w:b/>
          <w:bCs/>
          <w:sz w:val="24"/>
          <w:szCs w:val="24"/>
        </w:rPr>
      </w:pPr>
    </w:p>
    <w:p w14:paraId="710CEDFA" w14:textId="29802E69" w:rsidR="009C4C12" w:rsidRPr="00CB6CBF" w:rsidRDefault="009C4C12" w:rsidP="00CB6CBF">
      <w:pPr>
        <w:spacing w:after="0" w:line="240" w:lineRule="auto"/>
        <w:rPr>
          <w:rFonts w:eastAsia="Calibri" w:cstheme="minorHAnsi"/>
          <w:b/>
          <w:bCs/>
          <w:sz w:val="24"/>
          <w:szCs w:val="24"/>
        </w:rPr>
      </w:pPr>
      <w:r w:rsidRPr="00CB6CBF">
        <w:rPr>
          <w:rFonts w:eastAsia="Calibri" w:cstheme="minorHAnsi"/>
          <w:b/>
          <w:bCs/>
          <w:sz w:val="24"/>
          <w:szCs w:val="24"/>
        </w:rPr>
        <w:t>Lesson</w:t>
      </w:r>
      <w:r w:rsidR="00D414DF" w:rsidRPr="00CB6CBF">
        <w:rPr>
          <w:rFonts w:eastAsia="Calibri" w:cstheme="minorHAnsi"/>
          <w:b/>
          <w:bCs/>
          <w:sz w:val="24"/>
          <w:szCs w:val="24"/>
        </w:rPr>
        <w:t>:</w:t>
      </w:r>
    </w:p>
    <w:p w14:paraId="410E3364" w14:textId="6DB59D2C" w:rsidR="00E842CC" w:rsidRPr="00CB6CBF" w:rsidRDefault="004952EA" w:rsidP="00CB6CBF">
      <w:pPr>
        <w:pStyle w:val="ListParagraph"/>
        <w:numPr>
          <w:ilvl w:val="0"/>
          <w:numId w:val="10"/>
        </w:numPr>
        <w:spacing w:after="0" w:line="240" w:lineRule="auto"/>
        <w:rPr>
          <w:rFonts w:eastAsia="Calibri" w:cstheme="minorHAnsi"/>
          <w:b/>
          <w:bCs/>
          <w:sz w:val="24"/>
          <w:szCs w:val="24"/>
        </w:rPr>
      </w:pPr>
      <w:r w:rsidRPr="00CB6CBF">
        <w:rPr>
          <w:rFonts w:eastAsia="Calibri" w:cstheme="minorHAnsi"/>
          <w:sz w:val="24"/>
          <w:szCs w:val="24"/>
        </w:rPr>
        <w:t>Illustrate a t-chart on the board</w:t>
      </w:r>
      <w:r w:rsidR="00CC52A5" w:rsidRPr="00CB6CBF">
        <w:rPr>
          <w:rFonts w:eastAsia="Calibri" w:cstheme="minorHAnsi"/>
          <w:sz w:val="24"/>
          <w:szCs w:val="24"/>
        </w:rPr>
        <w:t xml:space="preserve"> with one side labeled, “</w:t>
      </w:r>
      <w:r w:rsidR="00385FE2" w:rsidRPr="00CB6CBF">
        <w:rPr>
          <w:rFonts w:eastAsia="Calibri" w:cstheme="minorHAnsi"/>
          <w:sz w:val="24"/>
          <w:szCs w:val="24"/>
        </w:rPr>
        <w:t>Considerate Actions</w:t>
      </w:r>
      <w:r w:rsidR="00CC52A5" w:rsidRPr="00CB6CBF">
        <w:rPr>
          <w:rFonts w:eastAsia="Calibri" w:cstheme="minorHAnsi"/>
          <w:sz w:val="24"/>
          <w:szCs w:val="24"/>
        </w:rPr>
        <w:t xml:space="preserve">”, and the other side </w:t>
      </w:r>
      <w:r w:rsidR="00385FE2" w:rsidRPr="00CB6CBF">
        <w:rPr>
          <w:rFonts w:eastAsia="Calibri" w:cstheme="minorHAnsi"/>
          <w:sz w:val="24"/>
          <w:szCs w:val="24"/>
        </w:rPr>
        <w:t>labeled</w:t>
      </w:r>
      <w:r w:rsidR="00CC52A5" w:rsidRPr="00CB6CBF">
        <w:rPr>
          <w:rFonts w:eastAsia="Calibri" w:cstheme="minorHAnsi"/>
          <w:sz w:val="24"/>
          <w:szCs w:val="24"/>
        </w:rPr>
        <w:t>, “</w:t>
      </w:r>
      <w:r w:rsidR="003D4539" w:rsidRPr="00CB6CBF">
        <w:rPr>
          <w:rFonts w:eastAsia="Calibri" w:cstheme="minorHAnsi"/>
          <w:sz w:val="24"/>
          <w:szCs w:val="24"/>
        </w:rPr>
        <w:t xml:space="preserve">Cooperative Actions”. </w:t>
      </w:r>
    </w:p>
    <w:p w14:paraId="0EFD3487" w14:textId="305F4BB5" w:rsidR="000B5E84" w:rsidRPr="00CB6CBF" w:rsidRDefault="008C141D" w:rsidP="00CB6CBF">
      <w:pPr>
        <w:pStyle w:val="ListParagraph"/>
        <w:numPr>
          <w:ilvl w:val="0"/>
          <w:numId w:val="10"/>
        </w:numPr>
        <w:spacing w:after="0" w:line="240" w:lineRule="auto"/>
        <w:rPr>
          <w:rFonts w:eastAsia="Calibri" w:cstheme="minorHAnsi"/>
          <w:sz w:val="24"/>
          <w:szCs w:val="24"/>
        </w:rPr>
      </w:pPr>
      <w:r w:rsidRPr="00CB6CBF">
        <w:rPr>
          <w:rFonts w:eastAsia="Calibri" w:cstheme="minorHAnsi"/>
          <w:sz w:val="24"/>
          <w:szCs w:val="24"/>
        </w:rPr>
        <w:t>Instruct the groups to create the t-chart on their large poster paper</w:t>
      </w:r>
      <w:r w:rsidR="000E3D41" w:rsidRPr="00CB6CBF">
        <w:rPr>
          <w:rFonts w:eastAsia="Calibri" w:cstheme="minorHAnsi"/>
          <w:sz w:val="24"/>
          <w:szCs w:val="24"/>
        </w:rPr>
        <w:t>. A</w:t>
      </w:r>
      <w:r w:rsidRPr="00CB6CBF">
        <w:rPr>
          <w:rFonts w:eastAsia="Calibri" w:cstheme="minorHAnsi"/>
          <w:sz w:val="24"/>
          <w:szCs w:val="24"/>
        </w:rPr>
        <w:t>s a group</w:t>
      </w:r>
      <w:r w:rsidR="000E3D41" w:rsidRPr="00CB6CBF">
        <w:rPr>
          <w:rFonts w:eastAsia="Calibri" w:cstheme="minorHAnsi"/>
          <w:sz w:val="24"/>
          <w:szCs w:val="24"/>
        </w:rPr>
        <w:t>,</w:t>
      </w:r>
      <w:r w:rsidRPr="00CB6CBF">
        <w:rPr>
          <w:rFonts w:eastAsia="Calibri" w:cstheme="minorHAnsi"/>
          <w:sz w:val="24"/>
          <w:szCs w:val="24"/>
        </w:rPr>
        <w:t xml:space="preserve"> brainstorm a list of at least 3 examples of </w:t>
      </w:r>
      <w:r w:rsidR="008E209C" w:rsidRPr="00CB6CBF">
        <w:rPr>
          <w:rFonts w:eastAsia="Calibri" w:cstheme="minorHAnsi"/>
          <w:sz w:val="24"/>
          <w:szCs w:val="24"/>
        </w:rPr>
        <w:t>student</w:t>
      </w:r>
      <w:r w:rsidR="00C51BAF" w:rsidRPr="00CB6CBF">
        <w:rPr>
          <w:rFonts w:eastAsia="Calibri" w:cstheme="minorHAnsi"/>
          <w:sz w:val="24"/>
          <w:szCs w:val="24"/>
        </w:rPr>
        <w:t>s showing</w:t>
      </w:r>
      <w:r w:rsidR="008E209C" w:rsidRPr="00CB6CBF">
        <w:rPr>
          <w:rFonts w:eastAsia="Calibri" w:cstheme="minorHAnsi"/>
          <w:sz w:val="24"/>
          <w:szCs w:val="24"/>
        </w:rPr>
        <w:t xml:space="preserve"> consideration</w:t>
      </w:r>
      <w:r w:rsidRPr="00CB6CBF">
        <w:rPr>
          <w:rFonts w:eastAsia="Calibri" w:cstheme="minorHAnsi"/>
          <w:sz w:val="24"/>
          <w:szCs w:val="24"/>
        </w:rPr>
        <w:t xml:space="preserve"> with </w:t>
      </w:r>
      <w:r w:rsidR="00DC0C0D" w:rsidRPr="00CB6CBF">
        <w:rPr>
          <w:rFonts w:eastAsia="Calibri" w:cstheme="minorHAnsi"/>
          <w:sz w:val="24"/>
          <w:szCs w:val="24"/>
        </w:rPr>
        <w:t xml:space="preserve">their </w:t>
      </w:r>
      <w:r w:rsidR="00414EC2" w:rsidRPr="00CB6CBF">
        <w:rPr>
          <w:rFonts w:eastAsia="Calibri" w:cstheme="minorHAnsi"/>
          <w:sz w:val="24"/>
          <w:szCs w:val="24"/>
        </w:rPr>
        <w:t>school staff</w:t>
      </w:r>
      <w:r w:rsidR="008E209C" w:rsidRPr="00CB6CBF">
        <w:rPr>
          <w:rFonts w:eastAsia="Calibri" w:cstheme="minorHAnsi"/>
          <w:sz w:val="24"/>
          <w:szCs w:val="24"/>
        </w:rPr>
        <w:t xml:space="preserve"> </w:t>
      </w:r>
      <w:r w:rsidR="00DC0C0D" w:rsidRPr="00CB6CBF">
        <w:rPr>
          <w:rFonts w:eastAsia="Calibri" w:cstheme="minorHAnsi"/>
          <w:sz w:val="24"/>
          <w:szCs w:val="24"/>
        </w:rPr>
        <w:t>and</w:t>
      </w:r>
      <w:r w:rsidR="008E209C" w:rsidRPr="00CB6CBF">
        <w:rPr>
          <w:rFonts w:eastAsia="Calibri" w:cstheme="minorHAnsi"/>
          <w:sz w:val="24"/>
          <w:szCs w:val="24"/>
        </w:rPr>
        <w:t xml:space="preserve"> at least 3 examples of students showing </w:t>
      </w:r>
      <w:r w:rsidR="000E3D41" w:rsidRPr="00CB6CBF">
        <w:rPr>
          <w:rFonts w:eastAsia="Calibri" w:cstheme="minorHAnsi"/>
          <w:sz w:val="24"/>
          <w:szCs w:val="24"/>
        </w:rPr>
        <w:t>cooperation</w:t>
      </w:r>
      <w:r w:rsidR="008E209C" w:rsidRPr="00CB6CBF">
        <w:rPr>
          <w:rFonts w:eastAsia="Calibri" w:cstheme="minorHAnsi"/>
          <w:sz w:val="24"/>
          <w:szCs w:val="24"/>
        </w:rPr>
        <w:t xml:space="preserve"> </w:t>
      </w:r>
      <w:r w:rsidR="00DC0C0D" w:rsidRPr="00CB6CBF">
        <w:rPr>
          <w:rFonts w:eastAsia="Calibri" w:cstheme="minorHAnsi"/>
          <w:sz w:val="24"/>
          <w:szCs w:val="24"/>
        </w:rPr>
        <w:t xml:space="preserve">with their </w:t>
      </w:r>
      <w:r w:rsidR="00414EC2" w:rsidRPr="00CB6CBF">
        <w:rPr>
          <w:rFonts w:eastAsia="Calibri" w:cstheme="minorHAnsi"/>
          <w:sz w:val="24"/>
          <w:szCs w:val="24"/>
        </w:rPr>
        <w:t>school staff</w:t>
      </w:r>
      <w:r w:rsidR="00D2603A" w:rsidRPr="00CB6CBF">
        <w:rPr>
          <w:rFonts w:eastAsia="Calibri" w:cstheme="minorHAnsi"/>
          <w:sz w:val="24"/>
          <w:szCs w:val="24"/>
        </w:rPr>
        <w:t xml:space="preserve"> during an average class or school day</w:t>
      </w:r>
      <w:r w:rsidR="008E209C" w:rsidRPr="00CB6CBF">
        <w:rPr>
          <w:rFonts w:eastAsia="Calibri" w:cstheme="minorHAnsi"/>
          <w:sz w:val="24"/>
          <w:szCs w:val="24"/>
        </w:rPr>
        <w:t>.</w:t>
      </w:r>
    </w:p>
    <w:p w14:paraId="4B09DCA4" w14:textId="5078A7E2" w:rsidR="001D113E" w:rsidRPr="00CB6CBF" w:rsidRDefault="001D113E" w:rsidP="00CB6CBF">
      <w:pPr>
        <w:pStyle w:val="ListParagraph"/>
        <w:numPr>
          <w:ilvl w:val="0"/>
          <w:numId w:val="10"/>
        </w:numPr>
        <w:spacing w:after="0" w:line="240" w:lineRule="auto"/>
        <w:rPr>
          <w:rFonts w:eastAsia="Calibri" w:cstheme="minorHAnsi"/>
          <w:sz w:val="24"/>
          <w:szCs w:val="24"/>
        </w:rPr>
      </w:pPr>
      <w:r w:rsidRPr="00CB6CBF">
        <w:rPr>
          <w:rFonts w:eastAsia="Calibri" w:cstheme="minorHAnsi"/>
          <w:sz w:val="24"/>
          <w:szCs w:val="24"/>
        </w:rPr>
        <w:t>The teacher and you should rotate to each group, checking for understanding and offering suggestions.</w:t>
      </w:r>
    </w:p>
    <w:p w14:paraId="264C60B0" w14:textId="4025947A" w:rsidR="005A45CC" w:rsidRPr="00CB6CBF" w:rsidRDefault="005A45CC" w:rsidP="00CB6CBF">
      <w:pPr>
        <w:pStyle w:val="ListParagraph"/>
        <w:numPr>
          <w:ilvl w:val="0"/>
          <w:numId w:val="10"/>
        </w:numPr>
        <w:spacing w:after="0" w:line="240" w:lineRule="auto"/>
        <w:rPr>
          <w:rFonts w:eastAsia="Calibri" w:cstheme="minorHAnsi"/>
          <w:b/>
          <w:bCs/>
          <w:sz w:val="24"/>
          <w:szCs w:val="24"/>
        </w:rPr>
      </w:pPr>
      <w:r w:rsidRPr="00CB6CBF">
        <w:rPr>
          <w:rFonts w:eastAsia="Calibri" w:cstheme="minorHAnsi"/>
          <w:sz w:val="24"/>
          <w:szCs w:val="24"/>
        </w:rPr>
        <w:t>Call on one group at a time to report out one item from both sides of their t-chart.</w:t>
      </w:r>
    </w:p>
    <w:p w14:paraId="6C39ABCF" w14:textId="6A748417" w:rsidR="00301578" w:rsidRPr="00CB6CBF" w:rsidRDefault="00301578" w:rsidP="00CB6CBF">
      <w:pPr>
        <w:spacing w:after="0" w:line="240" w:lineRule="auto"/>
        <w:rPr>
          <w:rFonts w:eastAsia="Calibri" w:cstheme="minorHAnsi"/>
          <w:sz w:val="24"/>
          <w:szCs w:val="24"/>
        </w:rPr>
      </w:pPr>
      <w:r w:rsidRPr="00CB6CBF">
        <w:rPr>
          <w:rFonts w:eastAsia="Calibri" w:cstheme="minorHAnsi"/>
          <w:b/>
          <w:bCs/>
          <w:sz w:val="24"/>
          <w:szCs w:val="24"/>
        </w:rPr>
        <w:t xml:space="preserve">Considerate Actions: </w:t>
      </w:r>
      <w:r w:rsidR="00F02380" w:rsidRPr="00CB6CBF">
        <w:rPr>
          <w:rFonts w:eastAsia="Calibri" w:cstheme="minorHAnsi"/>
          <w:sz w:val="24"/>
          <w:szCs w:val="24"/>
        </w:rPr>
        <w:t>be on time to class,</w:t>
      </w:r>
      <w:r w:rsidR="0037546D" w:rsidRPr="00CB6CBF">
        <w:rPr>
          <w:rFonts w:eastAsia="Calibri" w:cstheme="minorHAnsi"/>
          <w:sz w:val="24"/>
          <w:szCs w:val="24"/>
        </w:rPr>
        <w:t xml:space="preserve"> </w:t>
      </w:r>
      <w:r w:rsidR="00107E33" w:rsidRPr="00CB6CBF">
        <w:rPr>
          <w:rFonts w:eastAsia="Calibri" w:cstheme="minorHAnsi"/>
          <w:sz w:val="24"/>
          <w:szCs w:val="24"/>
        </w:rPr>
        <w:t xml:space="preserve">put distracting items away, </w:t>
      </w:r>
      <w:r w:rsidR="00BE294D" w:rsidRPr="00CB6CBF">
        <w:rPr>
          <w:rFonts w:eastAsia="Calibri" w:cstheme="minorHAnsi"/>
          <w:sz w:val="24"/>
          <w:szCs w:val="24"/>
        </w:rPr>
        <w:t>make</w:t>
      </w:r>
      <w:r w:rsidR="00107E33" w:rsidRPr="00CB6CBF">
        <w:rPr>
          <w:rFonts w:eastAsia="Calibri" w:cstheme="minorHAnsi"/>
          <w:sz w:val="24"/>
          <w:szCs w:val="24"/>
        </w:rPr>
        <w:t xml:space="preserve"> eye contact</w:t>
      </w:r>
      <w:r w:rsidR="00C521AC" w:rsidRPr="00CB6CBF">
        <w:rPr>
          <w:rFonts w:eastAsia="Calibri" w:cstheme="minorHAnsi"/>
          <w:sz w:val="24"/>
          <w:szCs w:val="24"/>
        </w:rPr>
        <w:t>,</w:t>
      </w:r>
      <w:r w:rsidR="00F02380" w:rsidRPr="00CB6CBF">
        <w:rPr>
          <w:rFonts w:eastAsia="Calibri" w:cstheme="minorHAnsi"/>
          <w:sz w:val="24"/>
          <w:szCs w:val="24"/>
        </w:rPr>
        <w:t xml:space="preserve"> </w:t>
      </w:r>
      <w:r w:rsidR="00C521AC" w:rsidRPr="00CB6CBF">
        <w:rPr>
          <w:rFonts w:eastAsia="Calibri" w:cstheme="minorHAnsi"/>
          <w:sz w:val="24"/>
          <w:szCs w:val="24"/>
        </w:rPr>
        <w:t>respond with respectful words and gestures</w:t>
      </w:r>
      <w:r w:rsidR="00BF5B56" w:rsidRPr="00CB6CBF">
        <w:rPr>
          <w:rFonts w:eastAsia="Calibri" w:cstheme="minorHAnsi"/>
          <w:sz w:val="24"/>
          <w:szCs w:val="24"/>
        </w:rPr>
        <w:t>, etc.</w:t>
      </w:r>
    </w:p>
    <w:p w14:paraId="0C4E8E98" w14:textId="5D99F6CD" w:rsidR="00C10DE7" w:rsidRPr="00CB6CBF" w:rsidRDefault="00C10DE7" w:rsidP="00CB6CBF">
      <w:pPr>
        <w:spacing w:after="0" w:line="240" w:lineRule="auto"/>
        <w:rPr>
          <w:rFonts w:eastAsia="Calibri" w:cstheme="minorHAnsi"/>
          <w:sz w:val="24"/>
          <w:szCs w:val="24"/>
        </w:rPr>
      </w:pPr>
      <w:r w:rsidRPr="00CB6CBF">
        <w:rPr>
          <w:rFonts w:eastAsia="Calibri" w:cstheme="minorHAnsi"/>
          <w:b/>
          <w:bCs/>
          <w:sz w:val="24"/>
          <w:szCs w:val="24"/>
        </w:rPr>
        <w:t>Cooperative Actions:</w:t>
      </w:r>
      <w:r w:rsidRPr="00CB6CBF">
        <w:rPr>
          <w:rFonts w:eastAsia="Calibri" w:cstheme="minorHAnsi"/>
          <w:sz w:val="24"/>
          <w:szCs w:val="24"/>
        </w:rPr>
        <w:t xml:space="preserve"> </w:t>
      </w:r>
      <w:r w:rsidR="009F7E26" w:rsidRPr="00CB6CBF">
        <w:rPr>
          <w:rFonts w:eastAsia="Calibri" w:cstheme="minorHAnsi"/>
          <w:sz w:val="24"/>
          <w:szCs w:val="24"/>
        </w:rPr>
        <w:t xml:space="preserve">comply </w:t>
      </w:r>
      <w:r w:rsidR="0043124C" w:rsidRPr="00CB6CBF">
        <w:rPr>
          <w:rFonts w:eastAsia="Calibri" w:cstheme="minorHAnsi"/>
          <w:sz w:val="24"/>
          <w:szCs w:val="24"/>
        </w:rPr>
        <w:t xml:space="preserve">with the </w:t>
      </w:r>
      <w:r w:rsidR="009F7E26" w:rsidRPr="00CB6CBF">
        <w:rPr>
          <w:rFonts w:eastAsia="Calibri" w:cstheme="minorHAnsi"/>
          <w:sz w:val="24"/>
          <w:szCs w:val="24"/>
        </w:rPr>
        <w:t xml:space="preserve">directions, </w:t>
      </w:r>
      <w:r w:rsidR="00792D62" w:rsidRPr="00CB6CBF">
        <w:rPr>
          <w:rFonts w:eastAsia="Calibri" w:cstheme="minorHAnsi"/>
          <w:sz w:val="24"/>
          <w:szCs w:val="24"/>
        </w:rPr>
        <w:t>try to solve conflicts</w:t>
      </w:r>
      <w:r w:rsidR="00C7782B" w:rsidRPr="00CB6CBF">
        <w:rPr>
          <w:rFonts w:eastAsia="Calibri" w:cstheme="minorHAnsi"/>
          <w:sz w:val="24"/>
          <w:szCs w:val="24"/>
        </w:rPr>
        <w:t xml:space="preserve"> on your own, do your part in a group project</w:t>
      </w:r>
      <w:r w:rsidR="00E1542F" w:rsidRPr="00CB6CBF">
        <w:rPr>
          <w:rFonts w:eastAsia="Calibri" w:cstheme="minorHAnsi"/>
          <w:sz w:val="24"/>
          <w:szCs w:val="24"/>
        </w:rPr>
        <w:t xml:space="preserve"> or class procedure, </w:t>
      </w:r>
      <w:r w:rsidR="00BF5B56" w:rsidRPr="00CB6CBF">
        <w:rPr>
          <w:rFonts w:eastAsia="Calibri" w:cstheme="minorHAnsi"/>
          <w:sz w:val="24"/>
          <w:szCs w:val="24"/>
        </w:rPr>
        <w:t xml:space="preserve">offer to help, </w:t>
      </w:r>
      <w:r w:rsidR="00113A9A" w:rsidRPr="00CB6CBF">
        <w:rPr>
          <w:rFonts w:eastAsia="Calibri" w:cstheme="minorHAnsi"/>
          <w:sz w:val="24"/>
          <w:szCs w:val="24"/>
        </w:rPr>
        <w:t>s</w:t>
      </w:r>
      <w:r w:rsidR="00A72A61" w:rsidRPr="00CB6CBF">
        <w:rPr>
          <w:rFonts w:eastAsia="Calibri" w:cstheme="minorHAnsi"/>
          <w:sz w:val="24"/>
          <w:szCs w:val="24"/>
        </w:rPr>
        <w:t>e</w:t>
      </w:r>
      <w:r w:rsidR="00113A9A" w:rsidRPr="00CB6CBF">
        <w:rPr>
          <w:rFonts w:eastAsia="Calibri" w:cstheme="minorHAnsi"/>
          <w:sz w:val="24"/>
          <w:szCs w:val="24"/>
        </w:rPr>
        <w:t xml:space="preserve">t </w:t>
      </w:r>
      <w:r w:rsidR="00A72A61" w:rsidRPr="00CB6CBF">
        <w:rPr>
          <w:rFonts w:eastAsia="Calibri" w:cstheme="minorHAnsi"/>
          <w:sz w:val="24"/>
          <w:szCs w:val="24"/>
        </w:rPr>
        <w:t>t</w:t>
      </w:r>
      <w:r w:rsidR="00113A9A" w:rsidRPr="00CB6CBF">
        <w:rPr>
          <w:rFonts w:eastAsia="Calibri" w:cstheme="minorHAnsi"/>
          <w:sz w:val="24"/>
          <w:szCs w:val="24"/>
        </w:rPr>
        <w:t>he example of respectful responses to commands</w:t>
      </w:r>
      <w:r w:rsidR="00A72A61" w:rsidRPr="00CB6CBF">
        <w:rPr>
          <w:rFonts w:eastAsia="Calibri" w:cstheme="minorHAnsi"/>
          <w:sz w:val="24"/>
          <w:szCs w:val="24"/>
        </w:rPr>
        <w:t xml:space="preserve">, </w:t>
      </w:r>
      <w:r w:rsidR="00BF5B56" w:rsidRPr="00CB6CBF">
        <w:rPr>
          <w:rFonts w:eastAsia="Calibri" w:cstheme="minorHAnsi"/>
          <w:sz w:val="24"/>
          <w:szCs w:val="24"/>
        </w:rPr>
        <w:t>etc.</w:t>
      </w:r>
    </w:p>
    <w:p w14:paraId="50DB5E02" w14:textId="170852B1" w:rsidR="002A7E02" w:rsidRPr="00CB6CBF" w:rsidRDefault="00827148" w:rsidP="00CB6CBF">
      <w:pPr>
        <w:pStyle w:val="ListParagraph"/>
        <w:numPr>
          <w:ilvl w:val="0"/>
          <w:numId w:val="10"/>
        </w:numPr>
        <w:spacing w:after="0" w:line="240" w:lineRule="auto"/>
        <w:rPr>
          <w:rFonts w:eastAsia="Calibri" w:cstheme="minorHAnsi"/>
          <w:sz w:val="24"/>
          <w:szCs w:val="24"/>
        </w:rPr>
      </w:pPr>
      <w:r w:rsidRPr="00CB6CBF">
        <w:rPr>
          <w:rFonts w:eastAsia="Calibri" w:cstheme="minorHAnsi"/>
          <w:sz w:val="24"/>
          <w:szCs w:val="24"/>
        </w:rPr>
        <w:t xml:space="preserve">Next, ask the groups to discuss and record possible </w:t>
      </w:r>
      <w:r w:rsidR="00E01F35" w:rsidRPr="00CB6CBF">
        <w:rPr>
          <w:rFonts w:eastAsia="Calibri" w:cstheme="minorHAnsi"/>
          <w:sz w:val="24"/>
          <w:szCs w:val="24"/>
        </w:rPr>
        <w:t xml:space="preserve">consequences when students show </w:t>
      </w:r>
      <w:r w:rsidR="00A72A61" w:rsidRPr="00CB6CBF">
        <w:rPr>
          <w:rFonts w:eastAsia="Calibri" w:cstheme="minorHAnsi"/>
          <w:sz w:val="24"/>
          <w:szCs w:val="24"/>
        </w:rPr>
        <w:t>school staff</w:t>
      </w:r>
      <w:r w:rsidR="00E01F35" w:rsidRPr="00CB6CBF">
        <w:rPr>
          <w:rFonts w:eastAsia="Calibri" w:cstheme="minorHAnsi"/>
          <w:sz w:val="24"/>
          <w:szCs w:val="24"/>
        </w:rPr>
        <w:t xml:space="preserve"> inconsideration and </w:t>
      </w:r>
      <w:r w:rsidR="00B21C06" w:rsidRPr="00CB6CBF">
        <w:rPr>
          <w:rFonts w:eastAsia="Calibri" w:cstheme="minorHAnsi"/>
          <w:sz w:val="24"/>
          <w:szCs w:val="24"/>
        </w:rPr>
        <w:t xml:space="preserve">a lack of cooperation. Encourage students to think of the effect on </w:t>
      </w:r>
      <w:r w:rsidR="00860296" w:rsidRPr="00CB6CBF">
        <w:rPr>
          <w:rFonts w:eastAsia="Calibri" w:cstheme="minorHAnsi"/>
          <w:sz w:val="24"/>
          <w:szCs w:val="24"/>
        </w:rPr>
        <w:t>peers</w:t>
      </w:r>
      <w:r w:rsidR="00B21C06" w:rsidRPr="00CB6CBF">
        <w:rPr>
          <w:rFonts w:eastAsia="Calibri" w:cstheme="minorHAnsi"/>
          <w:sz w:val="24"/>
          <w:szCs w:val="24"/>
        </w:rPr>
        <w:t xml:space="preserve">, </w:t>
      </w:r>
      <w:r w:rsidR="00AF580E" w:rsidRPr="00CB6CBF">
        <w:rPr>
          <w:rFonts w:eastAsia="Calibri" w:cstheme="minorHAnsi"/>
          <w:sz w:val="24"/>
          <w:szCs w:val="24"/>
        </w:rPr>
        <w:t xml:space="preserve">the </w:t>
      </w:r>
      <w:r w:rsidR="00860296" w:rsidRPr="00CB6CBF">
        <w:rPr>
          <w:rFonts w:eastAsia="Calibri" w:cstheme="minorHAnsi"/>
          <w:sz w:val="24"/>
          <w:szCs w:val="24"/>
        </w:rPr>
        <w:t>adult given authority</w:t>
      </w:r>
      <w:r w:rsidR="00AF580E" w:rsidRPr="00CB6CBF">
        <w:rPr>
          <w:rFonts w:eastAsia="Calibri" w:cstheme="minorHAnsi"/>
          <w:sz w:val="24"/>
          <w:szCs w:val="24"/>
        </w:rPr>
        <w:t xml:space="preserve">, </w:t>
      </w:r>
      <w:r w:rsidR="002E39BB" w:rsidRPr="00CB6CBF">
        <w:rPr>
          <w:rFonts w:eastAsia="Calibri" w:cstheme="minorHAnsi"/>
          <w:sz w:val="24"/>
          <w:szCs w:val="24"/>
        </w:rPr>
        <w:t xml:space="preserve">and </w:t>
      </w:r>
      <w:r w:rsidR="00AF580E" w:rsidRPr="00CB6CBF">
        <w:rPr>
          <w:rFonts w:eastAsia="Calibri" w:cstheme="minorHAnsi"/>
          <w:sz w:val="24"/>
          <w:szCs w:val="24"/>
        </w:rPr>
        <w:t xml:space="preserve">the learning </w:t>
      </w:r>
      <w:r w:rsidR="002A7E02" w:rsidRPr="00CB6CBF">
        <w:rPr>
          <w:rFonts w:eastAsia="Calibri" w:cstheme="minorHAnsi"/>
          <w:sz w:val="24"/>
          <w:szCs w:val="24"/>
        </w:rPr>
        <w:t>environment</w:t>
      </w:r>
      <w:r w:rsidR="002E39BB" w:rsidRPr="00CB6CBF">
        <w:rPr>
          <w:rFonts w:eastAsia="Calibri" w:cstheme="minorHAnsi"/>
          <w:sz w:val="24"/>
          <w:szCs w:val="24"/>
        </w:rPr>
        <w:t>.</w:t>
      </w:r>
    </w:p>
    <w:p w14:paraId="04734F57" w14:textId="739BFFCC" w:rsidR="00FB7B13" w:rsidRPr="00CB6CBF" w:rsidRDefault="00FB7B13" w:rsidP="00CB6CBF">
      <w:pPr>
        <w:pStyle w:val="ListParagraph"/>
        <w:numPr>
          <w:ilvl w:val="0"/>
          <w:numId w:val="10"/>
        </w:numPr>
        <w:spacing w:after="0" w:line="240" w:lineRule="auto"/>
        <w:rPr>
          <w:rFonts w:eastAsia="Calibri" w:cstheme="minorHAnsi"/>
          <w:sz w:val="24"/>
          <w:szCs w:val="24"/>
        </w:rPr>
      </w:pPr>
      <w:r w:rsidRPr="00CB6CBF">
        <w:rPr>
          <w:rFonts w:eastAsia="Calibri" w:cstheme="minorHAnsi"/>
          <w:sz w:val="24"/>
          <w:szCs w:val="24"/>
        </w:rPr>
        <w:t xml:space="preserve">Ask each group to </w:t>
      </w:r>
      <w:r w:rsidR="00BE294D" w:rsidRPr="00CB6CBF">
        <w:rPr>
          <w:rFonts w:eastAsia="Calibri" w:cstheme="minorHAnsi"/>
          <w:sz w:val="24"/>
          <w:szCs w:val="24"/>
        </w:rPr>
        <w:t>report</w:t>
      </w:r>
      <w:r w:rsidRPr="00CB6CBF">
        <w:rPr>
          <w:rFonts w:eastAsia="Calibri" w:cstheme="minorHAnsi"/>
          <w:sz w:val="24"/>
          <w:szCs w:val="24"/>
        </w:rPr>
        <w:t xml:space="preserve"> a comment or two.</w:t>
      </w:r>
      <w:r w:rsidR="00DE5F5F" w:rsidRPr="00CB6CBF">
        <w:rPr>
          <w:rFonts w:eastAsia="Calibri" w:cstheme="minorHAnsi"/>
          <w:sz w:val="24"/>
          <w:szCs w:val="24"/>
        </w:rPr>
        <w:t xml:space="preserve"> Elaborate as necessary.</w:t>
      </w:r>
    </w:p>
    <w:p w14:paraId="0825E290" w14:textId="6C660C78" w:rsidR="00D56C7A" w:rsidRPr="00CB6CBF" w:rsidRDefault="005145AB" w:rsidP="00CB6CBF">
      <w:pPr>
        <w:spacing w:after="0" w:line="240" w:lineRule="auto"/>
        <w:rPr>
          <w:rFonts w:eastAsia="Calibri" w:cstheme="minorHAnsi"/>
          <w:sz w:val="24"/>
          <w:szCs w:val="24"/>
        </w:rPr>
      </w:pPr>
      <w:r w:rsidRPr="00CB6CBF">
        <w:rPr>
          <w:rFonts w:eastAsia="Calibri" w:cstheme="minorHAnsi"/>
          <w:b/>
          <w:bCs/>
          <w:sz w:val="24"/>
          <w:szCs w:val="24"/>
        </w:rPr>
        <w:t>Peers</w:t>
      </w:r>
      <w:r w:rsidR="00D56C7A" w:rsidRPr="00CB6CBF">
        <w:rPr>
          <w:rFonts w:eastAsia="Calibri" w:cstheme="minorHAnsi"/>
          <w:b/>
          <w:bCs/>
          <w:sz w:val="24"/>
          <w:szCs w:val="24"/>
        </w:rPr>
        <w:t>:</w:t>
      </w:r>
      <w:r w:rsidR="00E43B95" w:rsidRPr="00CB6CBF">
        <w:rPr>
          <w:rFonts w:eastAsia="Calibri" w:cstheme="minorHAnsi"/>
          <w:b/>
          <w:bCs/>
          <w:sz w:val="24"/>
          <w:szCs w:val="24"/>
        </w:rPr>
        <w:t xml:space="preserve"> </w:t>
      </w:r>
      <w:r w:rsidR="008A106C" w:rsidRPr="00CB6CBF">
        <w:rPr>
          <w:rFonts w:eastAsia="Calibri" w:cstheme="minorHAnsi"/>
          <w:sz w:val="24"/>
          <w:szCs w:val="24"/>
        </w:rPr>
        <w:t xml:space="preserve">may feel uncomfortable, </w:t>
      </w:r>
      <w:r w:rsidR="003A425F" w:rsidRPr="00CB6CBF">
        <w:rPr>
          <w:rFonts w:eastAsia="Calibri" w:cstheme="minorHAnsi"/>
          <w:sz w:val="24"/>
          <w:szCs w:val="24"/>
        </w:rPr>
        <w:t xml:space="preserve">unable to concentrate on schoolwork, </w:t>
      </w:r>
      <w:r w:rsidR="001132C9" w:rsidRPr="00CB6CBF">
        <w:rPr>
          <w:rFonts w:eastAsia="Calibri" w:cstheme="minorHAnsi"/>
          <w:sz w:val="24"/>
          <w:szCs w:val="24"/>
        </w:rPr>
        <w:t xml:space="preserve">may </w:t>
      </w:r>
      <w:r w:rsidR="00A26CF6" w:rsidRPr="00CB6CBF">
        <w:rPr>
          <w:rFonts w:eastAsia="Calibri" w:cstheme="minorHAnsi"/>
          <w:sz w:val="24"/>
          <w:szCs w:val="24"/>
        </w:rPr>
        <w:t>feel less safe</w:t>
      </w:r>
      <w:r w:rsidRPr="00CB6CBF">
        <w:rPr>
          <w:rFonts w:eastAsia="Calibri" w:cstheme="minorHAnsi"/>
          <w:sz w:val="24"/>
          <w:szCs w:val="24"/>
        </w:rPr>
        <w:t xml:space="preserve">, peers may experience loss of privileges </w:t>
      </w:r>
      <w:r w:rsidR="0028333C" w:rsidRPr="00CB6CBF">
        <w:rPr>
          <w:rFonts w:eastAsia="Calibri" w:cstheme="minorHAnsi"/>
          <w:sz w:val="24"/>
          <w:szCs w:val="24"/>
        </w:rPr>
        <w:t>because of</w:t>
      </w:r>
      <w:r w:rsidRPr="00CB6CBF">
        <w:rPr>
          <w:rFonts w:eastAsia="Calibri" w:cstheme="minorHAnsi"/>
          <w:sz w:val="24"/>
          <w:szCs w:val="24"/>
        </w:rPr>
        <w:t xml:space="preserve"> a few</w:t>
      </w:r>
    </w:p>
    <w:p w14:paraId="62552DA8" w14:textId="34ACCE18" w:rsidR="00D56C7A" w:rsidRPr="00CB6CBF" w:rsidRDefault="098A72E3" w:rsidP="00CB6CBF">
      <w:pPr>
        <w:spacing w:after="0" w:line="240" w:lineRule="auto"/>
        <w:rPr>
          <w:rFonts w:eastAsia="Calibri" w:cstheme="minorHAnsi"/>
          <w:sz w:val="24"/>
          <w:szCs w:val="24"/>
        </w:rPr>
      </w:pPr>
      <w:r w:rsidRPr="00CB6CBF">
        <w:rPr>
          <w:rFonts w:eastAsia="Calibri" w:cstheme="minorHAnsi"/>
          <w:b/>
          <w:bCs/>
          <w:sz w:val="24"/>
          <w:szCs w:val="24"/>
        </w:rPr>
        <w:t>Staff</w:t>
      </w:r>
      <w:r w:rsidR="00D56C7A" w:rsidRPr="00CB6CBF">
        <w:rPr>
          <w:rFonts w:eastAsia="Calibri" w:cstheme="minorHAnsi"/>
          <w:b/>
          <w:bCs/>
          <w:sz w:val="24"/>
          <w:szCs w:val="24"/>
        </w:rPr>
        <w:t>:</w:t>
      </w:r>
      <w:r w:rsidR="001132C9" w:rsidRPr="00CB6CBF">
        <w:rPr>
          <w:rFonts w:eastAsia="Calibri" w:cstheme="minorHAnsi"/>
          <w:b/>
          <w:bCs/>
          <w:sz w:val="24"/>
          <w:szCs w:val="24"/>
        </w:rPr>
        <w:t xml:space="preserve"> </w:t>
      </w:r>
      <w:r w:rsidR="498CE3A3" w:rsidRPr="00CB6CBF">
        <w:rPr>
          <w:rFonts w:eastAsia="Calibri" w:cstheme="minorHAnsi"/>
          <w:sz w:val="24"/>
          <w:szCs w:val="24"/>
        </w:rPr>
        <w:t xml:space="preserve">not able to teach effectively, </w:t>
      </w:r>
      <w:r w:rsidR="45D39301" w:rsidRPr="00CB6CBF">
        <w:rPr>
          <w:rFonts w:eastAsia="Calibri" w:cstheme="minorHAnsi"/>
          <w:sz w:val="24"/>
          <w:szCs w:val="24"/>
        </w:rPr>
        <w:t xml:space="preserve">less time to help those who want/need it, </w:t>
      </w:r>
      <w:r w:rsidR="6214E815" w:rsidRPr="00CB6CBF">
        <w:rPr>
          <w:rFonts w:eastAsia="Calibri" w:cstheme="minorHAnsi"/>
          <w:sz w:val="24"/>
          <w:szCs w:val="24"/>
        </w:rPr>
        <w:t xml:space="preserve">may have to </w:t>
      </w:r>
      <w:r w:rsidR="29AB85BB" w:rsidRPr="00CB6CBF">
        <w:rPr>
          <w:rFonts w:eastAsia="Calibri" w:cstheme="minorHAnsi"/>
          <w:sz w:val="24"/>
          <w:szCs w:val="24"/>
        </w:rPr>
        <w:t xml:space="preserve">forgo certain activities to maintain </w:t>
      </w:r>
      <w:r w:rsidR="039F495E" w:rsidRPr="00CB6CBF">
        <w:rPr>
          <w:rFonts w:eastAsia="Calibri" w:cstheme="minorHAnsi"/>
          <w:sz w:val="24"/>
          <w:szCs w:val="24"/>
        </w:rPr>
        <w:t xml:space="preserve">peace and safety, </w:t>
      </w:r>
      <w:r w:rsidR="1E90FB18" w:rsidRPr="00CB6CBF">
        <w:rPr>
          <w:rFonts w:eastAsia="Calibri" w:cstheme="minorHAnsi"/>
          <w:sz w:val="24"/>
          <w:szCs w:val="24"/>
        </w:rPr>
        <w:t xml:space="preserve">may need to withdraw certain freedoms or privileges </w:t>
      </w:r>
      <w:r w:rsidR="0028333C" w:rsidRPr="00CB6CBF">
        <w:rPr>
          <w:rFonts w:eastAsia="Calibri" w:cstheme="minorHAnsi"/>
          <w:sz w:val="24"/>
          <w:szCs w:val="24"/>
        </w:rPr>
        <w:t>to</w:t>
      </w:r>
      <w:r w:rsidR="1E90FB18" w:rsidRPr="00CB6CBF">
        <w:rPr>
          <w:rFonts w:eastAsia="Calibri" w:cstheme="minorHAnsi"/>
          <w:sz w:val="24"/>
          <w:szCs w:val="24"/>
        </w:rPr>
        <w:t xml:space="preserve"> main control</w:t>
      </w:r>
    </w:p>
    <w:p w14:paraId="16E5A376" w14:textId="4935B728" w:rsidR="00D56C7A" w:rsidRPr="00CB6CBF" w:rsidRDefault="00D56C7A" w:rsidP="00CB6CBF">
      <w:pPr>
        <w:spacing w:after="0" w:line="240" w:lineRule="auto"/>
        <w:rPr>
          <w:rFonts w:eastAsia="Calibri" w:cstheme="minorHAnsi"/>
          <w:b/>
          <w:bCs/>
          <w:sz w:val="24"/>
          <w:szCs w:val="24"/>
        </w:rPr>
      </w:pPr>
      <w:r w:rsidRPr="00CB6CBF">
        <w:rPr>
          <w:rFonts w:eastAsia="Calibri" w:cstheme="minorHAnsi"/>
          <w:b/>
          <w:bCs/>
          <w:sz w:val="24"/>
          <w:szCs w:val="24"/>
        </w:rPr>
        <w:t>Learning Environment:</w:t>
      </w:r>
      <w:r w:rsidR="004E702D" w:rsidRPr="00CB6CBF">
        <w:rPr>
          <w:rFonts w:eastAsia="Calibri" w:cstheme="minorHAnsi"/>
          <w:b/>
          <w:bCs/>
          <w:sz w:val="24"/>
          <w:szCs w:val="24"/>
        </w:rPr>
        <w:t xml:space="preserve"> </w:t>
      </w:r>
      <w:r w:rsidR="004E702D" w:rsidRPr="00CB6CBF">
        <w:rPr>
          <w:rFonts w:eastAsia="Calibri" w:cstheme="minorHAnsi"/>
          <w:sz w:val="24"/>
          <w:szCs w:val="24"/>
        </w:rPr>
        <w:t xml:space="preserve">reduces learning time, </w:t>
      </w:r>
      <w:r w:rsidR="00C546FA" w:rsidRPr="00CB6CBF">
        <w:rPr>
          <w:rFonts w:eastAsia="Calibri" w:cstheme="minorHAnsi"/>
          <w:sz w:val="24"/>
          <w:szCs w:val="24"/>
        </w:rPr>
        <w:t xml:space="preserve">may cause tension reducing feelings of </w:t>
      </w:r>
      <w:r w:rsidR="001554A4" w:rsidRPr="00CB6CBF">
        <w:rPr>
          <w:rFonts w:eastAsia="Calibri" w:cstheme="minorHAnsi"/>
          <w:sz w:val="24"/>
          <w:szCs w:val="24"/>
        </w:rPr>
        <w:t>a safe learning environment,</w:t>
      </w:r>
      <w:r w:rsidR="00423B5C" w:rsidRPr="00CB6CBF">
        <w:rPr>
          <w:rFonts w:eastAsia="Calibri" w:cstheme="minorHAnsi"/>
          <w:sz w:val="24"/>
          <w:szCs w:val="24"/>
        </w:rPr>
        <w:t xml:space="preserve"> cause a need for more disciplinary approaches</w:t>
      </w:r>
      <w:r w:rsidR="001554A4" w:rsidRPr="00CB6CBF">
        <w:rPr>
          <w:rFonts w:eastAsia="Calibri" w:cstheme="minorHAnsi"/>
          <w:sz w:val="24"/>
          <w:szCs w:val="24"/>
        </w:rPr>
        <w:t xml:space="preserve">  </w:t>
      </w:r>
    </w:p>
    <w:p w14:paraId="16D7AECE" w14:textId="748A99A9" w:rsidR="000455A5" w:rsidRPr="00CB6CBF" w:rsidRDefault="00B06D8E" w:rsidP="00CB6CBF">
      <w:pPr>
        <w:pStyle w:val="ListParagraph"/>
        <w:numPr>
          <w:ilvl w:val="0"/>
          <w:numId w:val="10"/>
        </w:numPr>
        <w:spacing w:after="0" w:line="240" w:lineRule="auto"/>
        <w:rPr>
          <w:rFonts w:eastAsia="Calibri" w:cstheme="minorHAnsi"/>
          <w:sz w:val="24"/>
          <w:szCs w:val="24"/>
        </w:rPr>
      </w:pPr>
      <w:r w:rsidRPr="00CB6CBF">
        <w:rPr>
          <w:rFonts w:eastAsia="Calibri" w:cstheme="minorHAnsi"/>
          <w:sz w:val="24"/>
          <w:szCs w:val="24"/>
        </w:rPr>
        <w:lastRenderedPageBreak/>
        <w:t xml:space="preserve">Provide each group with a </w:t>
      </w:r>
      <w:r w:rsidR="007761AD" w:rsidRPr="00CB6CBF">
        <w:rPr>
          <w:rFonts w:eastAsia="Calibri" w:cstheme="minorHAnsi"/>
          <w:b/>
          <w:bCs/>
          <w:sz w:val="24"/>
          <w:szCs w:val="24"/>
        </w:rPr>
        <w:t>Round Robin Response Card</w:t>
      </w:r>
      <w:r w:rsidR="00FB7B13" w:rsidRPr="00CB6CBF">
        <w:rPr>
          <w:rFonts w:eastAsia="Calibri" w:cstheme="minorHAnsi"/>
          <w:b/>
          <w:bCs/>
          <w:sz w:val="24"/>
          <w:szCs w:val="24"/>
        </w:rPr>
        <w:t xml:space="preserve"> </w:t>
      </w:r>
      <w:r w:rsidR="00DE713A" w:rsidRPr="00CB6CBF">
        <w:rPr>
          <w:rFonts w:eastAsia="Calibri" w:cstheme="minorHAnsi"/>
          <w:b/>
          <w:bCs/>
          <w:sz w:val="24"/>
          <w:szCs w:val="24"/>
        </w:rPr>
        <w:t>(</w:t>
      </w:r>
      <w:r w:rsidR="00FB7B13" w:rsidRPr="00CB6CBF">
        <w:rPr>
          <w:rFonts w:eastAsia="Calibri" w:cstheme="minorHAnsi"/>
          <w:b/>
          <w:bCs/>
          <w:sz w:val="24"/>
          <w:szCs w:val="24"/>
        </w:rPr>
        <w:t>pgs</w:t>
      </w:r>
      <w:r w:rsidR="005C280C" w:rsidRPr="00CB6CBF">
        <w:rPr>
          <w:rFonts w:eastAsia="Calibri" w:cstheme="minorHAnsi"/>
          <w:b/>
          <w:bCs/>
          <w:sz w:val="24"/>
          <w:szCs w:val="24"/>
        </w:rPr>
        <w:t xml:space="preserve">. </w:t>
      </w:r>
      <w:r w:rsidR="00753C34" w:rsidRPr="00CB6CBF">
        <w:rPr>
          <w:rFonts w:eastAsia="Calibri" w:cstheme="minorHAnsi"/>
          <w:b/>
          <w:bCs/>
          <w:sz w:val="24"/>
          <w:szCs w:val="24"/>
        </w:rPr>
        <w:t>5-7</w:t>
      </w:r>
      <w:r w:rsidR="00DE713A" w:rsidRPr="00CB6CBF">
        <w:rPr>
          <w:rFonts w:eastAsia="Calibri" w:cstheme="minorHAnsi"/>
          <w:b/>
          <w:bCs/>
          <w:sz w:val="24"/>
          <w:szCs w:val="24"/>
        </w:rPr>
        <w:t>)</w:t>
      </w:r>
      <w:r w:rsidR="00FB7B13" w:rsidRPr="00CB6CBF">
        <w:rPr>
          <w:rFonts w:eastAsia="Calibri" w:cstheme="minorHAnsi"/>
          <w:b/>
          <w:bCs/>
          <w:sz w:val="24"/>
          <w:szCs w:val="24"/>
        </w:rPr>
        <w:t xml:space="preserve">. </w:t>
      </w:r>
      <w:r w:rsidR="007761AD" w:rsidRPr="00CB6CBF">
        <w:rPr>
          <w:rFonts w:eastAsia="Calibri" w:cstheme="minorHAnsi"/>
          <w:sz w:val="24"/>
          <w:szCs w:val="24"/>
        </w:rPr>
        <w:t xml:space="preserve">Instruct the groups to discuss the question on the card and record </w:t>
      </w:r>
      <w:r w:rsidR="00630BBE" w:rsidRPr="00CB6CBF">
        <w:rPr>
          <w:rFonts w:eastAsia="Calibri" w:cstheme="minorHAnsi"/>
          <w:sz w:val="24"/>
          <w:szCs w:val="24"/>
        </w:rPr>
        <w:t>only one response from the group. Explain that you will call for rotation and the cards will be rotated clockwise to the next group.</w:t>
      </w:r>
      <w:r w:rsidR="005A69CD" w:rsidRPr="00CB6CBF">
        <w:rPr>
          <w:rFonts w:eastAsia="Calibri" w:cstheme="minorHAnsi"/>
          <w:sz w:val="24"/>
          <w:szCs w:val="24"/>
        </w:rPr>
        <w:t xml:space="preserve"> This process will continue until</w:t>
      </w:r>
      <w:r w:rsidR="000455A5" w:rsidRPr="00CB6CBF">
        <w:rPr>
          <w:rFonts w:eastAsia="Calibri" w:cstheme="minorHAnsi"/>
          <w:sz w:val="24"/>
          <w:szCs w:val="24"/>
        </w:rPr>
        <w:t xml:space="preserve"> </w:t>
      </w:r>
      <w:r w:rsidR="00FF2074" w:rsidRPr="00CB6CBF">
        <w:rPr>
          <w:rFonts w:eastAsia="Calibri" w:cstheme="minorHAnsi"/>
          <w:sz w:val="24"/>
          <w:szCs w:val="24"/>
        </w:rPr>
        <w:t xml:space="preserve">the cards have rotated around to each group. </w:t>
      </w:r>
    </w:p>
    <w:p w14:paraId="0BD50038" w14:textId="22DE4AB2" w:rsidR="00630BBE" w:rsidRPr="00CB6CBF" w:rsidRDefault="000455A5" w:rsidP="00CB6CBF">
      <w:pPr>
        <w:pStyle w:val="ListParagraph"/>
        <w:numPr>
          <w:ilvl w:val="0"/>
          <w:numId w:val="10"/>
        </w:numPr>
        <w:spacing w:after="0" w:line="240" w:lineRule="auto"/>
        <w:rPr>
          <w:rFonts w:eastAsia="Calibri" w:cstheme="minorHAnsi"/>
          <w:sz w:val="24"/>
          <w:szCs w:val="24"/>
        </w:rPr>
      </w:pPr>
      <w:r w:rsidRPr="00CB6CBF">
        <w:rPr>
          <w:rFonts w:eastAsia="Calibri" w:cstheme="minorHAnsi"/>
          <w:sz w:val="24"/>
          <w:szCs w:val="24"/>
        </w:rPr>
        <w:t>Next, a</w:t>
      </w:r>
      <w:r w:rsidR="00FF2074" w:rsidRPr="00CB6CBF">
        <w:rPr>
          <w:rFonts w:eastAsia="Calibri" w:cstheme="minorHAnsi"/>
          <w:sz w:val="24"/>
          <w:szCs w:val="24"/>
        </w:rPr>
        <w:t xml:space="preserve">sk each group to </w:t>
      </w:r>
      <w:r w:rsidR="00BA7A6E" w:rsidRPr="00CB6CBF">
        <w:rPr>
          <w:rFonts w:eastAsia="Calibri" w:cstheme="minorHAnsi"/>
          <w:sz w:val="24"/>
          <w:szCs w:val="24"/>
        </w:rPr>
        <w:t>take turns sharing the question on their card a</w:t>
      </w:r>
      <w:r w:rsidR="00351BED" w:rsidRPr="00CB6CBF">
        <w:rPr>
          <w:rFonts w:eastAsia="Calibri" w:cstheme="minorHAnsi"/>
          <w:sz w:val="24"/>
          <w:szCs w:val="24"/>
        </w:rPr>
        <w:t>nd a</w:t>
      </w:r>
      <w:r w:rsidR="00BA7A6E" w:rsidRPr="00CB6CBF">
        <w:rPr>
          <w:rFonts w:eastAsia="Calibri" w:cstheme="minorHAnsi"/>
          <w:sz w:val="24"/>
          <w:szCs w:val="24"/>
        </w:rPr>
        <w:t xml:space="preserve"> few responses. </w:t>
      </w:r>
      <w:r w:rsidR="00881C62" w:rsidRPr="00CB6CBF">
        <w:rPr>
          <w:rFonts w:eastAsia="Calibri" w:cstheme="minorHAnsi"/>
          <w:sz w:val="24"/>
          <w:szCs w:val="24"/>
        </w:rPr>
        <w:t xml:space="preserve">See </w:t>
      </w:r>
      <w:r w:rsidR="00881C62" w:rsidRPr="00CB6CBF">
        <w:rPr>
          <w:rFonts w:eastAsia="Calibri" w:cstheme="minorHAnsi"/>
          <w:b/>
          <w:bCs/>
          <w:sz w:val="24"/>
          <w:szCs w:val="24"/>
        </w:rPr>
        <w:t xml:space="preserve">Facilitator Guide: Round Robin Responses </w:t>
      </w:r>
      <w:r w:rsidR="00DE713A" w:rsidRPr="00CB6CBF">
        <w:rPr>
          <w:rFonts w:eastAsia="Calibri" w:cstheme="minorHAnsi"/>
          <w:b/>
          <w:bCs/>
          <w:sz w:val="24"/>
          <w:szCs w:val="24"/>
        </w:rPr>
        <w:t>(</w:t>
      </w:r>
      <w:r w:rsidR="00881C62" w:rsidRPr="00CB6CBF">
        <w:rPr>
          <w:rFonts w:eastAsia="Calibri" w:cstheme="minorHAnsi"/>
          <w:b/>
          <w:bCs/>
          <w:sz w:val="24"/>
          <w:szCs w:val="24"/>
        </w:rPr>
        <w:t>pgs.</w:t>
      </w:r>
      <w:r w:rsidR="005C280C" w:rsidRPr="00CB6CBF">
        <w:rPr>
          <w:rFonts w:eastAsia="Calibri" w:cstheme="minorHAnsi"/>
          <w:b/>
          <w:bCs/>
          <w:sz w:val="24"/>
          <w:szCs w:val="24"/>
        </w:rPr>
        <w:t xml:space="preserve"> </w:t>
      </w:r>
      <w:r w:rsidR="00753C34" w:rsidRPr="00CB6CBF">
        <w:rPr>
          <w:rFonts w:eastAsia="Calibri" w:cstheme="minorHAnsi"/>
          <w:b/>
          <w:bCs/>
          <w:sz w:val="24"/>
          <w:szCs w:val="24"/>
        </w:rPr>
        <w:t>8-10</w:t>
      </w:r>
      <w:r w:rsidR="00DE713A" w:rsidRPr="00CB6CBF">
        <w:rPr>
          <w:rFonts w:eastAsia="Calibri" w:cstheme="minorHAnsi"/>
          <w:b/>
          <w:bCs/>
          <w:sz w:val="24"/>
          <w:szCs w:val="24"/>
        </w:rPr>
        <w:t>)</w:t>
      </w:r>
      <w:r w:rsidR="005C280C" w:rsidRPr="00CB6CBF">
        <w:rPr>
          <w:rFonts w:eastAsia="Calibri" w:cstheme="minorHAnsi"/>
          <w:b/>
          <w:bCs/>
          <w:sz w:val="24"/>
          <w:szCs w:val="24"/>
        </w:rPr>
        <w:t>.</w:t>
      </w:r>
      <w:r w:rsidR="00881C62" w:rsidRPr="00CB6CBF">
        <w:rPr>
          <w:rFonts w:eastAsia="Calibri" w:cstheme="minorHAnsi"/>
          <w:sz w:val="24"/>
          <w:szCs w:val="24"/>
        </w:rPr>
        <w:t xml:space="preserve"> </w:t>
      </w:r>
    </w:p>
    <w:p w14:paraId="19D76C40" w14:textId="44B31E04" w:rsidR="00BA7A6E" w:rsidRPr="00CB6CBF" w:rsidRDefault="00612A3D" w:rsidP="00CB6CBF">
      <w:pPr>
        <w:pStyle w:val="ListParagraph"/>
        <w:numPr>
          <w:ilvl w:val="0"/>
          <w:numId w:val="10"/>
        </w:numPr>
        <w:spacing w:after="0" w:line="240" w:lineRule="auto"/>
        <w:rPr>
          <w:rFonts w:eastAsia="Calibri" w:cstheme="minorHAnsi"/>
          <w:sz w:val="24"/>
          <w:szCs w:val="24"/>
        </w:rPr>
      </w:pPr>
      <w:r w:rsidRPr="00CB6CBF">
        <w:rPr>
          <w:rFonts w:eastAsia="Calibri" w:cstheme="minorHAnsi"/>
          <w:sz w:val="24"/>
          <w:szCs w:val="24"/>
        </w:rPr>
        <w:t xml:space="preserve">Debrief the lesson </w:t>
      </w:r>
      <w:r w:rsidR="00F503D3" w:rsidRPr="00CB6CBF">
        <w:rPr>
          <w:rFonts w:eastAsia="Calibri" w:cstheme="minorHAnsi"/>
          <w:sz w:val="24"/>
          <w:szCs w:val="24"/>
        </w:rPr>
        <w:t xml:space="preserve">by asking students to reflect in </w:t>
      </w:r>
      <w:r w:rsidR="00F97D9A" w:rsidRPr="00CB6CBF">
        <w:rPr>
          <w:rFonts w:eastAsia="Calibri" w:cstheme="minorHAnsi"/>
          <w:sz w:val="24"/>
          <w:szCs w:val="24"/>
        </w:rPr>
        <w:t xml:space="preserve">a </w:t>
      </w:r>
      <w:r w:rsidR="00F97D9A" w:rsidRPr="00CB6CBF">
        <w:rPr>
          <w:rFonts w:eastAsia="Calibri" w:cstheme="minorHAnsi"/>
          <w:b/>
          <w:bCs/>
          <w:sz w:val="24"/>
          <w:szCs w:val="24"/>
        </w:rPr>
        <w:t>personal</w:t>
      </w:r>
      <w:r w:rsidR="00F503D3" w:rsidRPr="00CB6CBF">
        <w:rPr>
          <w:rFonts w:eastAsia="Calibri" w:cstheme="minorHAnsi"/>
          <w:b/>
          <w:bCs/>
          <w:sz w:val="24"/>
          <w:szCs w:val="24"/>
        </w:rPr>
        <w:t xml:space="preserve"> journal</w:t>
      </w:r>
      <w:r w:rsidR="00F97D9A" w:rsidRPr="00CB6CBF">
        <w:rPr>
          <w:rFonts w:eastAsia="Calibri" w:cstheme="minorHAnsi"/>
          <w:b/>
          <w:bCs/>
          <w:sz w:val="24"/>
          <w:szCs w:val="24"/>
        </w:rPr>
        <w:t xml:space="preserve"> or piece of paper</w:t>
      </w:r>
      <w:r w:rsidR="00F503D3" w:rsidRPr="00CB6CBF">
        <w:rPr>
          <w:rFonts w:eastAsia="Calibri" w:cstheme="minorHAnsi"/>
          <w:sz w:val="24"/>
          <w:szCs w:val="24"/>
        </w:rPr>
        <w:t xml:space="preserve"> on the following </w:t>
      </w:r>
      <w:r w:rsidR="00627E0D" w:rsidRPr="00CB6CBF">
        <w:rPr>
          <w:rFonts w:eastAsia="Calibri" w:cstheme="minorHAnsi"/>
          <w:sz w:val="24"/>
          <w:szCs w:val="24"/>
        </w:rPr>
        <w:t>question</w:t>
      </w:r>
      <w:r w:rsidR="00542FFE" w:rsidRPr="00CB6CBF">
        <w:rPr>
          <w:rFonts w:eastAsia="Calibri" w:cstheme="minorHAnsi"/>
          <w:sz w:val="24"/>
          <w:szCs w:val="24"/>
        </w:rPr>
        <w:t>.</w:t>
      </w:r>
      <w:r w:rsidR="00940C30" w:rsidRPr="00CB6CBF">
        <w:rPr>
          <w:rFonts w:eastAsia="Calibri" w:cstheme="minorHAnsi"/>
          <w:sz w:val="24"/>
          <w:szCs w:val="24"/>
        </w:rPr>
        <w:t xml:space="preserve"> </w:t>
      </w:r>
      <w:r w:rsidR="00F97D9A" w:rsidRPr="00CB6CBF">
        <w:rPr>
          <w:rFonts w:eastAsia="Calibri" w:cstheme="minorHAnsi"/>
          <w:sz w:val="24"/>
          <w:szCs w:val="24"/>
        </w:rPr>
        <w:t>“</w:t>
      </w:r>
      <w:r w:rsidR="00940C30" w:rsidRPr="00CB6CBF">
        <w:rPr>
          <w:rFonts w:eastAsia="Calibri" w:cstheme="minorHAnsi"/>
          <w:sz w:val="24"/>
          <w:szCs w:val="24"/>
        </w:rPr>
        <w:t xml:space="preserve">What changes </w:t>
      </w:r>
      <w:r w:rsidR="008A4831" w:rsidRPr="00CB6CBF">
        <w:rPr>
          <w:rFonts w:eastAsia="Calibri" w:cstheme="minorHAnsi"/>
          <w:sz w:val="24"/>
          <w:szCs w:val="24"/>
        </w:rPr>
        <w:t xml:space="preserve">in the learning environment </w:t>
      </w:r>
      <w:r w:rsidR="00AD2602" w:rsidRPr="00CB6CBF">
        <w:rPr>
          <w:rFonts w:eastAsia="Calibri" w:cstheme="minorHAnsi"/>
          <w:sz w:val="24"/>
          <w:szCs w:val="24"/>
        </w:rPr>
        <w:t>might there be</w:t>
      </w:r>
      <w:r w:rsidR="008577AE" w:rsidRPr="00CB6CBF">
        <w:rPr>
          <w:rFonts w:eastAsia="Calibri" w:cstheme="minorHAnsi"/>
          <w:sz w:val="24"/>
          <w:szCs w:val="24"/>
        </w:rPr>
        <w:t xml:space="preserve"> if students </w:t>
      </w:r>
      <w:r w:rsidR="004E645F" w:rsidRPr="00CB6CBF">
        <w:rPr>
          <w:rFonts w:eastAsia="Calibri" w:cstheme="minorHAnsi"/>
          <w:sz w:val="24"/>
          <w:szCs w:val="24"/>
        </w:rPr>
        <w:t xml:space="preserve">practiced consideration and cooperation </w:t>
      </w:r>
      <w:r w:rsidR="002B1EE2" w:rsidRPr="00CB6CBF">
        <w:rPr>
          <w:rFonts w:eastAsia="Calibri" w:cstheme="minorHAnsi"/>
          <w:sz w:val="24"/>
          <w:szCs w:val="24"/>
        </w:rPr>
        <w:t xml:space="preserve">with school </w:t>
      </w:r>
      <w:r w:rsidR="1AF7DA2F" w:rsidRPr="00CB6CBF">
        <w:rPr>
          <w:rFonts w:eastAsia="Calibri" w:cstheme="minorHAnsi"/>
          <w:sz w:val="24"/>
          <w:szCs w:val="24"/>
        </w:rPr>
        <w:t>staff</w:t>
      </w:r>
      <w:r w:rsidR="00AD2602" w:rsidRPr="00CB6CBF">
        <w:rPr>
          <w:rFonts w:eastAsia="Calibri" w:cstheme="minorHAnsi"/>
          <w:sz w:val="24"/>
          <w:szCs w:val="24"/>
        </w:rPr>
        <w:t>?</w:t>
      </w:r>
    </w:p>
    <w:p w14:paraId="4F57DE2D" w14:textId="77777777" w:rsidR="00FA017B" w:rsidRPr="00CB6CBF" w:rsidRDefault="5462E942" w:rsidP="00CB6CBF">
      <w:pPr>
        <w:pStyle w:val="ListParagraph"/>
        <w:numPr>
          <w:ilvl w:val="0"/>
          <w:numId w:val="10"/>
        </w:numPr>
        <w:tabs>
          <w:tab w:val="left" w:pos="6135"/>
        </w:tabs>
        <w:spacing w:after="0" w:line="240" w:lineRule="auto"/>
        <w:rPr>
          <w:rFonts w:cstheme="minorHAnsi"/>
          <w:sz w:val="24"/>
          <w:szCs w:val="24"/>
        </w:rPr>
      </w:pPr>
      <w:r w:rsidRPr="00CB6CBF">
        <w:rPr>
          <w:rFonts w:eastAsia="Calibri" w:cstheme="minorHAnsi"/>
          <w:sz w:val="24"/>
          <w:szCs w:val="24"/>
        </w:rPr>
        <w:t xml:space="preserve">Ask </w:t>
      </w:r>
      <w:r w:rsidR="7051027C" w:rsidRPr="00CB6CBF">
        <w:rPr>
          <w:rFonts w:eastAsia="Calibri" w:cstheme="minorHAnsi"/>
          <w:sz w:val="24"/>
          <w:szCs w:val="24"/>
        </w:rPr>
        <w:t>if any students would like to volunteer and shar</w:t>
      </w:r>
      <w:r w:rsidR="09023599" w:rsidRPr="00CB6CBF">
        <w:rPr>
          <w:rFonts w:eastAsia="Calibri" w:cstheme="minorHAnsi"/>
          <w:sz w:val="24"/>
          <w:szCs w:val="24"/>
        </w:rPr>
        <w:t>e</w:t>
      </w:r>
      <w:r w:rsidR="7051027C" w:rsidRPr="00CB6CBF">
        <w:rPr>
          <w:rFonts w:eastAsia="Calibri" w:cstheme="minorHAnsi"/>
          <w:sz w:val="24"/>
          <w:szCs w:val="24"/>
        </w:rPr>
        <w:t xml:space="preserve"> their response. </w:t>
      </w:r>
      <w:r w:rsidR="4164D979" w:rsidRPr="00CB6CBF">
        <w:rPr>
          <w:rFonts w:eastAsia="Calibri" w:cstheme="minorHAnsi"/>
          <w:sz w:val="24"/>
          <w:szCs w:val="24"/>
        </w:rPr>
        <w:t xml:space="preserve">(Note: students may not want to </w:t>
      </w:r>
      <w:r w:rsidR="00FA017B" w:rsidRPr="00CB6CBF">
        <w:rPr>
          <w:rFonts w:eastAsia="Calibri" w:cstheme="minorHAnsi"/>
          <w:sz w:val="24"/>
          <w:szCs w:val="24"/>
        </w:rPr>
        <w:t>s</w:t>
      </w:r>
      <w:r w:rsidR="4164D979" w:rsidRPr="00CB6CBF">
        <w:rPr>
          <w:rFonts w:eastAsia="Calibri" w:cstheme="minorHAnsi"/>
          <w:sz w:val="24"/>
          <w:szCs w:val="24"/>
        </w:rPr>
        <w:t>hare aloud or may just want to share with you or the teacher.)</w:t>
      </w:r>
      <w:r w:rsidR="62482DF1" w:rsidRPr="00CB6CBF">
        <w:rPr>
          <w:rFonts w:eastAsia="Calibri" w:cstheme="minorHAnsi"/>
          <w:sz w:val="24"/>
          <w:szCs w:val="24"/>
        </w:rPr>
        <w:t xml:space="preserve"> </w:t>
      </w:r>
    </w:p>
    <w:p w14:paraId="29F862D5" w14:textId="77777777" w:rsidR="00FA017B" w:rsidRPr="00CB6CBF" w:rsidRDefault="00FA017B" w:rsidP="00CB6CBF">
      <w:pPr>
        <w:pStyle w:val="ListParagraph"/>
        <w:tabs>
          <w:tab w:val="left" w:pos="6135"/>
        </w:tabs>
        <w:spacing w:after="0" w:line="240" w:lineRule="auto"/>
        <w:rPr>
          <w:rFonts w:cstheme="minorHAnsi"/>
          <w:sz w:val="24"/>
          <w:szCs w:val="24"/>
        </w:rPr>
      </w:pPr>
    </w:p>
    <w:p w14:paraId="0D556E4D" w14:textId="21753CE4" w:rsidR="00FA017B" w:rsidRPr="00CB6CBF" w:rsidRDefault="00FA017B" w:rsidP="00CB6CBF">
      <w:pPr>
        <w:spacing w:line="240" w:lineRule="auto"/>
        <w:rPr>
          <w:rFonts w:cstheme="minorHAnsi"/>
          <w:sz w:val="24"/>
          <w:szCs w:val="24"/>
        </w:rPr>
      </w:pPr>
      <w:r w:rsidRPr="00CB6CBF">
        <w:rPr>
          <w:rFonts w:cstheme="minorHAnsi"/>
          <w:sz w:val="24"/>
          <w:szCs w:val="24"/>
        </w:rPr>
        <w:br w:type="page"/>
      </w:r>
    </w:p>
    <w:p w14:paraId="191BE92F" w14:textId="77777777" w:rsidR="00422987" w:rsidRPr="00CB6CBF" w:rsidRDefault="00422987" w:rsidP="00CB6CBF">
      <w:pPr>
        <w:spacing w:line="240" w:lineRule="auto"/>
        <w:jc w:val="center"/>
        <w:rPr>
          <w:rFonts w:cstheme="minorHAnsi"/>
          <w:sz w:val="24"/>
          <w:szCs w:val="24"/>
        </w:rPr>
      </w:pPr>
      <w:r w:rsidRPr="00CB6CBF">
        <w:rPr>
          <w:rFonts w:cstheme="minorHAnsi"/>
          <w:b/>
          <w:noProof/>
          <w:sz w:val="24"/>
          <w:szCs w:val="24"/>
        </w:rPr>
        <w:lastRenderedPageBreak/>
        <w:drawing>
          <wp:inline distT="0" distB="0" distL="0" distR="0" wp14:anchorId="09DB199A" wp14:editId="3571EDCE">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ECD6CFD" w14:textId="77777777" w:rsidR="00422987" w:rsidRPr="00CB6CBF" w:rsidRDefault="00422987" w:rsidP="00CB6CBF">
      <w:pPr>
        <w:pBdr>
          <w:bottom w:val="single" w:sz="4" w:space="1" w:color="auto"/>
        </w:pBdr>
        <w:spacing w:after="0" w:line="240" w:lineRule="auto"/>
        <w:jc w:val="center"/>
        <w:rPr>
          <w:rFonts w:eastAsia="Calibri" w:cstheme="minorHAnsi"/>
          <w:sz w:val="24"/>
          <w:szCs w:val="24"/>
        </w:rPr>
      </w:pPr>
      <w:r w:rsidRPr="00CB6CB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794CE84D" w14:textId="77777777" w:rsidR="00604324" w:rsidRPr="00CB6CBF" w:rsidRDefault="00604324" w:rsidP="00CB6CBF">
      <w:pPr>
        <w:spacing w:after="0" w:line="240" w:lineRule="auto"/>
        <w:jc w:val="center"/>
        <w:rPr>
          <w:rFonts w:eastAsia="Calibri" w:cstheme="minorHAnsi"/>
          <w:b/>
          <w:bCs/>
          <w:sz w:val="24"/>
          <w:szCs w:val="24"/>
        </w:rPr>
      </w:pPr>
    </w:p>
    <w:p w14:paraId="04E071F9" w14:textId="7B049173" w:rsidR="00B21B21" w:rsidRPr="00CB6CBF" w:rsidRDefault="00B21B21" w:rsidP="00CB6CBF">
      <w:pPr>
        <w:spacing w:after="0" w:line="240" w:lineRule="auto"/>
        <w:jc w:val="center"/>
        <w:rPr>
          <w:rFonts w:eastAsia="Calibri" w:cstheme="minorHAnsi"/>
          <w:b/>
          <w:bCs/>
          <w:sz w:val="24"/>
          <w:szCs w:val="24"/>
        </w:rPr>
      </w:pPr>
      <w:r w:rsidRPr="00CB6CBF">
        <w:rPr>
          <w:rFonts w:eastAsia="Calibri" w:cstheme="minorHAnsi"/>
          <w:b/>
          <w:bCs/>
          <w:sz w:val="24"/>
          <w:szCs w:val="24"/>
        </w:rPr>
        <w:t>“Creating a Safe Campus” Academy</w:t>
      </w:r>
    </w:p>
    <w:p w14:paraId="318101CC" w14:textId="77777777" w:rsidR="00B21B21" w:rsidRPr="00CB6CBF" w:rsidRDefault="00B21B21" w:rsidP="00CB6CBF">
      <w:pPr>
        <w:spacing w:after="0" w:line="240" w:lineRule="auto"/>
        <w:jc w:val="center"/>
        <w:rPr>
          <w:rFonts w:eastAsia="Calibri" w:cstheme="minorHAnsi"/>
          <w:sz w:val="24"/>
          <w:szCs w:val="24"/>
        </w:rPr>
      </w:pPr>
      <w:r w:rsidRPr="00CB6CBF">
        <w:rPr>
          <w:rFonts w:eastAsia="Calibri" w:cstheme="minorHAnsi"/>
          <w:sz w:val="24"/>
          <w:szCs w:val="24"/>
        </w:rPr>
        <w:t>(Middle/High)</w:t>
      </w:r>
    </w:p>
    <w:p w14:paraId="3D2ECC9F" w14:textId="77777777" w:rsidR="00B21B21" w:rsidRPr="00CB6CBF" w:rsidRDefault="00B21B21" w:rsidP="00CB6CBF">
      <w:pPr>
        <w:widowControl w:val="0"/>
        <w:spacing w:after="0" w:line="240" w:lineRule="auto"/>
        <w:ind w:left="1710" w:hanging="1710"/>
        <w:jc w:val="center"/>
        <w:rPr>
          <w:rFonts w:eastAsia="Calibri" w:cstheme="minorHAnsi"/>
          <w:b/>
          <w:bCs/>
          <w:sz w:val="24"/>
          <w:szCs w:val="24"/>
        </w:rPr>
      </w:pPr>
      <w:r w:rsidRPr="00CB6CBF">
        <w:rPr>
          <w:rFonts w:eastAsia="Calibri" w:cstheme="minorHAnsi"/>
          <w:b/>
          <w:bCs/>
          <w:sz w:val="24"/>
          <w:szCs w:val="24"/>
        </w:rPr>
        <w:t>Consideration and Cooperation with School Staff</w:t>
      </w:r>
    </w:p>
    <w:p w14:paraId="31B2FF4F" w14:textId="77777777" w:rsidR="00B21B21" w:rsidRPr="00CB6CBF" w:rsidRDefault="00B21B21" w:rsidP="00CB6CBF">
      <w:pPr>
        <w:widowControl w:val="0"/>
        <w:spacing w:after="0" w:line="240" w:lineRule="auto"/>
        <w:ind w:left="1710" w:hanging="1710"/>
        <w:jc w:val="center"/>
        <w:rPr>
          <w:rFonts w:eastAsia="Calibri" w:cstheme="minorHAnsi"/>
          <w:b/>
          <w:bCs/>
          <w:sz w:val="24"/>
          <w:szCs w:val="24"/>
        </w:rPr>
      </w:pPr>
      <w:r w:rsidRPr="00CB6CBF">
        <w:rPr>
          <w:rFonts w:eastAsia="Calibri" w:cstheme="minorHAnsi"/>
          <w:b/>
          <w:bCs/>
          <w:sz w:val="24"/>
          <w:szCs w:val="24"/>
        </w:rPr>
        <w:t>School Staff Role Cards</w:t>
      </w:r>
    </w:p>
    <w:p w14:paraId="3AF95A48" w14:textId="77777777" w:rsidR="00B21B21" w:rsidRPr="00CB6CBF" w:rsidRDefault="00B21B21" w:rsidP="00CB6CBF">
      <w:pPr>
        <w:widowControl w:val="0"/>
        <w:spacing w:after="0" w:line="240" w:lineRule="auto"/>
        <w:ind w:left="1710" w:hanging="1710"/>
        <w:jc w:val="center"/>
        <w:rPr>
          <w:rFonts w:eastAsia="Calibri" w:cstheme="minorHAnsi"/>
          <w:b/>
          <w:bCs/>
          <w:sz w:val="24"/>
          <w:szCs w:val="24"/>
        </w:rPr>
      </w:pPr>
    </w:p>
    <w:tbl>
      <w:tblPr>
        <w:tblStyle w:val="TableGrid"/>
        <w:tblW w:w="0" w:type="auto"/>
        <w:jc w:val="center"/>
        <w:tblLayout w:type="fixed"/>
        <w:tblLook w:val="06A0" w:firstRow="1" w:lastRow="0" w:firstColumn="1" w:lastColumn="0" w:noHBand="1" w:noVBand="1"/>
      </w:tblPr>
      <w:tblGrid>
        <w:gridCol w:w="5400"/>
        <w:gridCol w:w="5400"/>
      </w:tblGrid>
      <w:tr w:rsidR="00B21B21" w:rsidRPr="00CB6CBF" w14:paraId="523E1510" w14:textId="77777777" w:rsidTr="00C167FD">
        <w:trPr>
          <w:jc w:val="center"/>
        </w:trPr>
        <w:tc>
          <w:tcPr>
            <w:tcW w:w="5400" w:type="dxa"/>
          </w:tcPr>
          <w:p w14:paraId="0B095B2B" w14:textId="77777777" w:rsidR="00B21B21" w:rsidRPr="00CB6CBF" w:rsidRDefault="00B21B21" w:rsidP="00CB6CBF">
            <w:pPr>
              <w:jc w:val="center"/>
              <w:rPr>
                <w:rFonts w:eastAsia="Calibri" w:cstheme="minorHAnsi"/>
                <w:b/>
                <w:bCs/>
                <w:sz w:val="24"/>
                <w:szCs w:val="24"/>
              </w:rPr>
            </w:pPr>
            <w:r w:rsidRPr="00CB6CBF">
              <w:rPr>
                <w:rFonts w:eastAsia="Calibri" w:cstheme="minorHAnsi"/>
                <w:b/>
                <w:bCs/>
                <w:sz w:val="24"/>
                <w:szCs w:val="24"/>
              </w:rPr>
              <w:t>Principal</w:t>
            </w:r>
          </w:p>
          <w:p w14:paraId="00FB4064"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 xml:space="preserve">Role on Campus: </w:t>
            </w:r>
            <w:r w:rsidRPr="00CB6CBF">
              <w:rPr>
                <w:rFonts w:eastAsia="Calibri" w:cstheme="minorHAnsi"/>
                <w:sz w:val="24"/>
                <w:szCs w:val="24"/>
              </w:rPr>
              <w:t>To lead the school staff in ensuring the students have meaningful programs and instruction.</w:t>
            </w:r>
          </w:p>
          <w:p w14:paraId="41E1DF8B"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Example of a task this role completes:</w:t>
            </w:r>
          </w:p>
          <w:p w14:paraId="1149BF93" w14:textId="77777777" w:rsidR="00B21B21" w:rsidRPr="00CB6CBF" w:rsidRDefault="00B21B21" w:rsidP="00CB6CBF">
            <w:pPr>
              <w:rPr>
                <w:rFonts w:eastAsia="Calibri" w:cstheme="minorHAnsi"/>
                <w:b/>
                <w:bCs/>
                <w:sz w:val="24"/>
                <w:szCs w:val="24"/>
              </w:rPr>
            </w:pPr>
          </w:p>
          <w:p w14:paraId="554734CE"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Example of a challenge this staff member may face:</w:t>
            </w:r>
          </w:p>
          <w:p w14:paraId="27C1AAD7" w14:textId="77777777" w:rsidR="00B21B21" w:rsidRPr="00CB6CBF" w:rsidRDefault="00B21B21" w:rsidP="00CB6CBF">
            <w:pPr>
              <w:rPr>
                <w:rFonts w:eastAsia="Calibri" w:cstheme="minorHAnsi"/>
                <w:sz w:val="24"/>
                <w:szCs w:val="24"/>
              </w:rPr>
            </w:pPr>
          </w:p>
        </w:tc>
        <w:tc>
          <w:tcPr>
            <w:tcW w:w="5400" w:type="dxa"/>
          </w:tcPr>
          <w:p w14:paraId="4BC3B214" w14:textId="77777777" w:rsidR="00B21B21" w:rsidRPr="00CB6CBF" w:rsidRDefault="00B21B21" w:rsidP="00CB6CBF">
            <w:pPr>
              <w:jc w:val="center"/>
              <w:rPr>
                <w:rFonts w:eastAsia="Calibri" w:cstheme="minorHAnsi"/>
                <w:b/>
                <w:bCs/>
                <w:sz w:val="24"/>
                <w:szCs w:val="24"/>
              </w:rPr>
            </w:pPr>
            <w:r w:rsidRPr="00CB6CBF">
              <w:rPr>
                <w:rFonts w:eastAsia="Calibri" w:cstheme="minorHAnsi"/>
                <w:b/>
                <w:bCs/>
                <w:sz w:val="24"/>
                <w:szCs w:val="24"/>
              </w:rPr>
              <w:t>Vice Principal</w:t>
            </w:r>
          </w:p>
          <w:p w14:paraId="2D93770B"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 xml:space="preserve">Role on Campus: </w:t>
            </w:r>
            <w:r w:rsidRPr="00CB6CBF">
              <w:rPr>
                <w:rFonts w:eastAsia="Calibri" w:cstheme="minorHAnsi"/>
                <w:sz w:val="24"/>
                <w:szCs w:val="24"/>
              </w:rPr>
              <w:t>Ensure school policies and guidelines are effective and followed by the school community.</w:t>
            </w:r>
          </w:p>
          <w:p w14:paraId="505BE1CB" w14:textId="77777777" w:rsidR="00E61B25" w:rsidRPr="00CB6CBF" w:rsidRDefault="00E61B25" w:rsidP="00CB6CBF">
            <w:pPr>
              <w:rPr>
                <w:rFonts w:eastAsia="Calibri" w:cstheme="minorHAnsi"/>
                <w:b/>
                <w:bCs/>
                <w:sz w:val="24"/>
                <w:szCs w:val="24"/>
              </w:rPr>
            </w:pPr>
            <w:r w:rsidRPr="00CB6CBF">
              <w:rPr>
                <w:rFonts w:eastAsia="Calibri" w:cstheme="minorHAnsi"/>
                <w:b/>
                <w:bCs/>
                <w:sz w:val="24"/>
                <w:szCs w:val="24"/>
              </w:rPr>
              <w:t>Example of a task this role completes:</w:t>
            </w:r>
          </w:p>
          <w:p w14:paraId="044DD3AE" w14:textId="77777777" w:rsidR="00B21B21" w:rsidRPr="00CB6CBF" w:rsidRDefault="00B21B21" w:rsidP="00CB6CBF">
            <w:pPr>
              <w:rPr>
                <w:rFonts w:eastAsia="Calibri" w:cstheme="minorHAnsi"/>
                <w:b/>
                <w:bCs/>
                <w:sz w:val="24"/>
                <w:szCs w:val="24"/>
              </w:rPr>
            </w:pPr>
          </w:p>
          <w:p w14:paraId="38BE727C"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Example of a challenge this staff member may face:</w:t>
            </w:r>
          </w:p>
          <w:p w14:paraId="7D3AC254" w14:textId="77777777" w:rsidR="00B21B21" w:rsidRPr="00CB6CBF" w:rsidRDefault="00B21B21" w:rsidP="00CB6CBF">
            <w:pPr>
              <w:jc w:val="center"/>
              <w:rPr>
                <w:rFonts w:eastAsia="Calibri" w:cstheme="minorHAnsi"/>
                <w:b/>
                <w:bCs/>
                <w:sz w:val="24"/>
                <w:szCs w:val="24"/>
              </w:rPr>
            </w:pPr>
          </w:p>
        </w:tc>
      </w:tr>
      <w:tr w:rsidR="00B21B21" w:rsidRPr="00CB6CBF" w14:paraId="35361DAB" w14:textId="77777777" w:rsidTr="00C167FD">
        <w:trPr>
          <w:jc w:val="center"/>
        </w:trPr>
        <w:tc>
          <w:tcPr>
            <w:tcW w:w="5400" w:type="dxa"/>
          </w:tcPr>
          <w:p w14:paraId="32BAED17" w14:textId="77777777" w:rsidR="00B21B21" w:rsidRPr="00CB6CBF" w:rsidRDefault="00B21B21" w:rsidP="00CB6CBF">
            <w:pPr>
              <w:jc w:val="center"/>
              <w:rPr>
                <w:rFonts w:eastAsia="Calibri" w:cstheme="minorHAnsi"/>
                <w:b/>
                <w:bCs/>
                <w:sz w:val="24"/>
                <w:szCs w:val="24"/>
              </w:rPr>
            </w:pPr>
            <w:r w:rsidRPr="00CB6CBF">
              <w:rPr>
                <w:rFonts w:eastAsia="Calibri" w:cstheme="minorHAnsi"/>
                <w:b/>
                <w:bCs/>
                <w:sz w:val="24"/>
                <w:szCs w:val="24"/>
              </w:rPr>
              <w:t>Nurse</w:t>
            </w:r>
          </w:p>
          <w:p w14:paraId="482662DF"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 xml:space="preserve">Role on Campus: </w:t>
            </w:r>
            <w:r w:rsidRPr="00CB6CBF">
              <w:rPr>
                <w:rFonts w:eastAsia="Calibri" w:cstheme="minorHAnsi"/>
                <w:sz w:val="24"/>
                <w:szCs w:val="24"/>
              </w:rPr>
              <w:t>Encourage the health of students by providing direct care, education, and resources to the school community.</w:t>
            </w:r>
          </w:p>
          <w:p w14:paraId="0568442F" w14:textId="77777777" w:rsidR="00E61B25" w:rsidRPr="00CB6CBF" w:rsidRDefault="00E61B25" w:rsidP="00CB6CBF">
            <w:pPr>
              <w:rPr>
                <w:rFonts w:eastAsia="Calibri" w:cstheme="minorHAnsi"/>
                <w:b/>
                <w:bCs/>
                <w:sz w:val="24"/>
                <w:szCs w:val="24"/>
              </w:rPr>
            </w:pPr>
            <w:r w:rsidRPr="00CB6CBF">
              <w:rPr>
                <w:rFonts w:eastAsia="Calibri" w:cstheme="minorHAnsi"/>
                <w:b/>
                <w:bCs/>
                <w:sz w:val="24"/>
                <w:szCs w:val="24"/>
              </w:rPr>
              <w:t>Example of a task this role completes:</w:t>
            </w:r>
          </w:p>
          <w:p w14:paraId="74771885" w14:textId="77777777" w:rsidR="00B21B21" w:rsidRPr="00CB6CBF" w:rsidRDefault="00B21B21" w:rsidP="00CB6CBF">
            <w:pPr>
              <w:rPr>
                <w:rFonts w:eastAsia="Calibri" w:cstheme="minorHAnsi"/>
                <w:b/>
                <w:bCs/>
                <w:sz w:val="24"/>
                <w:szCs w:val="24"/>
              </w:rPr>
            </w:pPr>
          </w:p>
          <w:p w14:paraId="17F48F4B"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Example of a challenge this staff member may face:</w:t>
            </w:r>
          </w:p>
          <w:p w14:paraId="1C29F628" w14:textId="77777777" w:rsidR="00B21B21" w:rsidRPr="00CB6CBF" w:rsidRDefault="00B21B21" w:rsidP="00CB6CBF">
            <w:pPr>
              <w:jc w:val="center"/>
              <w:rPr>
                <w:rFonts w:eastAsia="Calibri" w:cstheme="minorHAnsi"/>
                <w:b/>
                <w:bCs/>
                <w:sz w:val="24"/>
                <w:szCs w:val="24"/>
              </w:rPr>
            </w:pPr>
          </w:p>
        </w:tc>
        <w:tc>
          <w:tcPr>
            <w:tcW w:w="5400" w:type="dxa"/>
          </w:tcPr>
          <w:p w14:paraId="10D52211" w14:textId="77777777" w:rsidR="00B21B21" w:rsidRPr="00CB6CBF" w:rsidRDefault="00B21B21" w:rsidP="00CB6CBF">
            <w:pPr>
              <w:jc w:val="center"/>
              <w:rPr>
                <w:rFonts w:eastAsia="Calibri" w:cstheme="minorHAnsi"/>
                <w:b/>
                <w:bCs/>
                <w:sz w:val="24"/>
                <w:szCs w:val="24"/>
              </w:rPr>
            </w:pPr>
            <w:r w:rsidRPr="00CB6CBF">
              <w:rPr>
                <w:rFonts w:eastAsia="Calibri" w:cstheme="minorHAnsi"/>
                <w:b/>
                <w:bCs/>
                <w:sz w:val="24"/>
                <w:szCs w:val="24"/>
              </w:rPr>
              <w:t>Cafeteria Worker</w:t>
            </w:r>
          </w:p>
          <w:p w14:paraId="5B88AF3B"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 xml:space="preserve">Role on Campus: </w:t>
            </w:r>
            <w:r w:rsidRPr="00CB6CBF">
              <w:rPr>
                <w:rFonts w:eastAsia="Calibri" w:cstheme="minorHAnsi"/>
                <w:sz w:val="24"/>
                <w:szCs w:val="24"/>
              </w:rPr>
              <w:t>Provide nutritious meals in a clean, efficient environment.</w:t>
            </w:r>
          </w:p>
          <w:p w14:paraId="7C607B14" w14:textId="77777777" w:rsidR="00E61B25" w:rsidRPr="00CB6CBF" w:rsidRDefault="00E61B25" w:rsidP="00CB6CBF">
            <w:pPr>
              <w:rPr>
                <w:rFonts w:eastAsia="Calibri" w:cstheme="minorHAnsi"/>
                <w:b/>
                <w:bCs/>
                <w:sz w:val="24"/>
                <w:szCs w:val="24"/>
              </w:rPr>
            </w:pPr>
            <w:r w:rsidRPr="00CB6CBF">
              <w:rPr>
                <w:rFonts w:eastAsia="Calibri" w:cstheme="minorHAnsi"/>
                <w:b/>
                <w:bCs/>
                <w:sz w:val="24"/>
                <w:szCs w:val="24"/>
              </w:rPr>
              <w:t>Example of a task this role completes:</w:t>
            </w:r>
          </w:p>
          <w:p w14:paraId="03559C83" w14:textId="77777777" w:rsidR="00B21B21" w:rsidRPr="00CB6CBF" w:rsidRDefault="00B21B21" w:rsidP="00CB6CBF">
            <w:pPr>
              <w:rPr>
                <w:rFonts w:eastAsia="Calibri" w:cstheme="minorHAnsi"/>
                <w:b/>
                <w:bCs/>
                <w:sz w:val="24"/>
                <w:szCs w:val="24"/>
              </w:rPr>
            </w:pPr>
          </w:p>
          <w:p w14:paraId="0661EE43"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Example of a challenge this staff member may face:</w:t>
            </w:r>
          </w:p>
          <w:p w14:paraId="75FE3B4E" w14:textId="77777777" w:rsidR="00B21B21" w:rsidRPr="00CB6CBF" w:rsidRDefault="00B21B21" w:rsidP="00CB6CBF">
            <w:pPr>
              <w:jc w:val="center"/>
              <w:rPr>
                <w:rFonts w:eastAsia="Calibri" w:cstheme="minorHAnsi"/>
                <w:b/>
                <w:bCs/>
                <w:sz w:val="24"/>
                <w:szCs w:val="24"/>
              </w:rPr>
            </w:pPr>
          </w:p>
        </w:tc>
      </w:tr>
      <w:tr w:rsidR="00B21B21" w:rsidRPr="00CB6CBF" w14:paraId="1FB8F5D4" w14:textId="77777777" w:rsidTr="00C167FD">
        <w:trPr>
          <w:jc w:val="center"/>
        </w:trPr>
        <w:tc>
          <w:tcPr>
            <w:tcW w:w="5400" w:type="dxa"/>
          </w:tcPr>
          <w:p w14:paraId="781CE62F" w14:textId="77777777" w:rsidR="00B21B21" w:rsidRPr="00CB6CBF" w:rsidRDefault="00B21B21" w:rsidP="00CB6CBF">
            <w:pPr>
              <w:jc w:val="center"/>
              <w:rPr>
                <w:rFonts w:eastAsia="Calibri" w:cstheme="minorHAnsi"/>
                <w:b/>
                <w:bCs/>
                <w:sz w:val="24"/>
                <w:szCs w:val="24"/>
              </w:rPr>
            </w:pPr>
            <w:r w:rsidRPr="00CB6CBF">
              <w:rPr>
                <w:rFonts w:eastAsia="Calibri" w:cstheme="minorHAnsi"/>
                <w:b/>
                <w:bCs/>
                <w:sz w:val="24"/>
                <w:szCs w:val="24"/>
              </w:rPr>
              <w:t>Counselor/Social Worker</w:t>
            </w:r>
          </w:p>
          <w:p w14:paraId="07B79AB4"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 xml:space="preserve">Role on Campus: </w:t>
            </w:r>
            <w:r w:rsidRPr="00CB6CBF">
              <w:rPr>
                <w:rFonts w:eastAsia="Calibri" w:cstheme="minorHAnsi"/>
                <w:sz w:val="24"/>
                <w:szCs w:val="24"/>
              </w:rPr>
              <w:t>Encourage student success through skill development, programming, and connections.</w:t>
            </w:r>
          </w:p>
          <w:p w14:paraId="2ED9A32D" w14:textId="77777777" w:rsidR="00E61B25" w:rsidRPr="00CB6CBF" w:rsidRDefault="00E61B25" w:rsidP="00CB6CBF">
            <w:pPr>
              <w:rPr>
                <w:rFonts w:eastAsia="Calibri" w:cstheme="minorHAnsi"/>
                <w:b/>
                <w:bCs/>
                <w:sz w:val="24"/>
                <w:szCs w:val="24"/>
              </w:rPr>
            </w:pPr>
            <w:r w:rsidRPr="00CB6CBF">
              <w:rPr>
                <w:rFonts w:eastAsia="Calibri" w:cstheme="minorHAnsi"/>
                <w:b/>
                <w:bCs/>
                <w:sz w:val="24"/>
                <w:szCs w:val="24"/>
              </w:rPr>
              <w:t>Example of a task this role completes:</w:t>
            </w:r>
          </w:p>
          <w:p w14:paraId="5F5DEC48" w14:textId="77777777" w:rsidR="00B21B21" w:rsidRPr="00CB6CBF" w:rsidRDefault="00B21B21" w:rsidP="00CB6CBF">
            <w:pPr>
              <w:rPr>
                <w:rFonts w:eastAsia="Calibri" w:cstheme="minorHAnsi"/>
                <w:b/>
                <w:bCs/>
                <w:sz w:val="24"/>
                <w:szCs w:val="24"/>
              </w:rPr>
            </w:pPr>
          </w:p>
          <w:p w14:paraId="313E799F"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Example of a challenge this staff member may face:</w:t>
            </w:r>
          </w:p>
          <w:p w14:paraId="44CC9F14" w14:textId="77777777" w:rsidR="00B21B21" w:rsidRPr="00CB6CBF" w:rsidRDefault="00B21B21" w:rsidP="00CB6CBF">
            <w:pPr>
              <w:jc w:val="center"/>
              <w:rPr>
                <w:rFonts w:eastAsia="Calibri" w:cstheme="minorHAnsi"/>
                <w:b/>
                <w:bCs/>
                <w:sz w:val="24"/>
                <w:szCs w:val="24"/>
              </w:rPr>
            </w:pPr>
          </w:p>
        </w:tc>
        <w:tc>
          <w:tcPr>
            <w:tcW w:w="5400" w:type="dxa"/>
          </w:tcPr>
          <w:p w14:paraId="78FFA5B1" w14:textId="77777777" w:rsidR="00B21B21" w:rsidRPr="00CB6CBF" w:rsidRDefault="00B21B21" w:rsidP="00CB6CBF">
            <w:pPr>
              <w:jc w:val="center"/>
              <w:rPr>
                <w:rFonts w:eastAsia="Calibri" w:cstheme="minorHAnsi"/>
                <w:b/>
                <w:bCs/>
                <w:sz w:val="24"/>
                <w:szCs w:val="24"/>
              </w:rPr>
            </w:pPr>
            <w:r w:rsidRPr="00CB6CBF">
              <w:rPr>
                <w:rFonts w:eastAsia="Calibri" w:cstheme="minorHAnsi"/>
                <w:b/>
                <w:bCs/>
                <w:sz w:val="24"/>
                <w:szCs w:val="24"/>
              </w:rPr>
              <w:t>Security</w:t>
            </w:r>
          </w:p>
          <w:p w14:paraId="028478EE"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 xml:space="preserve">Role on Campus: </w:t>
            </w:r>
            <w:r w:rsidRPr="00CB6CBF">
              <w:rPr>
                <w:rFonts w:eastAsia="Calibri" w:cstheme="minorHAnsi"/>
                <w:sz w:val="24"/>
                <w:szCs w:val="24"/>
              </w:rPr>
              <w:t>Ensure student and staff safety through following school rules.</w:t>
            </w:r>
          </w:p>
          <w:p w14:paraId="5AFD2D07" w14:textId="77777777" w:rsidR="00E61B25" w:rsidRPr="00CB6CBF" w:rsidRDefault="00E61B25" w:rsidP="00CB6CBF">
            <w:pPr>
              <w:rPr>
                <w:rFonts w:eastAsia="Calibri" w:cstheme="minorHAnsi"/>
                <w:b/>
                <w:bCs/>
                <w:sz w:val="24"/>
                <w:szCs w:val="24"/>
              </w:rPr>
            </w:pPr>
            <w:r w:rsidRPr="00CB6CBF">
              <w:rPr>
                <w:rFonts w:eastAsia="Calibri" w:cstheme="minorHAnsi"/>
                <w:b/>
                <w:bCs/>
                <w:sz w:val="24"/>
                <w:szCs w:val="24"/>
              </w:rPr>
              <w:t>Example of a task this role completes:</w:t>
            </w:r>
          </w:p>
          <w:p w14:paraId="798F39D2" w14:textId="77777777" w:rsidR="00B21B21" w:rsidRPr="00CB6CBF" w:rsidRDefault="00B21B21" w:rsidP="00CB6CBF">
            <w:pPr>
              <w:rPr>
                <w:rFonts w:eastAsia="Calibri" w:cstheme="minorHAnsi"/>
                <w:b/>
                <w:bCs/>
                <w:sz w:val="24"/>
                <w:szCs w:val="24"/>
              </w:rPr>
            </w:pPr>
          </w:p>
          <w:p w14:paraId="06AA37C3"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Example of a challenge this staff member may face:</w:t>
            </w:r>
          </w:p>
          <w:p w14:paraId="4B29DABA" w14:textId="77777777" w:rsidR="00B21B21" w:rsidRPr="00CB6CBF" w:rsidRDefault="00B21B21" w:rsidP="00CB6CBF">
            <w:pPr>
              <w:jc w:val="center"/>
              <w:rPr>
                <w:rFonts w:eastAsia="Calibri" w:cstheme="minorHAnsi"/>
                <w:b/>
                <w:bCs/>
                <w:sz w:val="24"/>
                <w:szCs w:val="24"/>
              </w:rPr>
            </w:pPr>
          </w:p>
        </w:tc>
      </w:tr>
      <w:tr w:rsidR="00B21B21" w:rsidRPr="00CB6CBF" w14:paraId="6C387AE0" w14:textId="77777777" w:rsidTr="00C167FD">
        <w:trPr>
          <w:jc w:val="center"/>
        </w:trPr>
        <w:tc>
          <w:tcPr>
            <w:tcW w:w="5400" w:type="dxa"/>
          </w:tcPr>
          <w:p w14:paraId="15BB7AD8" w14:textId="77777777" w:rsidR="00B21B21" w:rsidRPr="00CB6CBF" w:rsidRDefault="00B21B21" w:rsidP="00CB6CBF">
            <w:pPr>
              <w:jc w:val="center"/>
              <w:rPr>
                <w:rFonts w:eastAsia="Calibri" w:cstheme="minorHAnsi"/>
                <w:b/>
                <w:bCs/>
                <w:sz w:val="24"/>
                <w:szCs w:val="24"/>
              </w:rPr>
            </w:pPr>
            <w:r w:rsidRPr="00CB6CBF">
              <w:rPr>
                <w:rFonts w:eastAsia="Calibri" w:cstheme="minorHAnsi"/>
                <w:b/>
                <w:bCs/>
                <w:sz w:val="24"/>
                <w:szCs w:val="24"/>
              </w:rPr>
              <w:t>School Resource Officer (SRO)</w:t>
            </w:r>
          </w:p>
          <w:p w14:paraId="5464661E"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 xml:space="preserve">Role on Campus: </w:t>
            </w:r>
            <w:r w:rsidRPr="00CB6CBF">
              <w:rPr>
                <w:rFonts w:eastAsia="Calibri" w:cstheme="minorHAnsi"/>
                <w:sz w:val="24"/>
                <w:szCs w:val="24"/>
              </w:rPr>
              <w:t>Educate students about their rights and responsibilities, be a resource to the school community, and help keep the school safe.</w:t>
            </w:r>
          </w:p>
          <w:p w14:paraId="0A0F188C" w14:textId="77777777" w:rsidR="00E61B25" w:rsidRPr="00CB6CBF" w:rsidRDefault="00E61B25" w:rsidP="00CB6CBF">
            <w:pPr>
              <w:rPr>
                <w:rFonts w:eastAsia="Calibri" w:cstheme="minorHAnsi"/>
                <w:b/>
                <w:bCs/>
                <w:sz w:val="24"/>
                <w:szCs w:val="24"/>
              </w:rPr>
            </w:pPr>
            <w:r w:rsidRPr="00CB6CBF">
              <w:rPr>
                <w:rFonts w:eastAsia="Calibri" w:cstheme="minorHAnsi"/>
                <w:b/>
                <w:bCs/>
                <w:sz w:val="24"/>
                <w:szCs w:val="24"/>
              </w:rPr>
              <w:t>Example of a task this role completes:</w:t>
            </w:r>
          </w:p>
          <w:p w14:paraId="7FF8AEB5" w14:textId="77777777" w:rsidR="00B21B21" w:rsidRPr="00CB6CBF" w:rsidRDefault="00B21B21" w:rsidP="00CB6CBF">
            <w:pPr>
              <w:rPr>
                <w:rFonts w:eastAsia="Calibri" w:cstheme="minorHAnsi"/>
                <w:b/>
                <w:bCs/>
                <w:sz w:val="24"/>
                <w:szCs w:val="24"/>
              </w:rPr>
            </w:pPr>
          </w:p>
          <w:p w14:paraId="02535536"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Example of a challenge this staff member may face:</w:t>
            </w:r>
          </w:p>
          <w:p w14:paraId="51F8AB0B" w14:textId="77777777" w:rsidR="00B21B21" w:rsidRPr="00CB6CBF" w:rsidRDefault="00B21B21" w:rsidP="00CB6CBF">
            <w:pPr>
              <w:jc w:val="center"/>
              <w:rPr>
                <w:rFonts w:eastAsia="Calibri" w:cstheme="minorHAnsi"/>
                <w:b/>
                <w:bCs/>
                <w:sz w:val="24"/>
                <w:szCs w:val="24"/>
              </w:rPr>
            </w:pPr>
          </w:p>
        </w:tc>
        <w:tc>
          <w:tcPr>
            <w:tcW w:w="5400" w:type="dxa"/>
          </w:tcPr>
          <w:p w14:paraId="4BC6A834" w14:textId="77777777" w:rsidR="00B21B21" w:rsidRPr="00CB6CBF" w:rsidRDefault="00B21B21" w:rsidP="00CB6CBF">
            <w:pPr>
              <w:jc w:val="center"/>
              <w:rPr>
                <w:rFonts w:eastAsia="Calibri" w:cstheme="minorHAnsi"/>
                <w:b/>
                <w:bCs/>
                <w:sz w:val="24"/>
                <w:szCs w:val="24"/>
              </w:rPr>
            </w:pPr>
            <w:r w:rsidRPr="00CB6CBF">
              <w:rPr>
                <w:rFonts w:eastAsia="Calibri" w:cstheme="minorHAnsi"/>
                <w:b/>
                <w:bCs/>
                <w:sz w:val="24"/>
                <w:szCs w:val="24"/>
              </w:rPr>
              <w:t>Teacher/Teacher’s Aid</w:t>
            </w:r>
          </w:p>
          <w:p w14:paraId="1F2FB041" w14:textId="77777777" w:rsidR="00B21B21" w:rsidRPr="00CB6CBF" w:rsidRDefault="00B21B21" w:rsidP="00CB6CBF">
            <w:pPr>
              <w:rPr>
                <w:rFonts w:eastAsia="Calibri" w:cstheme="minorHAnsi"/>
                <w:sz w:val="24"/>
                <w:szCs w:val="24"/>
              </w:rPr>
            </w:pPr>
            <w:r w:rsidRPr="00CB6CBF">
              <w:rPr>
                <w:rFonts w:eastAsia="Calibri" w:cstheme="minorHAnsi"/>
                <w:b/>
                <w:bCs/>
                <w:sz w:val="24"/>
                <w:szCs w:val="24"/>
              </w:rPr>
              <w:t xml:space="preserve">Role on Campus: </w:t>
            </w:r>
            <w:r w:rsidRPr="00CB6CBF">
              <w:rPr>
                <w:rFonts w:eastAsia="Calibri" w:cstheme="minorHAnsi"/>
                <w:sz w:val="24"/>
                <w:szCs w:val="24"/>
              </w:rPr>
              <w:t>Help students meet educational goals/requirements to graduate and teach skills for independent learning.</w:t>
            </w:r>
          </w:p>
          <w:p w14:paraId="5EDD4D13" w14:textId="77777777" w:rsidR="00E61B25" w:rsidRPr="00CB6CBF" w:rsidRDefault="00E61B25" w:rsidP="00CB6CBF">
            <w:pPr>
              <w:rPr>
                <w:rFonts w:eastAsia="Calibri" w:cstheme="minorHAnsi"/>
                <w:b/>
                <w:bCs/>
                <w:sz w:val="24"/>
                <w:szCs w:val="24"/>
              </w:rPr>
            </w:pPr>
            <w:r w:rsidRPr="00CB6CBF">
              <w:rPr>
                <w:rFonts w:eastAsia="Calibri" w:cstheme="minorHAnsi"/>
                <w:b/>
                <w:bCs/>
                <w:sz w:val="24"/>
                <w:szCs w:val="24"/>
              </w:rPr>
              <w:t>Example of a task this role completes:</w:t>
            </w:r>
          </w:p>
          <w:p w14:paraId="4A3BAB8F" w14:textId="77777777" w:rsidR="00B21B21" w:rsidRPr="00CB6CBF" w:rsidRDefault="00B21B21" w:rsidP="00CB6CBF">
            <w:pPr>
              <w:rPr>
                <w:rFonts w:eastAsia="Calibri" w:cstheme="minorHAnsi"/>
                <w:b/>
                <w:bCs/>
                <w:sz w:val="24"/>
                <w:szCs w:val="24"/>
              </w:rPr>
            </w:pPr>
          </w:p>
          <w:p w14:paraId="6E316CC8" w14:textId="77777777" w:rsidR="00B21B21" w:rsidRPr="00CB6CBF" w:rsidRDefault="00B21B21" w:rsidP="00CB6CBF">
            <w:pPr>
              <w:rPr>
                <w:rFonts w:eastAsia="Calibri" w:cstheme="minorHAnsi"/>
                <w:b/>
                <w:bCs/>
                <w:sz w:val="24"/>
                <w:szCs w:val="24"/>
              </w:rPr>
            </w:pPr>
            <w:r w:rsidRPr="00CB6CBF">
              <w:rPr>
                <w:rFonts w:eastAsia="Calibri" w:cstheme="minorHAnsi"/>
                <w:b/>
                <w:bCs/>
                <w:sz w:val="24"/>
                <w:szCs w:val="24"/>
              </w:rPr>
              <w:t>Example of a challenge this staff member may face:</w:t>
            </w:r>
          </w:p>
          <w:p w14:paraId="79271AB5" w14:textId="77777777" w:rsidR="00B21B21" w:rsidRPr="00CB6CBF" w:rsidRDefault="00B21B21" w:rsidP="00CB6CBF">
            <w:pPr>
              <w:jc w:val="center"/>
              <w:rPr>
                <w:rFonts w:eastAsia="Calibri" w:cstheme="minorHAnsi"/>
                <w:b/>
                <w:bCs/>
                <w:sz w:val="24"/>
                <w:szCs w:val="24"/>
              </w:rPr>
            </w:pPr>
          </w:p>
        </w:tc>
      </w:tr>
    </w:tbl>
    <w:p w14:paraId="0164CB19" w14:textId="4DCEDD95" w:rsidR="00B21B21" w:rsidRPr="00CB6CBF" w:rsidRDefault="00B21B21" w:rsidP="00CB6CBF">
      <w:pPr>
        <w:spacing w:line="240" w:lineRule="auto"/>
        <w:rPr>
          <w:rFonts w:eastAsia="Calibri" w:cstheme="minorHAnsi"/>
          <w:sz w:val="24"/>
          <w:szCs w:val="24"/>
        </w:rPr>
      </w:pPr>
    </w:p>
    <w:p w14:paraId="4FDDB8EF" w14:textId="3C67E81E" w:rsidR="00B51369" w:rsidRPr="00CB6CBF" w:rsidRDefault="00B51369" w:rsidP="00CB6CBF">
      <w:pPr>
        <w:spacing w:after="0" w:line="240" w:lineRule="auto"/>
        <w:jc w:val="center"/>
        <w:rPr>
          <w:rFonts w:cstheme="minorHAnsi"/>
          <w:sz w:val="24"/>
          <w:szCs w:val="24"/>
        </w:rPr>
      </w:pPr>
      <w:bookmarkStart w:id="1" w:name="_Hlk104541426"/>
      <w:r w:rsidRPr="00CB6CBF">
        <w:rPr>
          <w:rFonts w:cstheme="minorHAnsi"/>
          <w:noProof/>
          <w:sz w:val="24"/>
          <w:szCs w:val="24"/>
        </w:rPr>
        <w:lastRenderedPageBreak/>
        <w:drawing>
          <wp:inline distT="0" distB="0" distL="0" distR="0" wp14:anchorId="6933FE2E" wp14:editId="3BBE2A86">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76EE5F0" w14:textId="77777777" w:rsidR="00604324" w:rsidRPr="00CB6CBF" w:rsidRDefault="00604324" w:rsidP="00CB6CBF">
      <w:pPr>
        <w:spacing w:after="0" w:line="240" w:lineRule="auto"/>
        <w:jc w:val="center"/>
        <w:rPr>
          <w:rFonts w:cstheme="minorHAnsi"/>
          <w:sz w:val="24"/>
          <w:szCs w:val="24"/>
        </w:rPr>
      </w:pPr>
    </w:p>
    <w:p w14:paraId="2CBE8751" w14:textId="77777777" w:rsidR="00604324" w:rsidRPr="00CB6CBF" w:rsidRDefault="00604324" w:rsidP="00CB6CBF">
      <w:pPr>
        <w:pBdr>
          <w:bottom w:val="single" w:sz="4" w:space="1" w:color="auto"/>
        </w:pBdr>
        <w:spacing w:after="0" w:line="240" w:lineRule="auto"/>
        <w:jc w:val="center"/>
        <w:rPr>
          <w:rFonts w:eastAsia="Calibri" w:cstheme="minorHAnsi"/>
          <w:sz w:val="24"/>
          <w:szCs w:val="24"/>
        </w:rPr>
      </w:pPr>
      <w:r w:rsidRPr="00CB6CB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641458E2" w14:textId="6385D9E6" w:rsidR="00B51369" w:rsidRPr="00CB6CBF" w:rsidRDefault="00B51369" w:rsidP="00CB6CBF">
      <w:pPr>
        <w:spacing w:after="0" w:line="240" w:lineRule="auto"/>
        <w:jc w:val="center"/>
        <w:rPr>
          <w:rFonts w:eastAsia="Calibri" w:cstheme="minorHAnsi"/>
          <w:b/>
          <w:bCs/>
          <w:sz w:val="24"/>
          <w:szCs w:val="24"/>
          <w:u w:val="single"/>
        </w:rPr>
      </w:pPr>
    </w:p>
    <w:p w14:paraId="7BA2C5BE" w14:textId="5A815DC9" w:rsidR="00B51369" w:rsidRPr="00CB6CBF" w:rsidRDefault="00B51369" w:rsidP="00CB6CBF">
      <w:pPr>
        <w:spacing w:after="0" w:line="240" w:lineRule="auto"/>
        <w:jc w:val="center"/>
        <w:rPr>
          <w:rFonts w:eastAsia="Calibri" w:cstheme="minorHAnsi"/>
          <w:b/>
          <w:bCs/>
          <w:sz w:val="24"/>
          <w:szCs w:val="24"/>
        </w:rPr>
      </w:pPr>
      <w:r w:rsidRPr="00CB6CBF">
        <w:rPr>
          <w:rFonts w:eastAsia="Calibri" w:cstheme="minorHAnsi"/>
          <w:b/>
          <w:bCs/>
          <w:sz w:val="24"/>
          <w:szCs w:val="24"/>
        </w:rPr>
        <w:t>“Creating a Safe Campus” Academy</w:t>
      </w:r>
    </w:p>
    <w:p w14:paraId="2E88FC97" w14:textId="77C554E8" w:rsidR="00B51369" w:rsidRPr="00CB6CBF" w:rsidRDefault="00B51369" w:rsidP="00CB6CBF">
      <w:pPr>
        <w:spacing w:after="0" w:line="240" w:lineRule="auto"/>
        <w:jc w:val="center"/>
        <w:rPr>
          <w:rFonts w:eastAsia="Calibri" w:cstheme="minorHAnsi"/>
          <w:bCs/>
          <w:sz w:val="24"/>
          <w:szCs w:val="24"/>
        </w:rPr>
      </w:pPr>
      <w:r w:rsidRPr="00CB6CBF">
        <w:rPr>
          <w:rFonts w:eastAsia="Calibri" w:cstheme="minorHAnsi"/>
          <w:bCs/>
          <w:sz w:val="24"/>
          <w:szCs w:val="24"/>
        </w:rPr>
        <w:t>(Middle/High)</w:t>
      </w:r>
    </w:p>
    <w:p w14:paraId="1A8A2BFD" w14:textId="269348CF" w:rsidR="00EB1D89" w:rsidRPr="00CB6CBF" w:rsidRDefault="00B51369" w:rsidP="00CB6CBF">
      <w:pPr>
        <w:widowControl w:val="0"/>
        <w:autoSpaceDE w:val="0"/>
        <w:autoSpaceDN w:val="0"/>
        <w:adjustRightInd w:val="0"/>
        <w:spacing w:after="0" w:line="240" w:lineRule="auto"/>
        <w:ind w:left="1710" w:hanging="1710"/>
        <w:jc w:val="center"/>
        <w:rPr>
          <w:rFonts w:eastAsia="Calibri" w:cstheme="minorHAnsi"/>
          <w:b/>
          <w:bCs/>
          <w:sz w:val="24"/>
          <w:szCs w:val="24"/>
        </w:rPr>
      </w:pPr>
      <w:r w:rsidRPr="00CB6CBF">
        <w:rPr>
          <w:rFonts w:eastAsia="Calibri" w:cstheme="minorHAnsi"/>
          <w:b/>
          <w:bCs/>
          <w:sz w:val="24"/>
          <w:szCs w:val="24"/>
        </w:rPr>
        <w:t xml:space="preserve">Consideration and Cooperation </w:t>
      </w:r>
      <w:r w:rsidR="002B1EE2" w:rsidRPr="00CB6CBF">
        <w:rPr>
          <w:rFonts w:eastAsia="Calibri" w:cstheme="minorHAnsi"/>
          <w:b/>
          <w:bCs/>
          <w:sz w:val="24"/>
          <w:szCs w:val="24"/>
        </w:rPr>
        <w:t xml:space="preserve">with School </w:t>
      </w:r>
      <w:r w:rsidR="29FA3F91" w:rsidRPr="00CB6CBF">
        <w:rPr>
          <w:rFonts w:eastAsia="Calibri" w:cstheme="minorHAnsi"/>
          <w:b/>
          <w:bCs/>
          <w:sz w:val="24"/>
          <w:szCs w:val="24"/>
        </w:rPr>
        <w:t>Staff</w:t>
      </w:r>
    </w:p>
    <w:p w14:paraId="2CEA3698" w14:textId="298788EB" w:rsidR="00B51369" w:rsidRPr="00CB6CBF" w:rsidRDefault="00B51369" w:rsidP="00CB6CB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10837478"/>
      <w:r w:rsidRPr="00CB6CBF">
        <w:rPr>
          <w:rFonts w:eastAsia="Calibri" w:cstheme="minorHAnsi"/>
          <w:b/>
          <w:bCs/>
          <w:sz w:val="24"/>
          <w:szCs w:val="24"/>
        </w:rPr>
        <w:t>Round Robin Response Card</w:t>
      </w:r>
    </w:p>
    <w:bookmarkEnd w:id="1"/>
    <w:p w14:paraId="388BD26C" w14:textId="14BA7FCF" w:rsidR="00627053" w:rsidRPr="00CB6CBF" w:rsidRDefault="00627053" w:rsidP="00CB6CBF">
      <w:pPr>
        <w:spacing w:line="240" w:lineRule="auto"/>
        <w:rPr>
          <w:rFonts w:eastAsia="Calibri" w:cstheme="minorHAnsi"/>
          <w:sz w:val="24"/>
          <w:szCs w:val="24"/>
        </w:rPr>
      </w:pPr>
    </w:p>
    <w:p w14:paraId="268F36C1" w14:textId="4C5149C8" w:rsidR="00066690" w:rsidRPr="00CB6CBF" w:rsidRDefault="00483D8E" w:rsidP="00CB6CBF">
      <w:pPr>
        <w:spacing w:after="0" w:line="240" w:lineRule="auto"/>
        <w:rPr>
          <w:rFonts w:cstheme="minorHAnsi"/>
          <w:sz w:val="24"/>
          <w:szCs w:val="24"/>
        </w:rPr>
      </w:pPr>
      <w:r w:rsidRPr="00CB6CBF">
        <w:rPr>
          <w:rFonts w:cstheme="minorHAnsi"/>
          <w:sz w:val="24"/>
          <w:szCs w:val="24"/>
        </w:rPr>
        <w:t xml:space="preserve">#1 Discuss with your group </w:t>
      </w:r>
      <w:r w:rsidRPr="00CB6CBF">
        <w:rPr>
          <w:rFonts w:cstheme="minorHAnsi"/>
          <w:b/>
          <w:bCs/>
          <w:sz w:val="24"/>
          <w:szCs w:val="24"/>
        </w:rPr>
        <w:t>respectful dialogue</w:t>
      </w:r>
      <w:r w:rsidRPr="00CB6CBF">
        <w:rPr>
          <w:rFonts w:cstheme="minorHAnsi"/>
          <w:sz w:val="24"/>
          <w:szCs w:val="24"/>
        </w:rPr>
        <w:t xml:space="preserve"> to communicate to your teacher when you are having a bad day and may need to be left alone for a while.</w:t>
      </w:r>
      <w:r w:rsidR="00066690" w:rsidRPr="00CB6CBF">
        <w:rPr>
          <w:rFonts w:cstheme="minorHAnsi"/>
          <w:sz w:val="24"/>
          <w:szCs w:val="24"/>
        </w:rPr>
        <w:t xml:space="preserve"> Record 1 idea that is different </w:t>
      </w:r>
      <w:r w:rsidR="0048798C" w:rsidRPr="00CB6CBF">
        <w:rPr>
          <w:rFonts w:cstheme="minorHAnsi"/>
          <w:sz w:val="24"/>
          <w:szCs w:val="24"/>
        </w:rPr>
        <w:t>from</w:t>
      </w:r>
      <w:r w:rsidR="00066690" w:rsidRPr="00CB6CBF">
        <w:rPr>
          <w:rFonts w:cstheme="minorHAnsi"/>
          <w:sz w:val="24"/>
          <w:szCs w:val="24"/>
        </w:rPr>
        <w:t xml:space="preserve"> anything recorded by a </w:t>
      </w:r>
      <w:r w:rsidR="00610C64" w:rsidRPr="00CB6CBF">
        <w:rPr>
          <w:rFonts w:cstheme="minorHAnsi"/>
          <w:sz w:val="24"/>
          <w:szCs w:val="24"/>
        </w:rPr>
        <w:t>previous group</w:t>
      </w:r>
      <w:r w:rsidR="00066690" w:rsidRPr="00CB6CBF">
        <w:rPr>
          <w:rFonts w:cstheme="minorHAnsi"/>
          <w:sz w:val="24"/>
          <w:szCs w:val="24"/>
        </w:rPr>
        <w:t>.</w:t>
      </w:r>
      <w:r w:rsidR="006913B9" w:rsidRPr="00CB6CBF">
        <w:rPr>
          <w:rFonts w:cstheme="minorHAnsi"/>
          <w:sz w:val="24"/>
          <w:szCs w:val="24"/>
        </w:rPr>
        <w:t xml:space="preserve"> </w:t>
      </w:r>
    </w:p>
    <w:p w14:paraId="15615D80" w14:textId="77777777" w:rsidR="00AA6546" w:rsidRPr="00CB6CBF" w:rsidRDefault="00AA6546" w:rsidP="00CB6CBF">
      <w:pPr>
        <w:spacing w:after="0" w:line="240" w:lineRule="auto"/>
        <w:rPr>
          <w:rFonts w:cstheme="minorHAnsi"/>
          <w:sz w:val="24"/>
          <w:szCs w:val="24"/>
        </w:rPr>
      </w:pPr>
    </w:p>
    <w:p w14:paraId="40B7F9F0" w14:textId="77777777" w:rsidR="00AA6546" w:rsidRPr="00CB6CBF" w:rsidRDefault="00AA6546" w:rsidP="00CB6CBF">
      <w:pPr>
        <w:spacing w:after="0" w:line="240" w:lineRule="auto"/>
        <w:rPr>
          <w:rFonts w:cstheme="minorHAnsi"/>
          <w:sz w:val="24"/>
          <w:szCs w:val="24"/>
        </w:rPr>
      </w:pPr>
    </w:p>
    <w:p w14:paraId="2675FC70" w14:textId="77777777" w:rsidR="00AA6546" w:rsidRPr="00CB6CBF" w:rsidRDefault="00AA6546" w:rsidP="00CB6CBF">
      <w:pPr>
        <w:spacing w:after="0" w:line="240" w:lineRule="auto"/>
        <w:rPr>
          <w:rFonts w:cstheme="minorHAnsi"/>
          <w:sz w:val="24"/>
          <w:szCs w:val="24"/>
        </w:rPr>
      </w:pPr>
    </w:p>
    <w:p w14:paraId="2BF34A7A" w14:textId="77777777" w:rsidR="00AA6546" w:rsidRPr="00CB6CBF" w:rsidRDefault="00AA6546" w:rsidP="00CB6CBF">
      <w:pPr>
        <w:spacing w:after="0" w:line="240" w:lineRule="auto"/>
        <w:rPr>
          <w:rFonts w:cstheme="minorHAnsi"/>
          <w:sz w:val="24"/>
          <w:szCs w:val="24"/>
        </w:rPr>
      </w:pPr>
    </w:p>
    <w:p w14:paraId="66D3D012" w14:textId="77777777" w:rsidR="00AA6546" w:rsidRPr="00CB6CBF" w:rsidRDefault="00AA6546" w:rsidP="00CB6CBF">
      <w:pPr>
        <w:spacing w:after="0" w:line="240" w:lineRule="auto"/>
        <w:rPr>
          <w:rFonts w:cstheme="minorHAnsi"/>
          <w:sz w:val="24"/>
          <w:szCs w:val="24"/>
        </w:rPr>
      </w:pPr>
    </w:p>
    <w:p w14:paraId="3EFD4064" w14:textId="77777777" w:rsidR="006913B9" w:rsidRPr="00CB6CBF" w:rsidRDefault="006913B9" w:rsidP="00CB6CBF">
      <w:pPr>
        <w:spacing w:after="0" w:line="240" w:lineRule="auto"/>
        <w:rPr>
          <w:rFonts w:cstheme="minorHAnsi"/>
          <w:sz w:val="24"/>
          <w:szCs w:val="24"/>
        </w:rPr>
      </w:pPr>
    </w:p>
    <w:p w14:paraId="02ABC3FA" w14:textId="53D646BA" w:rsidR="006913B9" w:rsidRPr="00CB6CBF" w:rsidRDefault="006913B9" w:rsidP="00CB6CBF">
      <w:pPr>
        <w:spacing w:after="0" w:line="240" w:lineRule="auto"/>
        <w:rPr>
          <w:rFonts w:cstheme="minorHAnsi"/>
          <w:sz w:val="24"/>
          <w:szCs w:val="24"/>
        </w:rPr>
      </w:pPr>
      <w:r w:rsidRPr="00CB6CBF">
        <w:rPr>
          <w:rFonts w:cstheme="minorHAnsi"/>
          <w:sz w:val="24"/>
          <w:szCs w:val="24"/>
        </w:rPr>
        <w:t xml:space="preserve">What </w:t>
      </w:r>
      <w:r w:rsidR="00C14D2F" w:rsidRPr="00CB6CBF">
        <w:rPr>
          <w:rFonts w:cstheme="minorHAnsi"/>
          <w:sz w:val="24"/>
          <w:szCs w:val="24"/>
        </w:rPr>
        <w:t>would</w:t>
      </w:r>
      <w:r w:rsidRPr="00CB6CBF">
        <w:rPr>
          <w:rFonts w:cstheme="minorHAnsi"/>
          <w:sz w:val="24"/>
          <w:szCs w:val="24"/>
        </w:rPr>
        <w:t xml:space="preserve"> happen if you cussed at the teacher to leave you alone?</w:t>
      </w:r>
    </w:p>
    <w:p w14:paraId="0C367D9A" w14:textId="77777777" w:rsidR="00AA6546" w:rsidRPr="00CB6CBF" w:rsidRDefault="00AA6546" w:rsidP="00CB6CBF">
      <w:pPr>
        <w:spacing w:after="0" w:line="240" w:lineRule="auto"/>
        <w:rPr>
          <w:rFonts w:cstheme="minorHAnsi"/>
          <w:sz w:val="24"/>
          <w:szCs w:val="24"/>
        </w:rPr>
      </w:pPr>
    </w:p>
    <w:p w14:paraId="5C2D2018" w14:textId="77777777" w:rsidR="00AA6546" w:rsidRPr="00CB6CBF" w:rsidRDefault="00AA6546" w:rsidP="00CB6CBF">
      <w:pPr>
        <w:spacing w:after="0" w:line="240" w:lineRule="auto"/>
        <w:rPr>
          <w:rFonts w:cstheme="minorHAnsi"/>
          <w:sz w:val="24"/>
          <w:szCs w:val="24"/>
        </w:rPr>
      </w:pPr>
    </w:p>
    <w:p w14:paraId="71384811" w14:textId="77777777" w:rsidR="00AA6546" w:rsidRPr="00CB6CBF" w:rsidRDefault="00AA6546" w:rsidP="00CB6CBF">
      <w:pPr>
        <w:spacing w:after="0" w:line="240" w:lineRule="auto"/>
        <w:rPr>
          <w:rFonts w:cstheme="minorHAnsi"/>
          <w:sz w:val="24"/>
          <w:szCs w:val="24"/>
        </w:rPr>
      </w:pPr>
    </w:p>
    <w:p w14:paraId="672712E6" w14:textId="77777777" w:rsidR="00AA6546" w:rsidRPr="00CB6CBF" w:rsidRDefault="00AA6546" w:rsidP="00CB6CBF">
      <w:pPr>
        <w:spacing w:after="0" w:line="240" w:lineRule="auto"/>
        <w:rPr>
          <w:rFonts w:cstheme="minorHAnsi"/>
          <w:sz w:val="24"/>
          <w:szCs w:val="24"/>
        </w:rPr>
      </w:pPr>
    </w:p>
    <w:p w14:paraId="4962B429" w14:textId="77777777" w:rsidR="00AA6546" w:rsidRPr="00CB6CBF" w:rsidRDefault="00AA6546" w:rsidP="00CB6CBF">
      <w:pPr>
        <w:spacing w:after="0" w:line="240" w:lineRule="auto"/>
        <w:rPr>
          <w:rFonts w:cstheme="minorHAnsi"/>
          <w:sz w:val="24"/>
          <w:szCs w:val="24"/>
        </w:rPr>
      </w:pPr>
    </w:p>
    <w:p w14:paraId="40F49959" w14:textId="77777777" w:rsidR="006913B9" w:rsidRPr="00CB6CBF" w:rsidRDefault="006913B9" w:rsidP="00CB6CBF">
      <w:pPr>
        <w:spacing w:after="0" w:line="240" w:lineRule="auto"/>
        <w:rPr>
          <w:rFonts w:cstheme="minorHAnsi"/>
          <w:sz w:val="24"/>
          <w:szCs w:val="24"/>
        </w:rPr>
      </w:pPr>
    </w:p>
    <w:p w14:paraId="2D17A1F2" w14:textId="542C00C0" w:rsidR="00F95B3C" w:rsidRPr="00CB6CBF" w:rsidRDefault="00AA6546" w:rsidP="00CB6CBF">
      <w:pPr>
        <w:spacing w:after="0" w:line="240" w:lineRule="auto"/>
        <w:rPr>
          <w:rFonts w:cstheme="minorHAnsi"/>
          <w:sz w:val="24"/>
          <w:szCs w:val="24"/>
        </w:rPr>
      </w:pPr>
      <w:r w:rsidRPr="00CB6CBF">
        <w:rPr>
          <w:rFonts w:cstheme="minorHAnsi"/>
          <w:sz w:val="24"/>
          <w:szCs w:val="24"/>
        </w:rPr>
        <w:t>--------------------------------------------------------------------------------------------------------------------------------------------------</w:t>
      </w:r>
    </w:p>
    <w:p w14:paraId="4F2BAD58" w14:textId="77777777" w:rsidR="00AA6546" w:rsidRPr="00CB6CBF" w:rsidRDefault="00AA6546" w:rsidP="00CB6CBF">
      <w:pPr>
        <w:spacing w:after="0" w:line="240" w:lineRule="auto"/>
        <w:rPr>
          <w:rFonts w:cstheme="minorHAnsi"/>
          <w:sz w:val="24"/>
          <w:szCs w:val="24"/>
        </w:rPr>
      </w:pPr>
    </w:p>
    <w:p w14:paraId="5F344F33" w14:textId="44150728" w:rsidR="00066690" w:rsidRPr="00CB6CBF" w:rsidRDefault="00483D8E" w:rsidP="00CB6CBF">
      <w:pPr>
        <w:spacing w:after="0" w:line="240" w:lineRule="auto"/>
        <w:rPr>
          <w:rFonts w:cstheme="minorHAnsi"/>
          <w:sz w:val="24"/>
          <w:szCs w:val="24"/>
        </w:rPr>
      </w:pPr>
      <w:r w:rsidRPr="00CB6CBF">
        <w:rPr>
          <w:rFonts w:cstheme="minorHAnsi"/>
          <w:sz w:val="24"/>
          <w:szCs w:val="24"/>
        </w:rPr>
        <w:t>#</w:t>
      </w:r>
      <w:r w:rsidR="00FC7214" w:rsidRPr="00CB6CBF">
        <w:rPr>
          <w:rFonts w:cstheme="minorHAnsi"/>
          <w:sz w:val="24"/>
          <w:szCs w:val="24"/>
        </w:rPr>
        <w:t>2</w:t>
      </w:r>
      <w:r w:rsidR="00E01D15" w:rsidRPr="00CB6CBF">
        <w:rPr>
          <w:rFonts w:cstheme="minorHAnsi"/>
          <w:sz w:val="24"/>
          <w:szCs w:val="24"/>
        </w:rPr>
        <w:t xml:space="preserve"> Discuss with your group </w:t>
      </w:r>
      <w:r w:rsidR="00E01D15" w:rsidRPr="00CB6CBF">
        <w:rPr>
          <w:rFonts w:cstheme="minorHAnsi"/>
          <w:b/>
          <w:bCs/>
          <w:sz w:val="24"/>
          <w:szCs w:val="24"/>
        </w:rPr>
        <w:t>positive ways to communicate</w:t>
      </w:r>
      <w:r w:rsidR="00E01D15" w:rsidRPr="00CB6CBF">
        <w:rPr>
          <w:rFonts w:cstheme="minorHAnsi"/>
          <w:sz w:val="24"/>
          <w:szCs w:val="24"/>
        </w:rPr>
        <w:t xml:space="preserve"> your frustration to your coach about bullying you have been experiencing f</w:t>
      </w:r>
      <w:r w:rsidR="00342EAD" w:rsidRPr="00CB6CBF">
        <w:rPr>
          <w:rFonts w:cstheme="minorHAnsi"/>
          <w:sz w:val="24"/>
          <w:szCs w:val="24"/>
        </w:rPr>
        <w:t>ro</w:t>
      </w:r>
      <w:r w:rsidR="00E01D15" w:rsidRPr="00CB6CBF">
        <w:rPr>
          <w:rFonts w:cstheme="minorHAnsi"/>
          <w:sz w:val="24"/>
          <w:szCs w:val="24"/>
        </w:rPr>
        <w:t>m a teammate and you feel the coach is not taking any steps to help stop.</w:t>
      </w:r>
      <w:r w:rsidR="00FC7214" w:rsidRPr="00CB6CBF">
        <w:rPr>
          <w:rFonts w:cstheme="minorHAnsi"/>
          <w:sz w:val="24"/>
          <w:szCs w:val="24"/>
        </w:rPr>
        <w:t xml:space="preserve"> </w:t>
      </w:r>
      <w:r w:rsidR="00066690" w:rsidRPr="00CB6CBF">
        <w:rPr>
          <w:rFonts w:cstheme="minorHAnsi"/>
          <w:b/>
          <w:bCs/>
          <w:sz w:val="24"/>
          <w:szCs w:val="24"/>
        </w:rPr>
        <w:t>Record 1 idea</w:t>
      </w:r>
      <w:r w:rsidR="00066690" w:rsidRPr="00CB6CBF">
        <w:rPr>
          <w:rFonts w:cstheme="minorHAnsi"/>
          <w:sz w:val="24"/>
          <w:szCs w:val="24"/>
        </w:rPr>
        <w:t xml:space="preserve"> that is different </w:t>
      </w:r>
      <w:r w:rsidR="0048798C" w:rsidRPr="00CB6CBF">
        <w:rPr>
          <w:rFonts w:cstheme="minorHAnsi"/>
          <w:sz w:val="24"/>
          <w:szCs w:val="24"/>
        </w:rPr>
        <w:t>from</w:t>
      </w:r>
      <w:r w:rsidR="00066690" w:rsidRPr="00CB6CBF">
        <w:rPr>
          <w:rFonts w:cstheme="minorHAnsi"/>
          <w:sz w:val="24"/>
          <w:szCs w:val="24"/>
        </w:rPr>
        <w:t xml:space="preserve"> anything recorded by a </w:t>
      </w:r>
      <w:r w:rsidR="00F96939" w:rsidRPr="00CB6CBF">
        <w:rPr>
          <w:rFonts w:cstheme="minorHAnsi"/>
          <w:sz w:val="24"/>
          <w:szCs w:val="24"/>
        </w:rPr>
        <w:t>previous group</w:t>
      </w:r>
      <w:r w:rsidR="00066690" w:rsidRPr="00CB6CBF">
        <w:rPr>
          <w:rFonts w:cstheme="minorHAnsi"/>
          <w:sz w:val="24"/>
          <w:szCs w:val="24"/>
        </w:rPr>
        <w:t>.</w:t>
      </w:r>
    </w:p>
    <w:p w14:paraId="5AEB01D1" w14:textId="77777777" w:rsidR="00AA6546" w:rsidRPr="00CB6CBF" w:rsidRDefault="00AA6546" w:rsidP="00CB6CBF">
      <w:pPr>
        <w:spacing w:after="0" w:line="240" w:lineRule="auto"/>
        <w:rPr>
          <w:rFonts w:cstheme="minorHAnsi"/>
          <w:sz w:val="24"/>
          <w:szCs w:val="24"/>
        </w:rPr>
      </w:pPr>
    </w:p>
    <w:p w14:paraId="24CF643B" w14:textId="77777777" w:rsidR="008D1CE1" w:rsidRPr="00CB6CBF" w:rsidRDefault="008D1CE1" w:rsidP="00CB6CBF">
      <w:pPr>
        <w:spacing w:after="0" w:line="240" w:lineRule="auto"/>
        <w:rPr>
          <w:rFonts w:cstheme="minorHAnsi"/>
          <w:sz w:val="24"/>
          <w:szCs w:val="24"/>
        </w:rPr>
      </w:pPr>
    </w:p>
    <w:p w14:paraId="1208B240" w14:textId="77777777" w:rsidR="00DF2036" w:rsidRPr="00CB6CBF" w:rsidRDefault="00DF2036" w:rsidP="00CB6CBF">
      <w:pPr>
        <w:spacing w:after="0" w:line="240" w:lineRule="auto"/>
        <w:rPr>
          <w:rFonts w:cstheme="minorHAnsi"/>
          <w:sz w:val="24"/>
          <w:szCs w:val="24"/>
        </w:rPr>
      </w:pPr>
    </w:p>
    <w:p w14:paraId="485FC1C1" w14:textId="77777777" w:rsidR="008D1CE1" w:rsidRPr="00CB6CBF" w:rsidRDefault="008D1CE1" w:rsidP="00CB6CBF">
      <w:pPr>
        <w:spacing w:after="0" w:line="240" w:lineRule="auto"/>
        <w:rPr>
          <w:rFonts w:cstheme="minorHAnsi"/>
          <w:sz w:val="24"/>
          <w:szCs w:val="24"/>
        </w:rPr>
      </w:pPr>
    </w:p>
    <w:p w14:paraId="3124D25B" w14:textId="77777777" w:rsidR="008D1CE1" w:rsidRPr="00CB6CBF" w:rsidRDefault="008D1CE1" w:rsidP="00CB6CBF">
      <w:pPr>
        <w:spacing w:after="0" w:line="240" w:lineRule="auto"/>
        <w:rPr>
          <w:rFonts w:cstheme="minorHAnsi"/>
          <w:sz w:val="24"/>
          <w:szCs w:val="24"/>
        </w:rPr>
      </w:pPr>
    </w:p>
    <w:p w14:paraId="4BAA38D2" w14:textId="77777777" w:rsidR="00AA6546" w:rsidRPr="00CB6CBF" w:rsidRDefault="00AA6546" w:rsidP="00CB6CBF">
      <w:pPr>
        <w:spacing w:after="0" w:line="240" w:lineRule="auto"/>
        <w:rPr>
          <w:rFonts w:cstheme="minorHAnsi"/>
          <w:sz w:val="24"/>
          <w:szCs w:val="24"/>
        </w:rPr>
      </w:pPr>
      <w:r w:rsidRPr="00CB6CBF">
        <w:rPr>
          <w:rFonts w:cstheme="minorHAnsi"/>
          <w:sz w:val="24"/>
          <w:szCs w:val="24"/>
        </w:rPr>
        <w:t>What could happen if you didn’t tell anyone about the bullying towards you?</w:t>
      </w:r>
    </w:p>
    <w:p w14:paraId="538869FA" w14:textId="77777777" w:rsidR="008D1CE1" w:rsidRPr="00CB6CBF" w:rsidRDefault="008D1CE1" w:rsidP="00CB6CBF">
      <w:pPr>
        <w:spacing w:after="0" w:line="240" w:lineRule="auto"/>
        <w:rPr>
          <w:rFonts w:cstheme="minorHAnsi"/>
          <w:sz w:val="24"/>
          <w:szCs w:val="24"/>
        </w:rPr>
      </w:pPr>
    </w:p>
    <w:p w14:paraId="1A2E4091" w14:textId="77777777" w:rsidR="008D1CE1" w:rsidRPr="00CB6CBF" w:rsidRDefault="008D1CE1" w:rsidP="00CB6CBF">
      <w:pPr>
        <w:spacing w:after="0" w:line="240" w:lineRule="auto"/>
        <w:rPr>
          <w:rFonts w:cstheme="minorHAnsi"/>
          <w:sz w:val="24"/>
          <w:szCs w:val="24"/>
        </w:rPr>
      </w:pPr>
    </w:p>
    <w:p w14:paraId="05876AB5" w14:textId="77777777" w:rsidR="008D1CE1" w:rsidRPr="00CB6CBF" w:rsidRDefault="008D1CE1" w:rsidP="00CB6CBF">
      <w:pPr>
        <w:spacing w:after="0" w:line="240" w:lineRule="auto"/>
        <w:rPr>
          <w:rFonts w:cstheme="minorHAnsi"/>
          <w:sz w:val="24"/>
          <w:szCs w:val="24"/>
        </w:rPr>
      </w:pPr>
    </w:p>
    <w:p w14:paraId="488A8912" w14:textId="77777777" w:rsidR="008D1CE1" w:rsidRPr="00CB6CBF" w:rsidRDefault="008D1CE1" w:rsidP="00CB6CBF">
      <w:pPr>
        <w:spacing w:after="0" w:line="240" w:lineRule="auto"/>
        <w:rPr>
          <w:rFonts w:cstheme="minorHAnsi"/>
          <w:sz w:val="24"/>
          <w:szCs w:val="24"/>
        </w:rPr>
      </w:pPr>
    </w:p>
    <w:p w14:paraId="32317F60" w14:textId="77777777" w:rsidR="008D1CE1" w:rsidRPr="00CB6CBF" w:rsidRDefault="008D1CE1" w:rsidP="00CB6CBF">
      <w:pPr>
        <w:spacing w:after="0" w:line="240" w:lineRule="auto"/>
        <w:rPr>
          <w:rFonts w:cstheme="minorHAnsi"/>
          <w:sz w:val="24"/>
          <w:szCs w:val="24"/>
        </w:rPr>
      </w:pPr>
    </w:p>
    <w:p w14:paraId="32FF47E1" w14:textId="77777777" w:rsidR="008D1CE1" w:rsidRPr="00CB6CBF" w:rsidRDefault="008D1CE1" w:rsidP="00CB6CBF">
      <w:pPr>
        <w:spacing w:after="0" w:line="240" w:lineRule="auto"/>
        <w:rPr>
          <w:rFonts w:cstheme="minorHAnsi"/>
          <w:sz w:val="24"/>
          <w:szCs w:val="24"/>
        </w:rPr>
      </w:pPr>
    </w:p>
    <w:p w14:paraId="4C101009" w14:textId="23D830C7" w:rsidR="00066690" w:rsidRPr="00CB6CBF" w:rsidRDefault="00483D8E" w:rsidP="00CB6CBF">
      <w:pPr>
        <w:spacing w:after="0" w:line="240" w:lineRule="auto"/>
        <w:rPr>
          <w:rFonts w:cstheme="minorHAnsi"/>
          <w:sz w:val="24"/>
          <w:szCs w:val="24"/>
        </w:rPr>
      </w:pPr>
      <w:bookmarkStart w:id="3" w:name="_Hlk111362133"/>
      <w:r w:rsidRPr="00CB6CBF">
        <w:rPr>
          <w:rFonts w:cstheme="minorHAnsi"/>
          <w:sz w:val="24"/>
          <w:szCs w:val="24"/>
        </w:rPr>
        <w:lastRenderedPageBreak/>
        <w:t xml:space="preserve">#3 Discuss with your group </w:t>
      </w:r>
      <w:r w:rsidRPr="00CB6CBF">
        <w:rPr>
          <w:rFonts w:cstheme="minorHAnsi"/>
          <w:b/>
          <w:bCs/>
          <w:sz w:val="24"/>
          <w:szCs w:val="24"/>
        </w:rPr>
        <w:t>positive ways</w:t>
      </w:r>
      <w:r w:rsidRPr="00CB6CBF">
        <w:rPr>
          <w:rFonts w:cstheme="minorHAnsi"/>
          <w:sz w:val="24"/>
          <w:szCs w:val="24"/>
        </w:rPr>
        <w:t xml:space="preserve"> to express disagreement with your teacher.</w:t>
      </w:r>
      <w:r w:rsidR="00066690" w:rsidRPr="00CB6CBF">
        <w:rPr>
          <w:rFonts w:cstheme="minorHAnsi"/>
          <w:sz w:val="24"/>
          <w:szCs w:val="24"/>
        </w:rPr>
        <w:t xml:space="preserve"> </w:t>
      </w:r>
      <w:bookmarkEnd w:id="3"/>
      <w:r w:rsidR="00066690" w:rsidRPr="00CB6CBF">
        <w:rPr>
          <w:rFonts w:cstheme="minorHAnsi"/>
          <w:b/>
          <w:bCs/>
          <w:sz w:val="24"/>
          <w:szCs w:val="24"/>
        </w:rPr>
        <w:t>Record 1 idea</w:t>
      </w:r>
      <w:r w:rsidR="00066690" w:rsidRPr="00CB6CBF">
        <w:rPr>
          <w:rFonts w:cstheme="minorHAnsi"/>
          <w:sz w:val="24"/>
          <w:szCs w:val="24"/>
        </w:rPr>
        <w:t xml:space="preserve"> that is different </w:t>
      </w:r>
      <w:r w:rsidR="00170A6A" w:rsidRPr="00CB6CBF">
        <w:rPr>
          <w:rFonts w:cstheme="minorHAnsi"/>
          <w:sz w:val="24"/>
          <w:szCs w:val="24"/>
        </w:rPr>
        <w:t>from</w:t>
      </w:r>
      <w:r w:rsidR="00066690" w:rsidRPr="00CB6CBF">
        <w:rPr>
          <w:rFonts w:cstheme="minorHAnsi"/>
          <w:sz w:val="24"/>
          <w:szCs w:val="24"/>
        </w:rPr>
        <w:t xml:space="preserve"> anything recorded by a </w:t>
      </w:r>
      <w:r w:rsidR="00F96939" w:rsidRPr="00CB6CBF">
        <w:rPr>
          <w:rFonts w:cstheme="minorHAnsi"/>
          <w:sz w:val="24"/>
          <w:szCs w:val="24"/>
        </w:rPr>
        <w:t>previous group</w:t>
      </w:r>
      <w:r w:rsidR="00066690" w:rsidRPr="00CB6CBF">
        <w:rPr>
          <w:rFonts w:cstheme="minorHAnsi"/>
          <w:sz w:val="24"/>
          <w:szCs w:val="24"/>
        </w:rPr>
        <w:t>.</w:t>
      </w:r>
    </w:p>
    <w:p w14:paraId="104A8829" w14:textId="77777777" w:rsidR="008D1CE1" w:rsidRPr="00CB6CBF" w:rsidRDefault="008D1CE1" w:rsidP="00CB6CBF">
      <w:pPr>
        <w:spacing w:after="0" w:line="240" w:lineRule="auto"/>
        <w:rPr>
          <w:rFonts w:cstheme="minorHAnsi"/>
          <w:sz w:val="24"/>
          <w:szCs w:val="24"/>
        </w:rPr>
      </w:pPr>
    </w:p>
    <w:p w14:paraId="52D2E876" w14:textId="77777777" w:rsidR="008D1CE1" w:rsidRPr="00CB6CBF" w:rsidRDefault="008D1CE1" w:rsidP="00CB6CBF">
      <w:pPr>
        <w:spacing w:after="0" w:line="240" w:lineRule="auto"/>
        <w:rPr>
          <w:rFonts w:cstheme="minorHAnsi"/>
          <w:sz w:val="24"/>
          <w:szCs w:val="24"/>
        </w:rPr>
      </w:pPr>
    </w:p>
    <w:p w14:paraId="50EDF155" w14:textId="77777777" w:rsidR="008D1CE1" w:rsidRPr="00CB6CBF" w:rsidRDefault="008D1CE1" w:rsidP="00CB6CBF">
      <w:pPr>
        <w:spacing w:after="0" w:line="240" w:lineRule="auto"/>
        <w:rPr>
          <w:rFonts w:cstheme="minorHAnsi"/>
          <w:sz w:val="24"/>
          <w:szCs w:val="24"/>
        </w:rPr>
      </w:pPr>
    </w:p>
    <w:p w14:paraId="23E2D097" w14:textId="77777777" w:rsidR="00DF2036" w:rsidRPr="00CB6CBF" w:rsidRDefault="00DF2036" w:rsidP="00CB6CBF">
      <w:pPr>
        <w:spacing w:after="0" w:line="240" w:lineRule="auto"/>
        <w:rPr>
          <w:rFonts w:cstheme="minorHAnsi"/>
          <w:sz w:val="24"/>
          <w:szCs w:val="24"/>
        </w:rPr>
      </w:pPr>
    </w:p>
    <w:p w14:paraId="68DD0536" w14:textId="77777777" w:rsidR="00AA6546" w:rsidRPr="00CB6CBF" w:rsidRDefault="00AA6546" w:rsidP="00CB6CBF">
      <w:pPr>
        <w:spacing w:after="0" w:line="240" w:lineRule="auto"/>
        <w:rPr>
          <w:rFonts w:cstheme="minorHAnsi"/>
          <w:sz w:val="24"/>
          <w:szCs w:val="24"/>
        </w:rPr>
      </w:pPr>
    </w:p>
    <w:p w14:paraId="26766880" w14:textId="5ACA49C1" w:rsidR="00AA6546" w:rsidRPr="00CB6CBF" w:rsidRDefault="00AA6546" w:rsidP="00CB6CBF">
      <w:pPr>
        <w:spacing w:after="0" w:line="240" w:lineRule="auto"/>
        <w:rPr>
          <w:rFonts w:cstheme="minorHAnsi"/>
          <w:sz w:val="24"/>
          <w:szCs w:val="24"/>
        </w:rPr>
      </w:pPr>
      <w:r w:rsidRPr="00CB6CBF">
        <w:rPr>
          <w:rFonts w:cstheme="minorHAnsi"/>
          <w:sz w:val="24"/>
          <w:szCs w:val="24"/>
        </w:rPr>
        <w:t xml:space="preserve">What </w:t>
      </w:r>
      <w:r w:rsidR="00F96939" w:rsidRPr="00CB6CBF">
        <w:rPr>
          <w:rFonts w:cstheme="minorHAnsi"/>
          <w:sz w:val="24"/>
          <w:szCs w:val="24"/>
        </w:rPr>
        <w:t>would</w:t>
      </w:r>
      <w:r w:rsidRPr="00CB6CBF">
        <w:rPr>
          <w:rFonts w:cstheme="minorHAnsi"/>
          <w:sz w:val="24"/>
          <w:szCs w:val="24"/>
        </w:rPr>
        <w:t xml:space="preserve"> happen if you argued with the teacher and called them names?</w:t>
      </w:r>
    </w:p>
    <w:p w14:paraId="459F3C95" w14:textId="77777777" w:rsidR="008D1CE1" w:rsidRPr="00CB6CBF" w:rsidRDefault="008D1CE1" w:rsidP="00CB6CBF">
      <w:pPr>
        <w:spacing w:after="0" w:line="240" w:lineRule="auto"/>
        <w:rPr>
          <w:rFonts w:cstheme="minorHAnsi"/>
          <w:sz w:val="24"/>
          <w:szCs w:val="24"/>
        </w:rPr>
      </w:pPr>
    </w:p>
    <w:p w14:paraId="2BD15E16" w14:textId="77777777" w:rsidR="008D1CE1" w:rsidRPr="00CB6CBF" w:rsidRDefault="008D1CE1" w:rsidP="00CB6CBF">
      <w:pPr>
        <w:spacing w:after="0" w:line="240" w:lineRule="auto"/>
        <w:rPr>
          <w:rFonts w:cstheme="minorHAnsi"/>
          <w:sz w:val="24"/>
          <w:szCs w:val="24"/>
        </w:rPr>
      </w:pPr>
    </w:p>
    <w:p w14:paraId="06C45A47" w14:textId="77777777" w:rsidR="00DF2036" w:rsidRPr="00CB6CBF" w:rsidRDefault="00DF2036" w:rsidP="00CB6CBF">
      <w:pPr>
        <w:spacing w:after="0" w:line="240" w:lineRule="auto"/>
        <w:rPr>
          <w:rFonts w:cstheme="minorHAnsi"/>
          <w:sz w:val="24"/>
          <w:szCs w:val="24"/>
        </w:rPr>
      </w:pPr>
    </w:p>
    <w:p w14:paraId="4CEECFDD" w14:textId="77777777" w:rsidR="00DF2036" w:rsidRPr="00CB6CBF" w:rsidRDefault="00DF2036" w:rsidP="00CB6CBF">
      <w:pPr>
        <w:spacing w:after="0" w:line="240" w:lineRule="auto"/>
        <w:rPr>
          <w:rFonts w:cstheme="minorHAnsi"/>
          <w:sz w:val="24"/>
          <w:szCs w:val="24"/>
        </w:rPr>
      </w:pPr>
    </w:p>
    <w:p w14:paraId="719E988E" w14:textId="77777777" w:rsidR="008D1CE1" w:rsidRPr="00CB6CBF" w:rsidRDefault="008D1CE1" w:rsidP="00CB6CBF">
      <w:pPr>
        <w:spacing w:after="0" w:line="240" w:lineRule="auto"/>
        <w:rPr>
          <w:rFonts w:cstheme="minorHAnsi"/>
          <w:sz w:val="24"/>
          <w:szCs w:val="24"/>
        </w:rPr>
      </w:pPr>
    </w:p>
    <w:p w14:paraId="4CB3BD6A" w14:textId="77777777" w:rsidR="00AA6546" w:rsidRPr="00CB6CBF" w:rsidRDefault="00AA6546" w:rsidP="00CB6CBF">
      <w:pPr>
        <w:spacing w:after="0" w:line="240" w:lineRule="auto"/>
        <w:rPr>
          <w:rFonts w:cstheme="minorHAnsi"/>
          <w:sz w:val="24"/>
          <w:szCs w:val="24"/>
        </w:rPr>
      </w:pPr>
    </w:p>
    <w:p w14:paraId="67D95BFC" w14:textId="684D75EF" w:rsidR="00F95B3C" w:rsidRPr="00CB6CBF" w:rsidRDefault="00AA6546" w:rsidP="00CB6CBF">
      <w:pPr>
        <w:spacing w:after="0" w:line="240" w:lineRule="auto"/>
        <w:rPr>
          <w:rFonts w:cstheme="minorHAnsi"/>
          <w:sz w:val="24"/>
          <w:szCs w:val="24"/>
        </w:rPr>
      </w:pPr>
      <w:r w:rsidRPr="00CB6CBF">
        <w:rPr>
          <w:rFonts w:cstheme="minorHAnsi"/>
          <w:sz w:val="24"/>
          <w:szCs w:val="24"/>
        </w:rPr>
        <w:t>--------------------------------------------------------------------------------------------------------------------------------------------------</w:t>
      </w:r>
    </w:p>
    <w:p w14:paraId="4167943C" w14:textId="77777777" w:rsidR="008D1CE1" w:rsidRPr="00CB6CBF" w:rsidRDefault="008D1CE1" w:rsidP="00CB6CBF">
      <w:pPr>
        <w:spacing w:after="0" w:line="240" w:lineRule="auto"/>
        <w:rPr>
          <w:rFonts w:cstheme="minorHAnsi"/>
          <w:sz w:val="24"/>
          <w:szCs w:val="24"/>
        </w:rPr>
      </w:pPr>
    </w:p>
    <w:p w14:paraId="1F4403B6" w14:textId="38528EAD" w:rsidR="00066690" w:rsidRPr="00CB6CBF" w:rsidRDefault="00483D8E" w:rsidP="00CB6CBF">
      <w:pPr>
        <w:spacing w:after="0" w:line="240" w:lineRule="auto"/>
        <w:rPr>
          <w:rFonts w:cstheme="minorHAnsi"/>
          <w:sz w:val="24"/>
          <w:szCs w:val="24"/>
        </w:rPr>
      </w:pPr>
      <w:r w:rsidRPr="00CB6CBF">
        <w:rPr>
          <w:rFonts w:cstheme="minorHAnsi"/>
          <w:sz w:val="24"/>
          <w:szCs w:val="24"/>
        </w:rPr>
        <w:t xml:space="preserve">#4 Discuss with your group </w:t>
      </w:r>
      <w:r w:rsidRPr="00CB6CBF">
        <w:rPr>
          <w:rFonts w:cstheme="minorHAnsi"/>
          <w:b/>
          <w:bCs/>
          <w:sz w:val="24"/>
          <w:szCs w:val="24"/>
        </w:rPr>
        <w:t>examples of efforts to cooperate</w:t>
      </w:r>
      <w:r w:rsidRPr="00CB6CBF">
        <w:rPr>
          <w:rFonts w:cstheme="minorHAnsi"/>
          <w:sz w:val="24"/>
          <w:szCs w:val="24"/>
        </w:rPr>
        <w:t xml:space="preserve"> with a teacher you don’t like. </w:t>
      </w:r>
      <w:r w:rsidR="00066690" w:rsidRPr="00CB6CBF">
        <w:rPr>
          <w:rFonts w:cstheme="minorHAnsi"/>
          <w:b/>
          <w:bCs/>
          <w:sz w:val="24"/>
          <w:szCs w:val="24"/>
        </w:rPr>
        <w:t>Record 1 idea</w:t>
      </w:r>
      <w:r w:rsidR="00066690" w:rsidRPr="00CB6CBF">
        <w:rPr>
          <w:rFonts w:cstheme="minorHAnsi"/>
          <w:sz w:val="24"/>
          <w:szCs w:val="24"/>
        </w:rPr>
        <w:t xml:space="preserve"> that is different </w:t>
      </w:r>
      <w:r w:rsidR="00170A6A" w:rsidRPr="00CB6CBF">
        <w:rPr>
          <w:rFonts w:cstheme="minorHAnsi"/>
          <w:sz w:val="24"/>
          <w:szCs w:val="24"/>
        </w:rPr>
        <w:t>from</w:t>
      </w:r>
      <w:r w:rsidR="00066690" w:rsidRPr="00CB6CBF">
        <w:rPr>
          <w:rFonts w:cstheme="minorHAnsi"/>
          <w:sz w:val="24"/>
          <w:szCs w:val="24"/>
        </w:rPr>
        <w:t xml:space="preserve"> anything recorded by a </w:t>
      </w:r>
      <w:r w:rsidR="00610C64" w:rsidRPr="00CB6CBF">
        <w:rPr>
          <w:rFonts w:cstheme="minorHAnsi"/>
          <w:sz w:val="24"/>
          <w:szCs w:val="24"/>
        </w:rPr>
        <w:t>previous group</w:t>
      </w:r>
      <w:r w:rsidR="00066690" w:rsidRPr="00CB6CBF">
        <w:rPr>
          <w:rFonts w:cstheme="minorHAnsi"/>
          <w:sz w:val="24"/>
          <w:szCs w:val="24"/>
        </w:rPr>
        <w:t>.</w:t>
      </w:r>
    </w:p>
    <w:p w14:paraId="6F7B838A" w14:textId="77777777" w:rsidR="008D1CE1" w:rsidRPr="00CB6CBF" w:rsidRDefault="008D1CE1" w:rsidP="00CB6CBF">
      <w:pPr>
        <w:spacing w:after="0" w:line="240" w:lineRule="auto"/>
        <w:rPr>
          <w:rFonts w:cstheme="minorHAnsi"/>
          <w:sz w:val="24"/>
          <w:szCs w:val="24"/>
        </w:rPr>
      </w:pPr>
    </w:p>
    <w:p w14:paraId="3BB6AD24" w14:textId="77777777" w:rsidR="008A4596" w:rsidRPr="00CB6CBF" w:rsidRDefault="008A4596" w:rsidP="00CB6CBF">
      <w:pPr>
        <w:spacing w:after="0" w:line="240" w:lineRule="auto"/>
        <w:rPr>
          <w:rFonts w:cstheme="minorHAnsi"/>
          <w:sz w:val="24"/>
          <w:szCs w:val="24"/>
        </w:rPr>
      </w:pPr>
    </w:p>
    <w:p w14:paraId="56BF263C" w14:textId="77777777" w:rsidR="00DF2036" w:rsidRPr="00CB6CBF" w:rsidRDefault="00DF2036" w:rsidP="00CB6CBF">
      <w:pPr>
        <w:spacing w:after="0" w:line="240" w:lineRule="auto"/>
        <w:rPr>
          <w:rFonts w:cstheme="minorHAnsi"/>
          <w:sz w:val="24"/>
          <w:szCs w:val="24"/>
        </w:rPr>
      </w:pPr>
    </w:p>
    <w:p w14:paraId="75F54907" w14:textId="77777777" w:rsidR="008A4596" w:rsidRPr="00CB6CBF" w:rsidRDefault="008A4596" w:rsidP="00CB6CBF">
      <w:pPr>
        <w:spacing w:after="0" w:line="240" w:lineRule="auto"/>
        <w:rPr>
          <w:rFonts w:cstheme="minorHAnsi"/>
          <w:sz w:val="24"/>
          <w:szCs w:val="24"/>
        </w:rPr>
      </w:pPr>
    </w:p>
    <w:p w14:paraId="7EA49845" w14:textId="77777777" w:rsidR="00692A56" w:rsidRPr="00CB6CBF" w:rsidRDefault="00692A56" w:rsidP="00CB6CBF">
      <w:pPr>
        <w:spacing w:after="0" w:line="240" w:lineRule="auto"/>
        <w:rPr>
          <w:rFonts w:cstheme="minorHAnsi"/>
          <w:sz w:val="24"/>
          <w:szCs w:val="24"/>
        </w:rPr>
      </w:pPr>
    </w:p>
    <w:p w14:paraId="5866812C" w14:textId="66A767CB" w:rsidR="006F1F25" w:rsidRPr="00CB6CBF" w:rsidRDefault="5D7B2178" w:rsidP="00CB6CBF">
      <w:pPr>
        <w:spacing w:after="0" w:line="240" w:lineRule="auto"/>
        <w:rPr>
          <w:rFonts w:cstheme="minorHAnsi"/>
          <w:sz w:val="24"/>
          <w:szCs w:val="24"/>
        </w:rPr>
      </w:pPr>
      <w:r w:rsidRPr="00CB6CBF">
        <w:rPr>
          <w:rFonts w:cstheme="minorHAnsi"/>
          <w:sz w:val="24"/>
          <w:szCs w:val="24"/>
        </w:rPr>
        <w:t>What could happen if you went on social media and blasted the teacher with insults, ridicule and expressed aggressive actions you want to take towards the teacher</w:t>
      </w:r>
      <w:r w:rsidR="422B496C" w:rsidRPr="00CB6CBF">
        <w:rPr>
          <w:rFonts w:cstheme="minorHAnsi"/>
          <w:sz w:val="24"/>
          <w:szCs w:val="24"/>
        </w:rPr>
        <w:t>?</w:t>
      </w:r>
    </w:p>
    <w:p w14:paraId="73B4D456" w14:textId="77777777" w:rsidR="00692A56" w:rsidRPr="00CB6CBF" w:rsidRDefault="00692A56" w:rsidP="00CB6CBF">
      <w:pPr>
        <w:spacing w:after="0" w:line="240" w:lineRule="auto"/>
        <w:rPr>
          <w:rFonts w:cstheme="minorHAnsi"/>
          <w:sz w:val="24"/>
          <w:szCs w:val="24"/>
        </w:rPr>
      </w:pPr>
    </w:p>
    <w:p w14:paraId="418DE2D1" w14:textId="77777777" w:rsidR="00692A56" w:rsidRPr="00CB6CBF" w:rsidRDefault="00692A56" w:rsidP="00CB6CBF">
      <w:pPr>
        <w:spacing w:after="0" w:line="240" w:lineRule="auto"/>
        <w:rPr>
          <w:rFonts w:cstheme="minorHAnsi"/>
          <w:sz w:val="24"/>
          <w:szCs w:val="24"/>
        </w:rPr>
      </w:pPr>
    </w:p>
    <w:p w14:paraId="497C7DB5" w14:textId="77777777" w:rsidR="00DF2036" w:rsidRPr="00CB6CBF" w:rsidRDefault="00DF2036" w:rsidP="00CB6CBF">
      <w:pPr>
        <w:spacing w:after="0" w:line="240" w:lineRule="auto"/>
        <w:rPr>
          <w:rFonts w:cstheme="minorHAnsi"/>
          <w:sz w:val="24"/>
          <w:szCs w:val="24"/>
        </w:rPr>
      </w:pPr>
    </w:p>
    <w:p w14:paraId="2EDDB146" w14:textId="77777777" w:rsidR="008A4596" w:rsidRPr="00CB6CBF" w:rsidRDefault="008A4596" w:rsidP="00CB6CBF">
      <w:pPr>
        <w:spacing w:after="0" w:line="240" w:lineRule="auto"/>
        <w:rPr>
          <w:rFonts w:cstheme="minorHAnsi"/>
          <w:sz w:val="24"/>
          <w:szCs w:val="24"/>
        </w:rPr>
      </w:pPr>
    </w:p>
    <w:p w14:paraId="785214FB" w14:textId="77777777" w:rsidR="00DF2036" w:rsidRPr="00CB6CBF" w:rsidRDefault="00DF2036" w:rsidP="00CB6CBF">
      <w:pPr>
        <w:spacing w:after="0" w:line="240" w:lineRule="auto"/>
        <w:rPr>
          <w:rFonts w:cstheme="minorHAnsi"/>
          <w:sz w:val="24"/>
          <w:szCs w:val="24"/>
        </w:rPr>
      </w:pPr>
    </w:p>
    <w:p w14:paraId="2158DAA3" w14:textId="77777777" w:rsidR="008D1CE1" w:rsidRPr="00CB6CBF" w:rsidRDefault="008D1CE1" w:rsidP="00CB6CBF">
      <w:pPr>
        <w:spacing w:after="0" w:line="240" w:lineRule="auto"/>
        <w:rPr>
          <w:rFonts w:cstheme="minorHAnsi"/>
          <w:sz w:val="24"/>
          <w:szCs w:val="24"/>
        </w:rPr>
      </w:pPr>
    </w:p>
    <w:p w14:paraId="68C875AE" w14:textId="77777777" w:rsidR="008D1CE1" w:rsidRPr="00CB6CBF" w:rsidRDefault="008D1CE1" w:rsidP="00CB6CBF">
      <w:pPr>
        <w:spacing w:after="0" w:line="240" w:lineRule="auto"/>
        <w:rPr>
          <w:rFonts w:cstheme="minorHAnsi"/>
          <w:sz w:val="24"/>
          <w:szCs w:val="24"/>
        </w:rPr>
      </w:pPr>
      <w:r w:rsidRPr="00CB6CBF">
        <w:rPr>
          <w:rFonts w:cstheme="minorHAnsi"/>
          <w:sz w:val="24"/>
          <w:szCs w:val="24"/>
        </w:rPr>
        <w:t>--------------------------------------------------------------------------------------------------------------------------------------------------</w:t>
      </w:r>
    </w:p>
    <w:p w14:paraId="6D578593" w14:textId="77777777" w:rsidR="008D1CE1" w:rsidRPr="00CB6CBF" w:rsidRDefault="008D1CE1" w:rsidP="00CB6CBF">
      <w:pPr>
        <w:spacing w:after="0" w:line="240" w:lineRule="auto"/>
        <w:rPr>
          <w:rFonts w:cstheme="minorHAnsi"/>
          <w:sz w:val="24"/>
          <w:szCs w:val="24"/>
        </w:rPr>
      </w:pPr>
    </w:p>
    <w:p w14:paraId="0F4F19D0" w14:textId="5DFFA4C1" w:rsidR="00066690" w:rsidRPr="00CB6CBF" w:rsidRDefault="00483D8E" w:rsidP="00CB6CBF">
      <w:pPr>
        <w:spacing w:after="0" w:line="240" w:lineRule="auto"/>
        <w:rPr>
          <w:rFonts w:cstheme="minorHAnsi"/>
          <w:sz w:val="24"/>
          <w:szCs w:val="24"/>
        </w:rPr>
      </w:pPr>
      <w:bookmarkStart w:id="4" w:name="_Hlk110973499"/>
      <w:r w:rsidRPr="00CB6CBF">
        <w:rPr>
          <w:rFonts w:cstheme="minorHAnsi"/>
          <w:sz w:val="24"/>
          <w:szCs w:val="24"/>
        </w:rPr>
        <w:t xml:space="preserve">#5 Discuss with your group ways to </w:t>
      </w:r>
      <w:r w:rsidR="00610C64" w:rsidRPr="00CB6CBF">
        <w:rPr>
          <w:rFonts w:cstheme="minorHAnsi"/>
          <w:b/>
          <w:bCs/>
          <w:sz w:val="24"/>
          <w:szCs w:val="24"/>
        </w:rPr>
        <w:t>de-stress</w:t>
      </w:r>
      <w:r w:rsidRPr="00CB6CBF">
        <w:rPr>
          <w:rFonts w:cstheme="minorHAnsi"/>
          <w:b/>
          <w:bCs/>
          <w:sz w:val="24"/>
          <w:szCs w:val="24"/>
        </w:rPr>
        <w:t xml:space="preserve"> yourself</w:t>
      </w:r>
      <w:r w:rsidRPr="00CB6CBF">
        <w:rPr>
          <w:rFonts w:cstheme="minorHAnsi"/>
          <w:sz w:val="24"/>
          <w:szCs w:val="24"/>
        </w:rPr>
        <w:t xml:space="preserve"> while at school. </w:t>
      </w:r>
      <w:r w:rsidR="00066690" w:rsidRPr="00CB6CBF">
        <w:rPr>
          <w:rFonts w:cstheme="minorHAnsi"/>
          <w:b/>
          <w:bCs/>
          <w:sz w:val="24"/>
          <w:szCs w:val="24"/>
        </w:rPr>
        <w:t>Record 1 idea</w:t>
      </w:r>
      <w:r w:rsidR="00066690" w:rsidRPr="00CB6CBF">
        <w:rPr>
          <w:rFonts w:cstheme="minorHAnsi"/>
          <w:sz w:val="24"/>
          <w:szCs w:val="24"/>
        </w:rPr>
        <w:t xml:space="preserve"> that is different </w:t>
      </w:r>
      <w:r w:rsidR="0093688E" w:rsidRPr="00CB6CBF">
        <w:rPr>
          <w:rFonts w:cstheme="minorHAnsi"/>
          <w:sz w:val="24"/>
          <w:szCs w:val="24"/>
        </w:rPr>
        <w:t>from</w:t>
      </w:r>
      <w:r w:rsidR="00066690" w:rsidRPr="00CB6CBF">
        <w:rPr>
          <w:rFonts w:cstheme="minorHAnsi"/>
          <w:sz w:val="24"/>
          <w:szCs w:val="24"/>
        </w:rPr>
        <w:t xml:space="preserve"> anything recorded by a </w:t>
      </w:r>
      <w:r w:rsidR="00610C64" w:rsidRPr="00CB6CBF">
        <w:rPr>
          <w:rFonts w:cstheme="minorHAnsi"/>
          <w:sz w:val="24"/>
          <w:szCs w:val="24"/>
        </w:rPr>
        <w:t>previous group</w:t>
      </w:r>
      <w:r w:rsidR="00066690" w:rsidRPr="00CB6CBF">
        <w:rPr>
          <w:rFonts w:cstheme="minorHAnsi"/>
          <w:sz w:val="24"/>
          <w:szCs w:val="24"/>
        </w:rPr>
        <w:t>.</w:t>
      </w:r>
    </w:p>
    <w:p w14:paraId="716B3C9B" w14:textId="77777777" w:rsidR="00093149" w:rsidRPr="00CB6CBF" w:rsidRDefault="00093149" w:rsidP="00CB6CBF">
      <w:pPr>
        <w:spacing w:after="0" w:line="240" w:lineRule="auto"/>
        <w:rPr>
          <w:rFonts w:cstheme="minorHAnsi"/>
          <w:sz w:val="24"/>
          <w:szCs w:val="24"/>
        </w:rPr>
      </w:pPr>
    </w:p>
    <w:p w14:paraId="51EEE35E" w14:textId="77777777" w:rsidR="00093149" w:rsidRPr="00CB6CBF" w:rsidRDefault="00093149" w:rsidP="00CB6CBF">
      <w:pPr>
        <w:spacing w:after="0" w:line="240" w:lineRule="auto"/>
        <w:rPr>
          <w:rFonts w:cstheme="minorHAnsi"/>
          <w:sz w:val="24"/>
          <w:szCs w:val="24"/>
        </w:rPr>
      </w:pPr>
    </w:p>
    <w:p w14:paraId="47721E33" w14:textId="77777777" w:rsidR="00DF2036" w:rsidRPr="00CB6CBF" w:rsidRDefault="00DF2036" w:rsidP="00CB6CBF">
      <w:pPr>
        <w:spacing w:after="0" w:line="240" w:lineRule="auto"/>
        <w:rPr>
          <w:rFonts w:cstheme="minorHAnsi"/>
          <w:sz w:val="24"/>
          <w:szCs w:val="24"/>
        </w:rPr>
      </w:pPr>
    </w:p>
    <w:p w14:paraId="40651A73" w14:textId="77777777" w:rsidR="00093149" w:rsidRPr="00CB6CBF" w:rsidRDefault="00093149" w:rsidP="00CB6CBF">
      <w:pPr>
        <w:spacing w:after="0" w:line="240" w:lineRule="auto"/>
        <w:rPr>
          <w:rFonts w:cstheme="minorHAnsi"/>
          <w:sz w:val="24"/>
          <w:szCs w:val="24"/>
        </w:rPr>
      </w:pPr>
    </w:p>
    <w:p w14:paraId="7826B677" w14:textId="77777777" w:rsidR="00093149" w:rsidRPr="00CB6CBF" w:rsidRDefault="00093149" w:rsidP="00CB6CBF">
      <w:pPr>
        <w:spacing w:after="0" w:line="240" w:lineRule="auto"/>
        <w:rPr>
          <w:rFonts w:cstheme="minorHAnsi"/>
          <w:sz w:val="24"/>
          <w:szCs w:val="24"/>
        </w:rPr>
      </w:pPr>
    </w:p>
    <w:p w14:paraId="42F7250A" w14:textId="730DB237" w:rsidR="00093149" w:rsidRPr="00CB6CBF" w:rsidRDefault="6B49B46D" w:rsidP="00CB6CBF">
      <w:pPr>
        <w:spacing w:after="0" w:line="240" w:lineRule="auto"/>
        <w:rPr>
          <w:rFonts w:cstheme="minorHAnsi"/>
          <w:sz w:val="24"/>
          <w:szCs w:val="24"/>
        </w:rPr>
      </w:pPr>
      <w:r w:rsidRPr="00CB6CBF">
        <w:rPr>
          <w:rFonts w:cstheme="minorHAnsi"/>
          <w:sz w:val="24"/>
          <w:szCs w:val="24"/>
        </w:rPr>
        <w:t xml:space="preserve">What could happen if you </w:t>
      </w:r>
      <w:r w:rsidR="652D03F3" w:rsidRPr="00CB6CBF">
        <w:rPr>
          <w:rFonts w:cstheme="minorHAnsi"/>
          <w:sz w:val="24"/>
          <w:szCs w:val="24"/>
        </w:rPr>
        <w:t xml:space="preserve">kept </w:t>
      </w:r>
      <w:r w:rsidRPr="00CB6CBF">
        <w:rPr>
          <w:rFonts w:cstheme="minorHAnsi"/>
          <w:sz w:val="24"/>
          <w:szCs w:val="24"/>
        </w:rPr>
        <w:t>all your strong emotions to yourself and didn’t share how you feel with anyone</w:t>
      </w:r>
      <w:r w:rsidR="427EF679" w:rsidRPr="00CB6CBF">
        <w:rPr>
          <w:rFonts w:cstheme="minorHAnsi"/>
          <w:sz w:val="24"/>
          <w:szCs w:val="24"/>
        </w:rPr>
        <w:t>?</w:t>
      </w:r>
    </w:p>
    <w:p w14:paraId="4EE06F03" w14:textId="77777777" w:rsidR="00093149" w:rsidRPr="00CB6CBF" w:rsidRDefault="00093149" w:rsidP="00CB6CBF">
      <w:pPr>
        <w:spacing w:after="0" w:line="240" w:lineRule="auto"/>
        <w:rPr>
          <w:rFonts w:cstheme="minorHAnsi"/>
          <w:sz w:val="24"/>
          <w:szCs w:val="24"/>
        </w:rPr>
      </w:pPr>
    </w:p>
    <w:p w14:paraId="2DA64F4F" w14:textId="77777777" w:rsidR="00093149" w:rsidRPr="00CB6CBF" w:rsidRDefault="00093149" w:rsidP="00CB6CBF">
      <w:pPr>
        <w:spacing w:after="0" w:line="240" w:lineRule="auto"/>
        <w:rPr>
          <w:rFonts w:cstheme="minorHAnsi"/>
          <w:sz w:val="24"/>
          <w:szCs w:val="24"/>
        </w:rPr>
      </w:pPr>
    </w:p>
    <w:p w14:paraId="35DB0903" w14:textId="77777777" w:rsidR="00DF2036" w:rsidRPr="00CB6CBF" w:rsidRDefault="00DF2036" w:rsidP="00CB6CBF">
      <w:pPr>
        <w:spacing w:after="0" w:line="240" w:lineRule="auto"/>
        <w:rPr>
          <w:rFonts w:cstheme="minorHAnsi"/>
          <w:sz w:val="24"/>
          <w:szCs w:val="24"/>
        </w:rPr>
      </w:pPr>
    </w:p>
    <w:p w14:paraId="1088E270" w14:textId="77777777" w:rsidR="00093149" w:rsidRPr="00CB6CBF" w:rsidRDefault="00093149" w:rsidP="00CB6CBF">
      <w:pPr>
        <w:spacing w:after="0" w:line="240" w:lineRule="auto"/>
        <w:rPr>
          <w:rFonts w:cstheme="minorHAnsi"/>
          <w:sz w:val="24"/>
          <w:szCs w:val="24"/>
        </w:rPr>
      </w:pPr>
    </w:p>
    <w:p w14:paraId="1D9BACC2" w14:textId="77777777" w:rsidR="00DF2036" w:rsidRPr="00CB6CBF" w:rsidRDefault="00DF2036" w:rsidP="00CB6CBF">
      <w:pPr>
        <w:spacing w:after="0" w:line="240" w:lineRule="auto"/>
        <w:rPr>
          <w:rFonts w:cstheme="minorHAnsi"/>
          <w:sz w:val="24"/>
          <w:szCs w:val="24"/>
        </w:rPr>
      </w:pPr>
    </w:p>
    <w:p w14:paraId="2DCC3F93" w14:textId="77777777" w:rsidR="00DF2036" w:rsidRPr="00CB6CBF" w:rsidRDefault="00DF2036" w:rsidP="00CB6CBF">
      <w:pPr>
        <w:spacing w:after="0" w:line="240" w:lineRule="auto"/>
        <w:rPr>
          <w:rFonts w:cstheme="minorHAnsi"/>
          <w:sz w:val="24"/>
          <w:szCs w:val="24"/>
        </w:rPr>
      </w:pPr>
    </w:p>
    <w:p w14:paraId="409E4AE6" w14:textId="77777777" w:rsidR="00483D8E" w:rsidRPr="00CB6CBF" w:rsidRDefault="00483D8E" w:rsidP="00CB6CBF">
      <w:pPr>
        <w:spacing w:after="0" w:line="240" w:lineRule="auto"/>
        <w:rPr>
          <w:rFonts w:cstheme="minorHAnsi"/>
          <w:sz w:val="24"/>
          <w:szCs w:val="24"/>
        </w:rPr>
      </w:pPr>
      <w:bookmarkStart w:id="5" w:name="_Hlk110973466"/>
      <w:bookmarkEnd w:id="4"/>
      <w:r w:rsidRPr="00CB6CBF">
        <w:rPr>
          <w:rFonts w:cstheme="minorHAnsi"/>
          <w:sz w:val="24"/>
          <w:szCs w:val="24"/>
        </w:rPr>
        <w:lastRenderedPageBreak/>
        <w:t xml:space="preserve">#6 Discuss with your group </w:t>
      </w:r>
      <w:r w:rsidRPr="00CB6CBF">
        <w:rPr>
          <w:rFonts w:cstheme="minorHAnsi"/>
          <w:b/>
          <w:bCs/>
          <w:sz w:val="24"/>
          <w:szCs w:val="24"/>
        </w:rPr>
        <w:t>appropriate actions</w:t>
      </w:r>
      <w:r w:rsidRPr="00CB6CBF">
        <w:rPr>
          <w:rFonts w:cstheme="minorHAnsi"/>
          <w:sz w:val="24"/>
          <w:szCs w:val="24"/>
        </w:rPr>
        <w:t xml:space="preserve"> you can take with a school staff you feel has wronged you.</w:t>
      </w:r>
    </w:p>
    <w:p w14:paraId="7838A4D3" w14:textId="16306BBC" w:rsidR="000E6EC2" w:rsidRPr="00CB6CBF" w:rsidRDefault="000E6EC2" w:rsidP="00CB6CBF">
      <w:pPr>
        <w:spacing w:after="0" w:line="240" w:lineRule="auto"/>
        <w:rPr>
          <w:rFonts w:cstheme="minorHAnsi"/>
          <w:sz w:val="24"/>
          <w:szCs w:val="24"/>
        </w:rPr>
      </w:pPr>
      <w:r w:rsidRPr="00CB6CBF">
        <w:rPr>
          <w:rFonts w:cstheme="minorHAnsi"/>
          <w:b/>
          <w:bCs/>
          <w:sz w:val="24"/>
          <w:szCs w:val="24"/>
        </w:rPr>
        <w:t>Record 1 idea</w:t>
      </w:r>
      <w:r w:rsidRPr="00CB6CBF">
        <w:rPr>
          <w:rFonts w:cstheme="minorHAnsi"/>
          <w:sz w:val="24"/>
          <w:szCs w:val="24"/>
        </w:rPr>
        <w:t xml:space="preserve"> that is different </w:t>
      </w:r>
      <w:r w:rsidR="0093688E" w:rsidRPr="00CB6CBF">
        <w:rPr>
          <w:rFonts w:cstheme="minorHAnsi"/>
          <w:sz w:val="24"/>
          <w:szCs w:val="24"/>
        </w:rPr>
        <w:t>from</w:t>
      </w:r>
      <w:r w:rsidRPr="00CB6CBF">
        <w:rPr>
          <w:rFonts w:cstheme="minorHAnsi"/>
          <w:sz w:val="24"/>
          <w:szCs w:val="24"/>
        </w:rPr>
        <w:t xml:space="preserve"> anything recorded by a </w:t>
      </w:r>
      <w:r w:rsidR="00610C64" w:rsidRPr="00CB6CBF">
        <w:rPr>
          <w:rFonts w:cstheme="minorHAnsi"/>
          <w:sz w:val="24"/>
          <w:szCs w:val="24"/>
        </w:rPr>
        <w:t>previous group</w:t>
      </w:r>
      <w:r w:rsidRPr="00CB6CBF">
        <w:rPr>
          <w:rFonts w:cstheme="minorHAnsi"/>
          <w:sz w:val="24"/>
          <w:szCs w:val="24"/>
        </w:rPr>
        <w:t>.</w:t>
      </w:r>
    </w:p>
    <w:p w14:paraId="654F1309" w14:textId="77777777" w:rsidR="007149DD" w:rsidRPr="00CB6CBF" w:rsidRDefault="007149DD" w:rsidP="00CB6CBF">
      <w:pPr>
        <w:spacing w:after="0" w:line="240" w:lineRule="auto"/>
        <w:rPr>
          <w:rFonts w:cstheme="minorHAnsi"/>
          <w:sz w:val="24"/>
          <w:szCs w:val="24"/>
        </w:rPr>
      </w:pPr>
    </w:p>
    <w:p w14:paraId="2E9B043B" w14:textId="77777777" w:rsidR="007149DD" w:rsidRPr="00CB6CBF" w:rsidRDefault="007149DD" w:rsidP="00CB6CBF">
      <w:pPr>
        <w:spacing w:after="0" w:line="240" w:lineRule="auto"/>
        <w:rPr>
          <w:rFonts w:cstheme="minorHAnsi"/>
          <w:sz w:val="24"/>
          <w:szCs w:val="24"/>
        </w:rPr>
      </w:pPr>
    </w:p>
    <w:p w14:paraId="2F36881F" w14:textId="77777777" w:rsidR="007149DD" w:rsidRPr="00CB6CBF" w:rsidRDefault="007149DD" w:rsidP="00CB6CBF">
      <w:pPr>
        <w:spacing w:after="0" w:line="240" w:lineRule="auto"/>
        <w:rPr>
          <w:rFonts w:cstheme="minorHAnsi"/>
          <w:sz w:val="24"/>
          <w:szCs w:val="24"/>
        </w:rPr>
      </w:pPr>
    </w:p>
    <w:p w14:paraId="71299DFB" w14:textId="77777777" w:rsidR="007149DD" w:rsidRPr="00CB6CBF" w:rsidRDefault="007149DD" w:rsidP="00CB6CBF">
      <w:pPr>
        <w:spacing w:after="0" w:line="240" w:lineRule="auto"/>
        <w:rPr>
          <w:rFonts w:cstheme="minorHAnsi"/>
          <w:sz w:val="24"/>
          <w:szCs w:val="24"/>
        </w:rPr>
      </w:pPr>
    </w:p>
    <w:p w14:paraId="53793965" w14:textId="77777777" w:rsidR="007149DD" w:rsidRPr="00CB6CBF" w:rsidRDefault="007149DD" w:rsidP="00CB6CBF">
      <w:pPr>
        <w:spacing w:after="0" w:line="240" w:lineRule="auto"/>
        <w:rPr>
          <w:rFonts w:cstheme="minorHAnsi"/>
          <w:sz w:val="24"/>
          <w:szCs w:val="24"/>
        </w:rPr>
      </w:pPr>
    </w:p>
    <w:p w14:paraId="2DD3AA9D" w14:textId="23B9E3FB" w:rsidR="007149DD" w:rsidRPr="00CB6CBF" w:rsidRDefault="007149DD" w:rsidP="00CB6CBF">
      <w:pPr>
        <w:spacing w:after="0" w:line="240" w:lineRule="auto"/>
        <w:rPr>
          <w:rFonts w:cstheme="minorHAnsi"/>
          <w:sz w:val="24"/>
          <w:szCs w:val="24"/>
        </w:rPr>
      </w:pPr>
      <w:bookmarkStart w:id="6" w:name="_Hlk111364944"/>
      <w:r w:rsidRPr="00CB6CBF">
        <w:rPr>
          <w:rFonts w:cstheme="minorHAnsi"/>
          <w:sz w:val="24"/>
          <w:szCs w:val="24"/>
        </w:rPr>
        <w:t xml:space="preserve">What could happen if you </w:t>
      </w:r>
      <w:r w:rsidR="00385BE4" w:rsidRPr="00CB6CBF">
        <w:rPr>
          <w:rFonts w:cstheme="minorHAnsi"/>
          <w:sz w:val="24"/>
          <w:szCs w:val="24"/>
        </w:rPr>
        <w:t>allowed your</w:t>
      </w:r>
      <w:r w:rsidR="00514477" w:rsidRPr="00CB6CBF">
        <w:rPr>
          <w:rFonts w:cstheme="minorHAnsi"/>
          <w:sz w:val="24"/>
          <w:szCs w:val="24"/>
        </w:rPr>
        <w:t xml:space="preserve"> frustration and anger to get out of control and you responded by</w:t>
      </w:r>
      <w:r w:rsidR="00143773" w:rsidRPr="00CB6CBF">
        <w:rPr>
          <w:rFonts w:cstheme="minorHAnsi"/>
          <w:sz w:val="24"/>
          <w:szCs w:val="24"/>
        </w:rPr>
        <w:t xml:space="preserve"> hitting</w:t>
      </w:r>
      <w:r w:rsidR="00385BE4" w:rsidRPr="00CB6CBF">
        <w:rPr>
          <w:rFonts w:cstheme="minorHAnsi"/>
          <w:sz w:val="24"/>
          <w:szCs w:val="24"/>
        </w:rPr>
        <w:t xml:space="preserve"> a wall or br</w:t>
      </w:r>
      <w:r w:rsidR="00143773" w:rsidRPr="00CB6CBF">
        <w:rPr>
          <w:rFonts w:cstheme="minorHAnsi"/>
          <w:sz w:val="24"/>
          <w:szCs w:val="24"/>
        </w:rPr>
        <w:t>eaking</w:t>
      </w:r>
      <w:r w:rsidR="00385BE4" w:rsidRPr="00CB6CBF">
        <w:rPr>
          <w:rFonts w:cstheme="minorHAnsi"/>
          <w:sz w:val="24"/>
          <w:szCs w:val="24"/>
        </w:rPr>
        <w:t xml:space="preserve"> a window by punching it</w:t>
      </w:r>
      <w:r w:rsidR="06AE1881" w:rsidRPr="00CB6CBF">
        <w:rPr>
          <w:rFonts w:cstheme="minorHAnsi"/>
          <w:sz w:val="24"/>
          <w:szCs w:val="24"/>
        </w:rPr>
        <w:t>?</w:t>
      </w:r>
    </w:p>
    <w:bookmarkEnd w:id="6"/>
    <w:p w14:paraId="3265581D" w14:textId="77777777" w:rsidR="007149DD" w:rsidRPr="00CB6CBF" w:rsidRDefault="007149DD" w:rsidP="00CB6CBF">
      <w:pPr>
        <w:spacing w:after="0" w:line="240" w:lineRule="auto"/>
        <w:rPr>
          <w:rFonts w:cstheme="minorHAnsi"/>
          <w:sz w:val="24"/>
          <w:szCs w:val="24"/>
        </w:rPr>
      </w:pPr>
    </w:p>
    <w:p w14:paraId="07D7E77E" w14:textId="77777777" w:rsidR="007149DD" w:rsidRPr="00CB6CBF" w:rsidRDefault="007149DD" w:rsidP="00CB6CBF">
      <w:pPr>
        <w:spacing w:after="0" w:line="240" w:lineRule="auto"/>
        <w:rPr>
          <w:rFonts w:cstheme="minorHAnsi"/>
          <w:sz w:val="24"/>
          <w:szCs w:val="24"/>
        </w:rPr>
      </w:pPr>
    </w:p>
    <w:p w14:paraId="0D18E4C9" w14:textId="77777777" w:rsidR="007149DD" w:rsidRPr="00CB6CBF" w:rsidRDefault="007149DD" w:rsidP="00CB6CBF">
      <w:pPr>
        <w:spacing w:after="0" w:line="240" w:lineRule="auto"/>
        <w:rPr>
          <w:rFonts w:cstheme="minorHAnsi"/>
          <w:sz w:val="24"/>
          <w:szCs w:val="24"/>
        </w:rPr>
      </w:pPr>
    </w:p>
    <w:p w14:paraId="1CE3CED8" w14:textId="77777777" w:rsidR="007149DD" w:rsidRPr="00CB6CBF" w:rsidRDefault="007149DD" w:rsidP="00CB6CBF">
      <w:pPr>
        <w:spacing w:after="0" w:line="240" w:lineRule="auto"/>
        <w:rPr>
          <w:rFonts w:cstheme="minorHAnsi"/>
          <w:sz w:val="24"/>
          <w:szCs w:val="24"/>
        </w:rPr>
      </w:pPr>
    </w:p>
    <w:p w14:paraId="2E58CF1F" w14:textId="77777777" w:rsidR="008D1CE1" w:rsidRPr="00CB6CBF" w:rsidRDefault="008D1CE1" w:rsidP="00CB6CBF">
      <w:pPr>
        <w:spacing w:after="0" w:line="240" w:lineRule="auto"/>
        <w:rPr>
          <w:rFonts w:cstheme="minorHAnsi"/>
          <w:sz w:val="24"/>
          <w:szCs w:val="24"/>
        </w:rPr>
      </w:pPr>
    </w:p>
    <w:p w14:paraId="200E9661" w14:textId="77777777" w:rsidR="008D1CE1" w:rsidRPr="00CB6CBF" w:rsidRDefault="008D1CE1" w:rsidP="00CB6CBF">
      <w:pPr>
        <w:spacing w:after="0" w:line="240" w:lineRule="auto"/>
        <w:rPr>
          <w:rFonts w:cstheme="minorHAnsi"/>
          <w:sz w:val="24"/>
          <w:szCs w:val="24"/>
        </w:rPr>
      </w:pPr>
      <w:r w:rsidRPr="00CB6CBF">
        <w:rPr>
          <w:rFonts w:cstheme="minorHAnsi"/>
          <w:sz w:val="24"/>
          <w:szCs w:val="24"/>
        </w:rPr>
        <w:t>--------------------------------------------------------------------------------------------------------------------------------------------------</w:t>
      </w:r>
    </w:p>
    <w:p w14:paraId="6AABD0F7" w14:textId="77777777" w:rsidR="008D1CE1" w:rsidRPr="00CB6CBF" w:rsidRDefault="008D1CE1" w:rsidP="00CB6CBF">
      <w:pPr>
        <w:spacing w:after="0" w:line="240" w:lineRule="auto"/>
        <w:rPr>
          <w:rFonts w:cstheme="minorHAnsi"/>
          <w:sz w:val="24"/>
          <w:szCs w:val="24"/>
        </w:rPr>
      </w:pPr>
    </w:p>
    <w:bookmarkEnd w:id="5"/>
    <w:p w14:paraId="56EE5419" w14:textId="08E731B4" w:rsidR="000E6EC2" w:rsidRPr="00CB6CBF" w:rsidRDefault="00483D8E" w:rsidP="00CB6CBF">
      <w:pPr>
        <w:spacing w:after="0" w:line="240" w:lineRule="auto"/>
        <w:rPr>
          <w:rFonts w:cstheme="minorHAnsi"/>
          <w:sz w:val="24"/>
          <w:szCs w:val="24"/>
        </w:rPr>
      </w:pPr>
      <w:r w:rsidRPr="00CB6CBF">
        <w:rPr>
          <w:rFonts w:cstheme="minorHAnsi"/>
          <w:sz w:val="24"/>
          <w:szCs w:val="24"/>
        </w:rPr>
        <w:t xml:space="preserve">#7 Discuss with your group </w:t>
      </w:r>
      <w:r w:rsidRPr="00CB6CBF">
        <w:rPr>
          <w:rFonts w:cstheme="minorHAnsi"/>
          <w:b/>
          <w:bCs/>
          <w:sz w:val="24"/>
          <w:szCs w:val="24"/>
        </w:rPr>
        <w:t>supportive actions</w:t>
      </w:r>
      <w:r w:rsidRPr="00CB6CBF">
        <w:rPr>
          <w:rFonts w:cstheme="minorHAnsi"/>
          <w:sz w:val="24"/>
          <w:szCs w:val="24"/>
        </w:rPr>
        <w:t xml:space="preserve"> you can take when a teacher </w:t>
      </w:r>
      <w:r w:rsidR="00921056" w:rsidRPr="00CB6CBF">
        <w:rPr>
          <w:rFonts w:cstheme="minorHAnsi"/>
          <w:sz w:val="24"/>
          <w:szCs w:val="24"/>
        </w:rPr>
        <w:t xml:space="preserve">aide </w:t>
      </w:r>
      <w:r w:rsidRPr="00CB6CBF">
        <w:rPr>
          <w:rFonts w:cstheme="minorHAnsi"/>
          <w:sz w:val="24"/>
          <w:szCs w:val="24"/>
        </w:rPr>
        <w:t xml:space="preserve">seems to be having a rough day. </w:t>
      </w:r>
      <w:r w:rsidR="000E6EC2" w:rsidRPr="00CB6CBF">
        <w:rPr>
          <w:rFonts w:cstheme="minorHAnsi"/>
          <w:b/>
          <w:bCs/>
          <w:sz w:val="24"/>
          <w:szCs w:val="24"/>
        </w:rPr>
        <w:t>Record 1 idea</w:t>
      </w:r>
      <w:r w:rsidR="000E6EC2" w:rsidRPr="00CB6CBF">
        <w:rPr>
          <w:rFonts w:cstheme="minorHAnsi"/>
          <w:sz w:val="24"/>
          <w:szCs w:val="24"/>
        </w:rPr>
        <w:t xml:space="preserve"> that is different </w:t>
      </w:r>
      <w:r w:rsidR="00311CFB" w:rsidRPr="00CB6CBF">
        <w:rPr>
          <w:rFonts w:cstheme="minorHAnsi"/>
          <w:sz w:val="24"/>
          <w:szCs w:val="24"/>
        </w:rPr>
        <w:t>from</w:t>
      </w:r>
      <w:r w:rsidR="000E6EC2" w:rsidRPr="00CB6CBF">
        <w:rPr>
          <w:rFonts w:cstheme="minorHAnsi"/>
          <w:sz w:val="24"/>
          <w:szCs w:val="24"/>
        </w:rPr>
        <w:t xml:space="preserve"> anything recorded by a </w:t>
      </w:r>
      <w:r w:rsidR="00610C64" w:rsidRPr="00CB6CBF">
        <w:rPr>
          <w:rFonts w:cstheme="minorHAnsi"/>
          <w:sz w:val="24"/>
          <w:szCs w:val="24"/>
        </w:rPr>
        <w:t>previous group</w:t>
      </w:r>
      <w:r w:rsidR="000E6EC2" w:rsidRPr="00CB6CBF">
        <w:rPr>
          <w:rFonts w:cstheme="minorHAnsi"/>
          <w:sz w:val="24"/>
          <w:szCs w:val="24"/>
        </w:rPr>
        <w:t>.</w:t>
      </w:r>
    </w:p>
    <w:p w14:paraId="76ABC366" w14:textId="77777777" w:rsidR="007149DD" w:rsidRPr="00CB6CBF" w:rsidRDefault="007149DD" w:rsidP="00CB6CBF">
      <w:pPr>
        <w:spacing w:after="0" w:line="240" w:lineRule="auto"/>
        <w:rPr>
          <w:rFonts w:cstheme="minorHAnsi"/>
          <w:sz w:val="24"/>
          <w:szCs w:val="24"/>
        </w:rPr>
      </w:pPr>
    </w:p>
    <w:p w14:paraId="4485C30C" w14:textId="77777777" w:rsidR="007149DD" w:rsidRPr="00CB6CBF" w:rsidRDefault="007149DD" w:rsidP="00CB6CBF">
      <w:pPr>
        <w:spacing w:after="0" w:line="240" w:lineRule="auto"/>
        <w:rPr>
          <w:rFonts w:cstheme="minorHAnsi"/>
          <w:sz w:val="24"/>
          <w:szCs w:val="24"/>
        </w:rPr>
      </w:pPr>
    </w:p>
    <w:p w14:paraId="28CB2AE6" w14:textId="77777777" w:rsidR="007149DD" w:rsidRPr="00CB6CBF" w:rsidRDefault="007149DD" w:rsidP="00CB6CBF">
      <w:pPr>
        <w:spacing w:after="0" w:line="240" w:lineRule="auto"/>
        <w:rPr>
          <w:rFonts w:cstheme="minorHAnsi"/>
          <w:sz w:val="24"/>
          <w:szCs w:val="24"/>
        </w:rPr>
      </w:pPr>
    </w:p>
    <w:p w14:paraId="6DE12E1E" w14:textId="77777777" w:rsidR="007149DD" w:rsidRPr="00CB6CBF" w:rsidRDefault="007149DD" w:rsidP="00CB6CBF">
      <w:pPr>
        <w:spacing w:after="0" w:line="240" w:lineRule="auto"/>
        <w:rPr>
          <w:rFonts w:cstheme="minorHAnsi"/>
          <w:sz w:val="24"/>
          <w:szCs w:val="24"/>
        </w:rPr>
      </w:pPr>
    </w:p>
    <w:p w14:paraId="57CDB56E" w14:textId="77777777" w:rsidR="007149DD" w:rsidRPr="00CB6CBF" w:rsidRDefault="007149DD" w:rsidP="00CB6CBF">
      <w:pPr>
        <w:spacing w:after="0" w:line="240" w:lineRule="auto"/>
        <w:rPr>
          <w:rFonts w:cstheme="minorHAnsi"/>
          <w:sz w:val="24"/>
          <w:szCs w:val="24"/>
        </w:rPr>
      </w:pPr>
    </w:p>
    <w:p w14:paraId="2ADA5988" w14:textId="77777777" w:rsidR="007149DD" w:rsidRPr="00CB6CBF" w:rsidRDefault="007149DD" w:rsidP="00CB6CBF">
      <w:pPr>
        <w:spacing w:after="0" w:line="240" w:lineRule="auto"/>
        <w:rPr>
          <w:rFonts w:cstheme="minorHAnsi"/>
          <w:sz w:val="24"/>
          <w:szCs w:val="24"/>
        </w:rPr>
      </w:pPr>
    </w:p>
    <w:p w14:paraId="75C2AD71" w14:textId="77777777" w:rsidR="007149DD" w:rsidRPr="00CB6CBF" w:rsidRDefault="007149DD" w:rsidP="00CB6CBF">
      <w:pPr>
        <w:spacing w:after="0" w:line="240" w:lineRule="auto"/>
        <w:rPr>
          <w:rFonts w:cstheme="minorHAnsi"/>
          <w:sz w:val="24"/>
          <w:szCs w:val="24"/>
        </w:rPr>
      </w:pPr>
      <w:r w:rsidRPr="00CB6CBF">
        <w:rPr>
          <w:rFonts w:cstheme="minorHAnsi"/>
          <w:sz w:val="24"/>
          <w:szCs w:val="24"/>
        </w:rPr>
        <w:t>What could happen if you took actions to disrupt the class with silly jokes, outbursts, and reluctance to cooperate with the teacher?</w:t>
      </w:r>
    </w:p>
    <w:p w14:paraId="24323C85" w14:textId="77777777" w:rsidR="007149DD" w:rsidRPr="00CB6CBF" w:rsidRDefault="007149DD" w:rsidP="00CB6CBF">
      <w:pPr>
        <w:spacing w:after="0" w:line="240" w:lineRule="auto"/>
        <w:rPr>
          <w:rFonts w:cstheme="minorHAnsi"/>
          <w:sz w:val="24"/>
          <w:szCs w:val="24"/>
        </w:rPr>
      </w:pPr>
    </w:p>
    <w:p w14:paraId="61C4E565" w14:textId="77777777" w:rsidR="008D1CE1" w:rsidRPr="00CB6CBF" w:rsidRDefault="008D1CE1" w:rsidP="00CB6CBF">
      <w:pPr>
        <w:spacing w:after="0" w:line="240" w:lineRule="auto"/>
        <w:rPr>
          <w:rFonts w:cstheme="minorHAnsi"/>
          <w:sz w:val="24"/>
          <w:szCs w:val="24"/>
        </w:rPr>
      </w:pPr>
    </w:p>
    <w:p w14:paraId="5C93A006" w14:textId="77777777" w:rsidR="007149DD" w:rsidRPr="00CB6CBF" w:rsidRDefault="007149DD" w:rsidP="00CB6CBF">
      <w:pPr>
        <w:spacing w:after="0" w:line="240" w:lineRule="auto"/>
        <w:rPr>
          <w:rFonts w:cstheme="minorHAnsi"/>
          <w:sz w:val="24"/>
          <w:szCs w:val="24"/>
        </w:rPr>
      </w:pPr>
    </w:p>
    <w:p w14:paraId="0810606C" w14:textId="77777777" w:rsidR="007149DD" w:rsidRPr="00CB6CBF" w:rsidRDefault="007149DD" w:rsidP="00CB6CBF">
      <w:pPr>
        <w:spacing w:after="0" w:line="240" w:lineRule="auto"/>
        <w:rPr>
          <w:rFonts w:cstheme="minorHAnsi"/>
          <w:sz w:val="24"/>
          <w:szCs w:val="24"/>
        </w:rPr>
      </w:pPr>
    </w:p>
    <w:p w14:paraId="48D3DE76" w14:textId="77777777" w:rsidR="007149DD" w:rsidRPr="00CB6CBF" w:rsidRDefault="007149DD" w:rsidP="00CB6CBF">
      <w:pPr>
        <w:spacing w:after="0" w:line="240" w:lineRule="auto"/>
        <w:rPr>
          <w:rFonts w:cstheme="minorHAnsi"/>
          <w:sz w:val="24"/>
          <w:szCs w:val="24"/>
        </w:rPr>
      </w:pPr>
    </w:p>
    <w:p w14:paraId="59A13BB1" w14:textId="77777777" w:rsidR="008D1CE1" w:rsidRPr="00CB6CBF" w:rsidRDefault="008D1CE1" w:rsidP="00CB6CBF">
      <w:pPr>
        <w:spacing w:after="0" w:line="240" w:lineRule="auto"/>
        <w:rPr>
          <w:rFonts w:cstheme="minorHAnsi"/>
          <w:sz w:val="24"/>
          <w:szCs w:val="24"/>
        </w:rPr>
      </w:pPr>
      <w:r w:rsidRPr="00CB6CBF">
        <w:rPr>
          <w:rFonts w:cstheme="minorHAnsi"/>
          <w:sz w:val="24"/>
          <w:szCs w:val="24"/>
        </w:rPr>
        <w:t>--------------------------------------------------------------------------------------------------------------------------------------------------</w:t>
      </w:r>
    </w:p>
    <w:p w14:paraId="3DD57D2E" w14:textId="101D34FA" w:rsidR="00066690" w:rsidRPr="00CB6CBF" w:rsidRDefault="00066690" w:rsidP="00CB6CBF">
      <w:pPr>
        <w:spacing w:after="0" w:line="240" w:lineRule="auto"/>
        <w:rPr>
          <w:rFonts w:cstheme="minorHAnsi"/>
          <w:sz w:val="24"/>
          <w:szCs w:val="24"/>
        </w:rPr>
      </w:pPr>
    </w:p>
    <w:p w14:paraId="185334EB" w14:textId="16147F5E" w:rsidR="000E6EC2" w:rsidRPr="00CB6CBF" w:rsidRDefault="00AA3C74" w:rsidP="00CB6CBF">
      <w:pPr>
        <w:spacing w:after="0" w:line="240" w:lineRule="auto"/>
        <w:rPr>
          <w:rFonts w:cstheme="minorHAnsi"/>
          <w:sz w:val="24"/>
          <w:szCs w:val="24"/>
        </w:rPr>
      </w:pPr>
      <w:r w:rsidRPr="00CB6CBF">
        <w:rPr>
          <w:rFonts w:cstheme="minorHAnsi"/>
          <w:sz w:val="24"/>
          <w:szCs w:val="24"/>
        </w:rPr>
        <w:t xml:space="preserve">#8 Discuss with your group ways to </w:t>
      </w:r>
      <w:r w:rsidRPr="00CB6CBF">
        <w:rPr>
          <w:rFonts w:cstheme="minorHAnsi"/>
          <w:b/>
          <w:bCs/>
          <w:sz w:val="24"/>
          <w:szCs w:val="24"/>
        </w:rPr>
        <w:t>refocus your attention</w:t>
      </w:r>
      <w:r w:rsidRPr="00CB6CBF">
        <w:rPr>
          <w:rFonts w:cstheme="minorHAnsi"/>
          <w:sz w:val="24"/>
          <w:szCs w:val="24"/>
        </w:rPr>
        <w:t xml:space="preserve"> on after a school staff member has had to apply school consequences for an action you took. </w:t>
      </w:r>
      <w:r w:rsidR="000E6EC2" w:rsidRPr="00CB6CBF">
        <w:rPr>
          <w:rFonts w:cstheme="minorHAnsi"/>
          <w:b/>
          <w:bCs/>
          <w:sz w:val="24"/>
          <w:szCs w:val="24"/>
        </w:rPr>
        <w:t>Record 1 idea</w:t>
      </w:r>
      <w:r w:rsidR="000E6EC2" w:rsidRPr="00CB6CBF">
        <w:rPr>
          <w:rFonts w:cstheme="minorHAnsi"/>
          <w:sz w:val="24"/>
          <w:szCs w:val="24"/>
        </w:rPr>
        <w:t xml:space="preserve"> that is different </w:t>
      </w:r>
      <w:r w:rsidR="00311CFB" w:rsidRPr="00CB6CBF">
        <w:rPr>
          <w:rFonts w:cstheme="minorHAnsi"/>
          <w:sz w:val="24"/>
          <w:szCs w:val="24"/>
        </w:rPr>
        <w:t>from</w:t>
      </w:r>
      <w:r w:rsidR="000E6EC2" w:rsidRPr="00CB6CBF">
        <w:rPr>
          <w:rFonts w:cstheme="minorHAnsi"/>
          <w:sz w:val="24"/>
          <w:szCs w:val="24"/>
        </w:rPr>
        <w:t xml:space="preserve"> anything recorded by a </w:t>
      </w:r>
      <w:r w:rsidR="00610C64" w:rsidRPr="00CB6CBF">
        <w:rPr>
          <w:rFonts w:cstheme="minorHAnsi"/>
          <w:sz w:val="24"/>
          <w:szCs w:val="24"/>
        </w:rPr>
        <w:t>previous group</w:t>
      </w:r>
      <w:r w:rsidR="000E6EC2" w:rsidRPr="00CB6CBF">
        <w:rPr>
          <w:rFonts w:cstheme="minorHAnsi"/>
          <w:sz w:val="24"/>
          <w:szCs w:val="24"/>
        </w:rPr>
        <w:t>.</w:t>
      </w:r>
    </w:p>
    <w:p w14:paraId="42301737" w14:textId="4B21C7CE" w:rsidR="00066690" w:rsidRPr="00CB6CBF" w:rsidRDefault="00066690" w:rsidP="00CB6CBF">
      <w:pPr>
        <w:spacing w:after="0" w:line="240" w:lineRule="auto"/>
        <w:rPr>
          <w:rFonts w:cstheme="minorHAnsi"/>
          <w:sz w:val="24"/>
          <w:szCs w:val="24"/>
        </w:rPr>
      </w:pPr>
    </w:p>
    <w:p w14:paraId="132A5EDA" w14:textId="77777777" w:rsidR="007E3552" w:rsidRPr="00CB6CBF" w:rsidRDefault="007E3552" w:rsidP="00CB6CBF">
      <w:pPr>
        <w:spacing w:line="240" w:lineRule="auto"/>
        <w:rPr>
          <w:rFonts w:eastAsia="Calibri" w:cstheme="minorHAnsi"/>
          <w:sz w:val="24"/>
          <w:szCs w:val="24"/>
        </w:rPr>
      </w:pPr>
    </w:p>
    <w:p w14:paraId="2EB50FD6" w14:textId="77777777" w:rsidR="007E3552" w:rsidRPr="00CB6CBF" w:rsidRDefault="007E3552" w:rsidP="00CB6CBF">
      <w:pPr>
        <w:spacing w:line="240" w:lineRule="auto"/>
        <w:rPr>
          <w:rFonts w:eastAsia="Calibri" w:cstheme="minorHAnsi"/>
          <w:sz w:val="24"/>
          <w:szCs w:val="24"/>
        </w:rPr>
      </w:pPr>
    </w:p>
    <w:p w14:paraId="0F29EE6E" w14:textId="77777777" w:rsidR="007E3552" w:rsidRPr="00CB6CBF" w:rsidRDefault="007E3552" w:rsidP="00CB6CBF">
      <w:pPr>
        <w:spacing w:after="0" w:line="240" w:lineRule="auto"/>
        <w:rPr>
          <w:rFonts w:eastAsia="Calibri" w:cstheme="minorHAnsi"/>
          <w:sz w:val="24"/>
          <w:szCs w:val="24"/>
        </w:rPr>
      </w:pPr>
      <w:r w:rsidRPr="00CB6CBF">
        <w:rPr>
          <w:rFonts w:eastAsia="Calibri" w:cstheme="minorHAnsi"/>
          <w:sz w:val="24"/>
          <w:szCs w:val="24"/>
        </w:rPr>
        <w:t xml:space="preserve">What </w:t>
      </w:r>
      <w:r w:rsidRPr="00CB6CBF">
        <w:rPr>
          <w:rFonts w:cstheme="minorHAnsi"/>
          <w:sz w:val="24"/>
          <w:szCs w:val="24"/>
        </w:rPr>
        <w:t>could</w:t>
      </w:r>
      <w:r w:rsidRPr="00CB6CBF">
        <w:rPr>
          <w:rFonts w:eastAsia="Calibri" w:cstheme="minorHAnsi"/>
          <w:sz w:val="24"/>
          <w:szCs w:val="24"/>
        </w:rPr>
        <w:t xml:space="preserve"> happen if you took a swing at the teacher who was taking you to the office?</w:t>
      </w:r>
    </w:p>
    <w:p w14:paraId="113F9787" w14:textId="732D49F9" w:rsidR="00AE3AB1" w:rsidRPr="00CB6CBF" w:rsidRDefault="00AE3AB1" w:rsidP="00CB6CBF">
      <w:pPr>
        <w:spacing w:line="240" w:lineRule="auto"/>
        <w:rPr>
          <w:rFonts w:eastAsia="Calibri" w:cstheme="minorHAnsi"/>
          <w:sz w:val="24"/>
          <w:szCs w:val="24"/>
        </w:rPr>
      </w:pPr>
      <w:r w:rsidRPr="00CB6CBF">
        <w:rPr>
          <w:rFonts w:eastAsia="Calibri" w:cstheme="minorHAnsi"/>
          <w:sz w:val="24"/>
          <w:szCs w:val="24"/>
        </w:rPr>
        <w:br w:type="page"/>
      </w:r>
    </w:p>
    <w:bookmarkEnd w:id="2"/>
    <w:p w14:paraId="141FDF78" w14:textId="76A4FCEF" w:rsidR="00390A74" w:rsidRPr="00CB6CBF" w:rsidRDefault="00390A74" w:rsidP="00CB6CBF">
      <w:pPr>
        <w:tabs>
          <w:tab w:val="left" w:pos="6135"/>
        </w:tabs>
        <w:spacing w:line="240" w:lineRule="auto"/>
        <w:jc w:val="center"/>
        <w:rPr>
          <w:rFonts w:cstheme="minorHAnsi"/>
          <w:sz w:val="24"/>
          <w:szCs w:val="24"/>
        </w:rPr>
      </w:pPr>
      <w:r w:rsidRPr="00CB6CBF">
        <w:rPr>
          <w:rFonts w:cstheme="minorHAnsi"/>
          <w:b/>
          <w:noProof/>
          <w:sz w:val="24"/>
          <w:szCs w:val="24"/>
        </w:rPr>
        <w:lastRenderedPageBreak/>
        <w:drawing>
          <wp:inline distT="0" distB="0" distL="0" distR="0" wp14:anchorId="6CBB4122" wp14:editId="32886592">
            <wp:extent cx="2051685" cy="954405"/>
            <wp:effectExtent l="0" t="0" r="5715" b="0"/>
            <wp:docPr id="25" name="Picture 2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F213D46" w14:textId="77777777" w:rsidR="000C6E7A" w:rsidRPr="00CB6CBF" w:rsidRDefault="000C6E7A" w:rsidP="00CB6CBF">
      <w:pPr>
        <w:pBdr>
          <w:bottom w:val="single" w:sz="4" w:space="1" w:color="auto"/>
        </w:pBdr>
        <w:spacing w:after="0" w:line="240" w:lineRule="auto"/>
        <w:jc w:val="center"/>
        <w:rPr>
          <w:rFonts w:eastAsia="Calibri" w:cstheme="minorHAnsi"/>
          <w:sz w:val="24"/>
          <w:szCs w:val="24"/>
        </w:rPr>
      </w:pPr>
      <w:r w:rsidRPr="00CB6CB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3CB501B9" w14:textId="77777777" w:rsidR="00390A74" w:rsidRPr="00CB6CBF" w:rsidRDefault="00390A74" w:rsidP="00CB6CBF">
      <w:pPr>
        <w:spacing w:after="0" w:line="240" w:lineRule="auto"/>
        <w:jc w:val="center"/>
        <w:rPr>
          <w:rFonts w:eastAsia="Calibri" w:cstheme="minorHAnsi"/>
          <w:b/>
          <w:bCs/>
          <w:sz w:val="24"/>
          <w:szCs w:val="24"/>
          <w:u w:val="single"/>
        </w:rPr>
      </w:pPr>
    </w:p>
    <w:p w14:paraId="070FF166" w14:textId="33A89553" w:rsidR="00390A74" w:rsidRPr="00CB6CBF" w:rsidRDefault="00390A74" w:rsidP="00CB6CBF">
      <w:pPr>
        <w:spacing w:after="0" w:line="240" w:lineRule="auto"/>
        <w:jc w:val="center"/>
        <w:rPr>
          <w:rFonts w:eastAsia="Calibri" w:cstheme="minorHAnsi"/>
          <w:b/>
          <w:bCs/>
          <w:sz w:val="24"/>
          <w:szCs w:val="24"/>
        </w:rPr>
      </w:pPr>
      <w:r w:rsidRPr="00CB6CBF">
        <w:rPr>
          <w:rFonts w:eastAsia="Calibri" w:cstheme="minorHAnsi"/>
          <w:b/>
          <w:bCs/>
          <w:sz w:val="24"/>
          <w:szCs w:val="24"/>
        </w:rPr>
        <w:t>“Creating a Safe Campus” Academy</w:t>
      </w:r>
    </w:p>
    <w:p w14:paraId="09AC8BB5" w14:textId="77777777" w:rsidR="00390A74" w:rsidRPr="00CB6CBF" w:rsidRDefault="00390A74" w:rsidP="00CB6CBF">
      <w:pPr>
        <w:spacing w:after="0" w:line="240" w:lineRule="auto"/>
        <w:jc w:val="center"/>
        <w:rPr>
          <w:rFonts w:eastAsia="Calibri" w:cstheme="minorHAnsi"/>
          <w:bCs/>
          <w:sz w:val="24"/>
          <w:szCs w:val="24"/>
        </w:rPr>
      </w:pPr>
      <w:r w:rsidRPr="00CB6CBF">
        <w:rPr>
          <w:rFonts w:eastAsia="Calibri" w:cstheme="minorHAnsi"/>
          <w:bCs/>
          <w:sz w:val="24"/>
          <w:szCs w:val="24"/>
        </w:rPr>
        <w:t>(Middle/High)</w:t>
      </w:r>
    </w:p>
    <w:p w14:paraId="3B785454" w14:textId="2D6BD705" w:rsidR="00390A74" w:rsidRPr="00CB6CBF" w:rsidRDefault="00390A74" w:rsidP="00CB6CBF">
      <w:pPr>
        <w:widowControl w:val="0"/>
        <w:autoSpaceDE w:val="0"/>
        <w:autoSpaceDN w:val="0"/>
        <w:adjustRightInd w:val="0"/>
        <w:spacing w:after="0" w:line="240" w:lineRule="auto"/>
        <w:ind w:left="1710" w:hanging="1710"/>
        <w:jc w:val="center"/>
        <w:rPr>
          <w:rFonts w:eastAsia="Calibri" w:cstheme="minorHAnsi"/>
          <w:b/>
          <w:bCs/>
          <w:sz w:val="24"/>
          <w:szCs w:val="24"/>
        </w:rPr>
      </w:pPr>
      <w:r w:rsidRPr="00CB6CBF">
        <w:rPr>
          <w:rFonts w:eastAsia="Calibri" w:cstheme="minorHAnsi"/>
          <w:b/>
          <w:bCs/>
          <w:sz w:val="24"/>
          <w:szCs w:val="24"/>
        </w:rPr>
        <w:t xml:space="preserve">Consideration and Cooperation </w:t>
      </w:r>
      <w:r w:rsidR="003D25A1" w:rsidRPr="00CB6CBF">
        <w:rPr>
          <w:rFonts w:eastAsia="Calibri" w:cstheme="minorHAnsi"/>
          <w:b/>
          <w:bCs/>
          <w:sz w:val="24"/>
          <w:szCs w:val="24"/>
        </w:rPr>
        <w:t xml:space="preserve">with School </w:t>
      </w:r>
      <w:r w:rsidR="4B440183" w:rsidRPr="00CB6CBF">
        <w:rPr>
          <w:rFonts w:eastAsia="Calibri" w:cstheme="minorHAnsi"/>
          <w:b/>
          <w:bCs/>
          <w:sz w:val="24"/>
          <w:szCs w:val="24"/>
        </w:rPr>
        <w:t>Staff</w:t>
      </w:r>
    </w:p>
    <w:p w14:paraId="22660B18" w14:textId="072098A8" w:rsidR="00390A74" w:rsidRPr="00CB6CBF" w:rsidRDefault="0099548A" w:rsidP="00CB6CBF">
      <w:pPr>
        <w:widowControl w:val="0"/>
        <w:autoSpaceDE w:val="0"/>
        <w:autoSpaceDN w:val="0"/>
        <w:adjustRightInd w:val="0"/>
        <w:spacing w:after="0" w:line="240" w:lineRule="auto"/>
        <w:ind w:left="1710" w:hanging="1710"/>
        <w:jc w:val="center"/>
        <w:rPr>
          <w:rFonts w:eastAsia="Calibri" w:cstheme="minorHAnsi"/>
          <w:b/>
          <w:bCs/>
          <w:sz w:val="24"/>
          <w:szCs w:val="24"/>
        </w:rPr>
      </w:pPr>
      <w:r w:rsidRPr="00CB6CBF">
        <w:rPr>
          <w:rFonts w:eastAsia="Calibri" w:cstheme="minorHAnsi"/>
          <w:b/>
          <w:bCs/>
          <w:sz w:val="24"/>
          <w:szCs w:val="24"/>
        </w:rPr>
        <w:t>Facilitator Guide</w:t>
      </w:r>
    </w:p>
    <w:p w14:paraId="5E4E6C58" w14:textId="7BBD5162" w:rsidR="0099548A" w:rsidRPr="00CB6CBF" w:rsidRDefault="0099548A" w:rsidP="00CB6CBF">
      <w:pPr>
        <w:widowControl w:val="0"/>
        <w:autoSpaceDE w:val="0"/>
        <w:autoSpaceDN w:val="0"/>
        <w:adjustRightInd w:val="0"/>
        <w:spacing w:after="0" w:line="240" w:lineRule="auto"/>
        <w:ind w:left="1710" w:hanging="1710"/>
        <w:jc w:val="center"/>
        <w:rPr>
          <w:rFonts w:eastAsia="Calibri" w:cstheme="minorHAnsi"/>
          <w:b/>
          <w:bCs/>
          <w:sz w:val="24"/>
          <w:szCs w:val="24"/>
        </w:rPr>
      </w:pPr>
    </w:p>
    <w:p w14:paraId="7A3CDE14" w14:textId="77777777" w:rsidR="005F78CC" w:rsidRPr="00CB6CBF" w:rsidRDefault="00E24234" w:rsidP="00CB6CBF">
      <w:pPr>
        <w:spacing w:after="0" w:line="240" w:lineRule="auto"/>
        <w:rPr>
          <w:rFonts w:cstheme="minorHAnsi"/>
          <w:sz w:val="24"/>
          <w:szCs w:val="24"/>
        </w:rPr>
      </w:pPr>
      <w:bookmarkStart w:id="7" w:name="_Hlk111362352"/>
      <w:r w:rsidRPr="00CB6CBF">
        <w:rPr>
          <w:rFonts w:cstheme="minorHAnsi"/>
          <w:sz w:val="24"/>
          <w:szCs w:val="24"/>
        </w:rPr>
        <w:t>#1 Discuss with your group respectful dialogue to communicate to your teacher when you are having a bad</w:t>
      </w:r>
    </w:p>
    <w:p w14:paraId="04097A74" w14:textId="2F148876" w:rsidR="00E24234" w:rsidRPr="00CB6CBF" w:rsidRDefault="00E24234" w:rsidP="00CB6CBF">
      <w:pPr>
        <w:spacing w:after="0" w:line="240" w:lineRule="auto"/>
        <w:rPr>
          <w:rFonts w:cstheme="minorHAnsi"/>
          <w:sz w:val="24"/>
          <w:szCs w:val="24"/>
        </w:rPr>
      </w:pPr>
      <w:r w:rsidRPr="00CB6CBF">
        <w:rPr>
          <w:rFonts w:cstheme="minorHAnsi"/>
          <w:sz w:val="24"/>
          <w:szCs w:val="24"/>
        </w:rPr>
        <w:t xml:space="preserve">day and may need to be left alone for a while. </w:t>
      </w:r>
    </w:p>
    <w:bookmarkEnd w:id="7"/>
    <w:p w14:paraId="7AAB6E65" w14:textId="77777777" w:rsidR="00E24234" w:rsidRPr="00CB6CBF" w:rsidRDefault="00E24234" w:rsidP="00CB6CBF">
      <w:pPr>
        <w:spacing w:after="0" w:line="240" w:lineRule="auto"/>
        <w:rPr>
          <w:rFonts w:cstheme="minorHAnsi"/>
          <w:b/>
          <w:bCs/>
          <w:sz w:val="24"/>
          <w:szCs w:val="24"/>
        </w:rPr>
      </w:pPr>
      <w:r w:rsidRPr="00CB6CBF">
        <w:rPr>
          <w:rFonts w:cstheme="minorHAnsi"/>
          <w:b/>
          <w:bCs/>
          <w:sz w:val="24"/>
          <w:szCs w:val="24"/>
        </w:rPr>
        <w:t xml:space="preserve">Possible Responses: </w:t>
      </w:r>
    </w:p>
    <w:p w14:paraId="1DB70E5E" w14:textId="77777777" w:rsidR="00E24234" w:rsidRPr="00CB6CBF" w:rsidRDefault="00E24234" w:rsidP="00CB6CBF">
      <w:pPr>
        <w:pStyle w:val="ListParagraph"/>
        <w:numPr>
          <w:ilvl w:val="0"/>
          <w:numId w:val="23"/>
        </w:numPr>
        <w:spacing w:after="0" w:line="240" w:lineRule="auto"/>
        <w:rPr>
          <w:rFonts w:cstheme="minorHAnsi"/>
          <w:color w:val="FF0000"/>
          <w:sz w:val="24"/>
          <w:szCs w:val="24"/>
        </w:rPr>
      </w:pPr>
      <w:r w:rsidRPr="00CB6CBF">
        <w:rPr>
          <w:rFonts w:cstheme="minorHAnsi"/>
          <w:color w:val="FF0000"/>
          <w:sz w:val="24"/>
          <w:szCs w:val="24"/>
        </w:rPr>
        <w:t>“I am going to listen and follow instructions; I just need to work alone today.”</w:t>
      </w:r>
    </w:p>
    <w:p w14:paraId="12AEFD26" w14:textId="24E0E2FA" w:rsidR="00E24234" w:rsidRPr="00CB6CBF" w:rsidRDefault="00115FCA" w:rsidP="00CB6CBF">
      <w:pPr>
        <w:pStyle w:val="ListParagraph"/>
        <w:numPr>
          <w:ilvl w:val="0"/>
          <w:numId w:val="23"/>
        </w:numPr>
        <w:spacing w:after="0" w:line="240" w:lineRule="auto"/>
        <w:rPr>
          <w:rFonts w:cstheme="minorHAnsi"/>
          <w:color w:val="FF0000"/>
          <w:sz w:val="24"/>
          <w:szCs w:val="24"/>
        </w:rPr>
      </w:pPr>
      <w:r w:rsidRPr="00CB6CBF">
        <w:rPr>
          <w:rFonts w:cstheme="minorHAnsi"/>
          <w:color w:val="FF0000"/>
          <w:sz w:val="24"/>
          <w:szCs w:val="24"/>
        </w:rPr>
        <w:t>“I’m</w:t>
      </w:r>
      <w:r w:rsidR="00E24234" w:rsidRPr="00CB6CBF">
        <w:rPr>
          <w:rFonts w:cstheme="minorHAnsi"/>
          <w:color w:val="FF0000"/>
          <w:sz w:val="24"/>
          <w:szCs w:val="24"/>
        </w:rPr>
        <w:t xml:space="preserve"> really upset about something; can I go make an appointment with the counselor?”</w:t>
      </w:r>
    </w:p>
    <w:p w14:paraId="5E325BD7" w14:textId="0968D8BB" w:rsidR="00E24234" w:rsidRPr="00CB6CBF" w:rsidRDefault="00115FCA" w:rsidP="00CB6CBF">
      <w:pPr>
        <w:pStyle w:val="ListParagraph"/>
        <w:numPr>
          <w:ilvl w:val="0"/>
          <w:numId w:val="23"/>
        </w:numPr>
        <w:spacing w:after="0" w:line="240" w:lineRule="auto"/>
        <w:rPr>
          <w:rFonts w:cstheme="minorHAnsi"/>
          <w:color w:val="FF0000"/>
          <w:sz w:val="24"/>
          <w:szCs w:val="24"/>
        </w:rPr>
      </w:pPr>
      <w:r w:rsidRPr="00CB6CBF">
        <w:rPr>
          <w:rFonts w:cstheme="minorHAnsi"/>
          <w:color w:val="FF0000"/>
          <w:sz w:val="24"/>
          <w:szCs w:val="24"/>
        </w:rPr>
        <w:t>“I’m</w:t>
      </w:r>
      <w:r w:rsidR="00E24234" w:rsidRPr="00CB6CBF">
        <w:rPr>
          <w:rFonts w:cstheme="minorHAnsi"/>
          <w:color w:val="FF0000"/>
          <w:sz w:val="24"/>
          <w:szCs w:val="24"/>
        </w:rPr>
        <w:t xml:space="preserve"> angry about something and having a hard time focusing, can you not call on me for to answer questions today?”</w:t>
      </w:r>
    </w:p>
    <w:p w14:paraId="6B75F27A" w14:textId="78860B09" w:rsidR="00AA6AE9" w:rsidRPr="00CB6CBF" w:rsidRDefault="00AA6AE9" w:rsidP="00CB6CBF">
      <w:pPr>
        <w:spacing w:after="0" w:line="240" w:lineRule="auto"/>
        <w:rPr>
          <w:rFonts w:cstheme="minorHAnsi"/>
          <w:sz w:val="24"/>
          <w:szCs w:val="24"/>
        </w:rPr>
      </w:pPr>
      <w:r w:rsidRPr="00CB6CBF">
        <w:rPr>
          <w:rFonts w:cstheme="minorHAnsi"/>
          <w:sz w:val="24"/>
          <w:szCs w:val="24"/>
        </w:rPr>
        <w:t xml:space="preserve">What </w:t>
      </w:r>
      <w:r w:rsidR="00115FCA" w:rsidRPr="00CB6CBF">
        <w:rPr>
          <w:rFonts w:cstheme="minorHAnsi"/>
          <w:sz w:val="24"/>
          <w:szCs w:val="24"/>
        </w:rPr>
        <w:t>would</w:t>
      </w:r>
      <w:r w:rsidRPr="00CB6CBF">
        <w:rPr>
          <w:rFonts w:cstheme="minorHAnsi"/>
          <w:sz w:val="24"/>
          <w:szCs w:val="24"/>
        </w:rPr>
        <w:t xml:space="preserve"> happen if</w:t>
      </w:r>
      <w:r w:rsidR="00C263B9" w:rsidRPr="00CB6CBF">
        <w:rPr>
          <w:rFonts w:cstheme="minorHAnsi"/>
          <w:sz w:val="24"/>
          <w:szCs w:val="24"/>
        </w:rPr>
        <w:t xml:space="preserve"> you </w:t>
      </w:r>
      <w:r w:rsidR="00120A27" w:rsidRPr="00CB6CBF">
        <w:rPr>
          <w:rFonts w:cstheme="minorHAnsi"/>
          <w:sz w:val="24"/>
          <w:szCs w:val="24"/>
        </w:rPr>
        <w:t>cussed</w:t>
      </w:r>
      <w:r w:rsidR="00C263B9" w:rsidRPr="00CB6CBF">
        <w:rPr>
          <w:rFonts w:cstheme="minorHAnsi"/>
          <w:sz w:val="24"/>
          <w:szCs w:val="24"/>
        </w:rPr>
        <w:t xml:space="preserve"> at the teacher to leave you alone?</w:t>
      </w:r>
      <w:r w:rsidR="00A4197A" w:rsidRPr="00CB6CBF">
        <w:rPr>
          <w:rFonts w:cstheme="minorHAnsi"/>
          <w:sz w:val="24"/>
          <w:szCs w:val="24"/>
        </w:rPr>
        <w:t xml:space="preserve"> </w:t>
      </w:r>
      <w:r w:rsidR="00DE6443" w:rsidRPr="00CB6CBF">
        <w:rPr>
          <w:rFonts w:cstheme="minorHAnsi"/>
          <w:color w:val="FF0000"/>
          <w:sz w:val="24"/>
          <w:szCs w:val="24"/>
        </w:rPr>
        <w:t>(see laws 1,2,3)</w:t>
      </w:r>
    </w:p>
    <w:p w14:paraId="118C18AE" w14:textId="291459B1" w:rsidR="00401105" w:rsidRPr="00CB6CBF" w:rsidRDefault="00A4197A" w:rsidP="00CB6CBF">
      <w:pPr>
        <w:pStyle w:val="ListParagraph"/>
        <w:numPr>
          <w:ilvl w:val="0"/>
          <w:numId w:val="31"/>
        </w:numPr>
        <w:spacing w:after="0" w:line="240" w:lineRule="auto"/>
        <w:rPr>
          <w:rFonts w:cstheme="minorHAnsi"/>
          <w:color w:val="FF0000"/>
          <w:sz w:val="24"/>
          <w:szCs w:val="24"/>
        </w:rPr>
      </w:pPr>
      <w:r w:rsidRPr="00CB6CBF">
        <w:rPr>
          <w:rFonts w:cstheme="minorHAnsi"/>
          <w:color w:val="FF0000"/>
          <w:sz w:val="24"/>
          <w:szCs w:val="24"/>
        </w:rPr>
        <w:t>Disrupt learning</w:t>
      </w:r>
      <w:r w:rsidR="008F5131" w:rsidRPr="00CB6CBF">
        <w:rPr>
          <w:rFonts w:cstheme="minorHAnsi"/>
          <w:color w:val="FF0000"/>
          <w:sz w:val="24"/>
          <w:szCs w:val="24"/>
        </w:rPr>
        <w:t>/made it uncomfortable fo</w:t>
      </w:r>
      <w:r w:rsidR="00401105" w:rsidRPr="00CB6CBF">
        <w:rPr>
          <w:rFonts w:cstheme="minorHAnsi"/>
          <w:color w:val="FF0000"/>
          <w:sz w:val="24"/>
          <w:szCs w:val="24"/>
        </w:rPr>
        <w:t xml:space="preserve">r peers and teacher </w:t>
      </w:r>
    </w:p>
    <w:p w14:paraId="28ED95C2" w14:textId="77B50662" w:rsidR="008F5131" w:rsidRPr="00CB6CBF" w:rsidRDefault="008F5131" w:rsidP="00CB6CBF">
      <w:pPr>
        <w:pStyle w:val="ListParagraph"/>
        <w:numPr>
          <w:ilvl w:val="0"/>
          <w:numId w:val="31"/>
        </w:numPr>
        <w:spacing w:after="0" w:line="240" w:lineRule="auto"/>
        <w:rPr>
          <w:rFonts w:cstheme="minorHAnsi"/>
          <w:color w:val="FF0000"/>
          <w:sz w:val="24"/>
          <w:szCs w:val="24"/>
        </w:rPr>
      </w:pPr>
      <w:r w:rsidRPr="00CB6CBF">
        <w:rPr>
          <w:rFonts w:cstheme="minorHAnsi"/>
          <w:color w:val="FF0000"/>
          <w:sz w:val="24"/>
          <w:szCs w:val="24"/>
        </w:rPr>
        <w:t>Detention/Suspension</w:t>
      </w:r>
    </w:p>
    <w:p w14:paraId="65D6DFBE" w14:textId="579B82F0" w:rsidR="008F5131" w:rsidRPr="00CB6CBF" w:rsidRDefault="008F5131" w:rsidP="00CB6CBF">
      <w:pPr>
        <w:pStyle w:val="ListParagraph"/>
        <w:numPr>
          <w:ilvl w:val="0"/>
          <w:numId w:val="31"/>
        </w:numPr>
        <w:spacing w:after="0" w:line="240" w:lineRule="auto"/>
        <w:rPr>
          <w:rFonts w:cstheme="minorHAnsi"/>
          <w:color w:val="FF0000"/>
          <w:sz w:val="24"/>
          <w:szCs w:val="24"/>
        </w:rPr>
      </w:pPr>
      <w:r w:rsidRPr="00CB6CBF">
        <w:rPr>
          <w:rFonts w:cstheme="minorHAnsi"/>
          <w:color w:val="FF0000"/>
          <w:sz w:val="24"/>
          <w:szCs w:val="24"/>
        </w:rPr>
        <w:t>Loss of personal class time, help from teacher and academic success</w:t>
      </w:r>
      <w:r w:rsidR="00401105" w:rsidRPr="00CB6CBF">
        <w:rPr>
          <w:rFonts w:cstheme="minorHAnsi"/>
          <w:color w:val="FF0000"/>
          <w:sz w:val="24"/>
          <w:szCs w:val="24"/>
        </w:rPr>
        <w:t xml:space="preserve"> </w:t>
      </w:r>
    </w:p>
    <w:p w14:paraId="11148816" w14:textId="77777777" w:rsidR="007E3552" w:rsidRPr="00CB6CBF" w:rsidRDefault="007E3552" w:rsidP="00CB6CBF">
      <w:pPr>
        <w:spacing w:after="0" w:line="240" w:lineRule="auto"/>
        <w:rPr>
          <w:rFonts w:cstheme="minorHAnsi"/>
          <w:sz w:val="24"/>
          <w:szCs w:val="24"/>
        </w:rPr>
      </w:pPr>
    </w:p>
    <w:p w14:paraId="0889E599" w14:textId="77777777" w:rsidR="00E01D15" w:rsidRPr="00CB6CBF" w:rsidRDefault="00E24234" w:rsidP="00CB6CBF">
      <w:pPr>
        <w:spacing w:after="0" w:line="240" w:lineRule="auto"/>
        <w:rPr>
          <w:rFonts w:cstheme="minorHAnsi"/>
          <w:sz w:val="24"/>
          <w:szCs w:val="24"/>
        </w:rPr>
      </w:pPr>
      <w:r w:rsidRPr="00CB6CBF">
        <w:rPr>
          <w:rFonts w:cstheme="minorHAnsi"/>
          <w:sz w:val="24"/>
          <w:szCs w:val="24"/>
        </w:rPr>
        <w:t xml:space="preserve">#2 </w:t>
      </w:r>
      <w:r w:rsidR="009C513F" w:rsidRPr="00CB6CBF">
        <w:rPr>
          <w:rFonts w:cstheme="minorHAnsi"/>
          <w:sz w:val="24"/>
          <w:szCs w:val="24"/>
        </w:rPr>
        <w:t xml:space="preserve">Discuss with your group </w:t>
      </w:r>
      <w:r w:rsidR="009C513F" w:rsidRPr="00CB6CBF">
        <w:rPr>
          <w:rFonts w:cstheme="minorHAnsi"/>
          <w:b/>
          <w:bCs/>
          <w:sz w:val="24"/>
          <w:szCs w:val="24"/>
        </w:rPr>
        <w:t>positive ways to communicate</w:t>
      </w:r>
      <w:r w:rsidR="009C513F" w:rsidRPr="00CB6CBF">
        <w:rPr>
          <w:rFonts w:cstheme="minorHAnsi"/>
          <w:sz w:val="24"/>
          <w:szCs w:val="24"/>
        </w:rPr>
        <w:t xml:space="preserve"> your frustration to your coach about bullying</w:t>
      </w:r>
      <w:r w:rsidR="00711EB8" w:rsidRPr="00CB6CBF">
        <w:rPr>
          <w:rFonts w:cstheme="minorHAnsi"/>
          <w:sz w:val="24"/>
          <w:szCs w:val="24"/>
        </w:rPr>
        <w:t xml:space="preserve"> you </w:t>
      </w:r>
    </w:p>
    <w:p w14:paraId="4CFA3A6B" w14:textId="5C3C7376" w:rsidR="00E24234" w:rsidRPr="00CB6CBF" w:rsidRDefault="00711EB8" w:rsidP="00CB6CBF">
      <w:pPr>
        <w:spacing w:after="0" w:line="240" w:lineRule="auto"/>
        <w:rPr>
          <w:rFonts w:cstheme="minorHAnsi"/>
          <w:sz w:val="24"/>
          <w:szCs w:val="24"/>
        </w:rPr>
      </w:pPr>
      <w:r w:rsidRPr="00CB6CBF">
        <w:rPr>
          <w:rFonts w:cstheme="minorHAnsi"/>
          <w:sz w:val="24"/>
          <w:szCs w:val="24"/>
        </w:rPr>
        <w:t xml:space="preserve">have been </w:t>
      </w:r>
      <w:r w:rsidR="00115FCA" w:rsidRPr="00CB6CBF">
        <w:rPr>
          <w:rFonts w:cstheme="minorHAnsi"/>
          <w:sz w:val="24"/>
          <w:szCs w:val="24"/>
        </w:rPr>
        <w:t>experienced</w:t>
      </w:r>
      <w:r w:rsidRPr="00CB6CBF">
        <w:rPr>
          <w:rFonts w:cstheme="minorHAnsi"/>
          <w:sz w:val="24"/>
          <w:szCs w:val="24"/>
        </w:rPr>
        <w:t xml:space="preserve"> f</w:t>
      </w:r>
      <w:r w:rsidR="00625D46" w:rsidRPr="00CB6CBF">
        <w:rPr>
          <w:rFonts w:cstheme="minorHAnsi"/>
          <w:sz w:val="24"/>
          <w:szCs w:val="24"/>
        </w:rPr>
        <w:t>ro</w:t>
      </w:r>
      <w:r w:rsidRPr="00CB6CBF">
        <w:rPr>
          <w:rFonts w:cstheme="minorHAnsi"/>
          <w:sz w:val="24"/>
          <w:szCs w:val="24"/>
        </w:rPr>
        <w:t>m a team</w:t>
      </w:r>
      <w:r w:rsidR="00E01D15" w:rsidRPr="00CB6CBF">
        <w:rPr>
          <w:rFonts w:cstheme="minorHAnsi"/>
          <w:sz w:val="24"/>
          <w:szCs w:val="24"/>
        </w:rPr>
        <w:t xml:space="preserve">mate and you feel </w:t>
      </w:r>
      <w:r w:rsidR="009C513F" w:rsidRPr="00CB6CBF">
        <w:rPr>
          <w:rFonts w:cstheme="minorHAnsi"/>
          <w:sz w:val="24"/>
          <w:szCs w:val="24"/>
        </w:rPr>
        <w:t>the coach is not taking any steps to help stop.</w:t>
      </w:r>
    </w:p>
    <w:p w14:paraId="349DB7B5" w14:textId="77777777" w:rsidR="00E24234" w:rsidRPr="00CB6CBF" w:rsidRDefault="00E24234" w:rsidP="00CB6CBF">
      <w:pPr>
        <w:spacing w:after="0" w:line="240" w:lineRule="auto"/>
        <w:rPr>
          <w:rFonts w:cstheme="minorHAnsi"/>
          <w:b/>
          <w:bCs/>
          <w:sz w:val="24"/>
          <w:szCs w:val="24"/>
        </w:rPr>
      </w:pPr>
      <w:r w:rsidRPr="00CB6CBF">
        <w:rPr>
          <w:rFonts w:cstheme="minorHAnsi"/>
          <w:b/>
          <w:bCs/>
          <w:sz w:val="24"/>
          <w:szCs w:val="24"/>
        </w:rPr>
        <w:t>Possible Responses:</w:t>
      </w:r>
    </w:p>
    <w:p w14:paraId="219D7545" w14:textId="4DF0D74C" w:rsidR="00E24234" w:rsidRPr="00CB6CBF" w:rsidRDefault="00E24234" w:rsidP="00CB6CBF">
      <w:pPr>
        <w:pStyle w:val="ListParagraph"/>
        <w:numPr>
          <w:ilvl w:val="0"/>
          <w:numId w:val="24"/>
        </w:numPr>
        <w:spacing w:after="0" w:line="240" w:lineRule="auto"/>
        <w:rPr>
          <w:rFonts w:cstheme="minorHAnsi"/>
          <w:color w:val="FF0000"/>
          <w:sz w:val="24"/>
          <w:szCs w:val="24"/>
        </w:rPr>
      </w:pPr>
      <w:r w:rsidRPr="00CB6CBF">
        <w:rPr>
          <w:rFonts w:cstheme="minorHAnsi"/>
          <w:color w:val="FF0000"/>
          <w:sz w:val="24"/>
          <w:szCs w:val="24"/>
        </w:rPr>
        <w:t xml:space="preserve">When the </w:t>
      </w:r>
      <w:r w:rsidR="00F859CA" w:rsidRPr="00CB6CBF">
        <w:rPr>
          <w:rFonts w:cstheme="minorHAnsi"/>
          <w:color w:val="FF0000"/>
          <w:sz w:val="24"/>
          <w:szCs w:val="24"/>
        </w:rPr>
        <w:t>coach is alone</w:t>
      </w:r>
      <w:r w:rsidR="00695BCB" w:rsidRPr="00CB6CBF">
        <w:rPr>
          <w:rFonts w:cstheme="minorHAnsi"/>
          <w:color w:val="FF0000"/>
          <w:sz w:val="24"/>
          <w:szCs w:val="24"/>
        </w:rPr>
        <w:t>,</w:t>
      </w:r>
      <w:r w:rsidRPr="00CB6CBF">
        <w:rPr>
          <w:rFonts w:cstheme="minorHAnsi"/>
          <w:color w:val="FF0000"/>
          <w:sz w:val="24"/>
          <w:szCs w:val="24"/>
        </w:rPr>
        <w:t xml:space="preserve"> </w:t>
      </w:r>
      <w:r w:rsidR="00762ACD" w:rsidRPr="00CB6CBF">
        <w:rPr>
          <w:rFonts w:cstheme="minorHAnsi"/>
          <w:color w:val="FF0000"/>
          <w:sz w:val="24"/>
          <w:szCs w:val="24"/>
        </w:rPr>
        <w:t>express how the bullying is affecting you</w:t>
      </w:r>
      <w:r w:rsidR="00625D46" w:rsidRPr="00CB6CBF">
        <w:rPr>
          <w:rFonts w:cstheme="minorHAnsi"/>
          <w:color w:val="FF0000"/>
          <w:sz w:val="24"/>
          <w:szCs w:val="24"/>
        </w:rPr>
        <w:t xml:space="preserve">; </w:t>
      </w:r>
      <w:r w:rsidR="00342EAD" w:rsidRPr="00CB6CBF">
        <w:rPr>
          <w:rFonts w:cstheme="minorHAnsi"/>
          <w:color w:val="FF0000"/>
          <w:sz w:val="24"/>
          <w:szCs w:val="24"/>
        </w:rPr>
        <w:t>provide</w:t>
      </w:r>
      <w:r w:rsidR="00625D46" w:rsidRPr="00CB6CBF">
        <w:rPr>
          <w:rFonts w:cstheme="minorHAnsi"/>
          <w:color w:val="FF0000"/>
          <w:sz w:val="24"/>
          <w:szCs w:val="24"/>
        </w:rPr>
        <w:t xml:space="preserve"> evidence</w:t>
      </w:r>
    </w:p>
    <w:p w14:paraId="30A89BBA" w14:textId="0FD18B8D" w:rsidR="00E24234" w:rsidRPr="00CB6CBF" w:rsidRDefault="00695BCB" w:rsidP="00CB6CBF">
      <w:pPr>
        <w:pStyle w:val="ListParagraph"/>
        <w:numPr>
          <w:ilvl w:val="0"/>
          <w:numId w:val="24"/>
        </w:numPr>
        <w:spacing w:after="0" w:line="240" w:lineRule="auto"/>
        <w:rPr>
          <w:rFonts w:cstheme="minorHAnsi"/>
          <w:color w:val="FF0000"/>
          <w:sz w:val="24"/>
          <w:szCs w:val="24"/>
        </w:rPr>
      </w:pPr>
      <w:r w:rsidRPr="00CB6CBF">
        <w:rPr>
          <w:rFonts w:cstheme="minorHAnsi"/>
          <w:color w:val="FF0000"/>
          <w:sz w:val="24"/>
          <w:szCs w:val="24"/>
        </w:rPr>
        <w:t>Let your parents know what is happening and that you spoke to the coach</w:t>
      </w:r>
    </w:p>
    <w:p w14:paraId="4F6B093C" w14:textId="79F37058" w:rsidR="00E24234" w:rsidRPr="00CB6CBF" w:rsidRDefault="00E42C8F" w:rsidP="00CB6CBF">
      <w:pPr>
        <w:pStyle w:val="ListParagraph"/>
        <w:numPr>
          <w:ilvl w:val="0"/>
          <w:numId w:val="24"/>
        </w:numPr>
        <w:spacing w:after="0" w:line="240" w:lineRule="auto"/>
        <w:rPr>
          <w:rFonts w:cstheme="minorHAnsi"/>
          <w:color w:val="FF0000"/>
          <w:sz w:val="24"/>
          <w:szCs w:val="24"/>
        </w:rPr>
      </w:pPr>
      <w:r w:rsidRPr="00CB6CBF">
        <w:rPr>
          <w:rFonts w:cstheme="minorHAnsi"/>
          <w:color w:val="FF0000"/>
          <w:sz w:val="24"/>
          <w:szCs w:val="24"/>
        </w:rPr>
        <w:t>Talk to your school’s counselor or social worker</w:t>
      </w:r>
    </w:p>
    <w:p w14:paraId="523EF5D3" w14:textId="555BFFF4" w:rsidR="00C263B9" w:rsidRPr="00CB6CBF" w:rsidRDefault="00C263B9" w:rsidP="00CB6CBF">
      <w:pPr>
        <w:spacing w:after="0" w:line="240" w:lineRule="auto"/>
        <w:rPr>
          <w:rFonts w:cstheme="minorHAnsi"/>
          <w:sz w:val="24"/>
          <w:szCs w:val="24"/>
        </w:rPr>
      </w:pPr>
      <w:r w:rsidRPr="00CB6CBF">
        <w:rPr>
          <w:rFonts w:cstheme="minorHAnsi"/>
          <w:sz w:val="24"/>
          <w:szCs w:val="24"/>
        </w:rPr>
        <w:t xml:space="preserve">What </w:t>
      </w:r>
      <w:r w:rsidR="00806CD9" w:rsidRPr="00CB6CBF">
        <w:rPr>
          <w:rFonts w:cstheme="minorHAnsi"/>
          <w:sz w:val="24"/>
          <w:szCs w:val="24"/>
        </w:rPr>
        <w:t>could</w:t>
      </w:r>
      <w:r w:rsidRPr="00CB6CBF">
        <w:rPr>
          <w:rFonts w:cstheme="minorHAnsi"/>
          <w:sz w:val="24"/>
          <w:szCs w:val="24"/>
        </w:rPr>
        <w:t xml:space="preserve"> happen if</w:t>
      </w:r>
      <w:r w:rsidR="002F1A82" w:rsidRPr="00CB6CBF">
        <w:rPr>
          <w:rFonts w:cstheme="minorHAnsi"/>
          <w:sz w:val="24"/>
          <w:szCs w:val="24"/>
        </w:rPr>
        <w:t xml:space="preserve"> </w:t>
      </w:r>
      <w:r w:rsidR="00DE4DD8" w:rsidRPr="00CB6CBF">
        <w:rPr>
          <w:rFonts w:cstheme="minorHAnsi"/>
          <w:sz w:val="24"/>
          <w:szCs w:val="24"/>
        </w:rPr>
        <w:t>you didn’t tell anyone about the bullying towards you?</w:t>
      </w:r>
    </w:p>
    <w:p w14:paraId="609F3AE5" w14:textId="6C2E5508" w:rsidR="00DE6443" w:rsidRPr="00CB6CBF" w:rsidRDefault="009F36D4" w:rsidP="00CB6CBF">
      <w:pPr>
        <w:pStyle w:val="ListParagraph"/>
        <w:numPr>
          <w:ilvl w:val="0"/>
          <w:numId w:val="32"/>
        </w:numPr>
        <w:spacing w:after="0" w:line="240" w:lineRule="auto"/>
        <w:rPr>
          <w:rFonts w:cstheme="minorHAnsi"/>
          <w:color w:val="FF0000"/>
          <w:sz w:val="24"/>
          <w:szCs w:val="24"/>
        </w:rPr>
      </w:pPr>
      <w:r w:rsidRPr="00CB6CBF">
        <w:rPr>
          <w:rFonts w:cstheme="minorHAnsi"/>
          <w:color w:val="FF0000"/>
          <w:sz w:val="24"/>
          <w:szCs w:val="24"/>
        </w:rPr>
        <w:t>The bullying could continue and escalate into violence and aimed at others</w:t>
      </w:r>
    </w:p>
    <w:p w14:paraId="1B2C8513" w14:textId="0AC5171C" w:rsidR="009F36D4" w:rsidRPr="00CB6CBF" w:rsidRDefault="006F0340" w:rsidP="00CB6CBF">
      <w:pPr>
        <w:pStyle w:val="ListParagraph"/>
        <w:numPr>
          <w:ilvl w:val="0"/>
          <w:numId w:val="32"/>
        </w:numPr>
        <w:spacing w:after="0" w:line="240" w:lineRule="auto"/>
        <w:rPr>
          <w:rFonts w:cstheme="minorHAnsi"/>
          <w:color w:val="FF0000"/>
          <w:sz w:val="24"/>
          <w:szCs w:val="24"/>
        </w:rPr>
      </w:pPr>
      <w:r w:rsidRPr="00CB6CBF">
        <w:rPr>
          <w:rFonts w:cstheme="minorHAnsi"/>
          <w:color w:val="FF0000"/>
          <w:sz w:val="24"/>
          <w:szCs w:val="24"/>
        </w:rPr>
        <w:t>The one with bullying behavior would not get help and support to change their behavior and handle their aggression with positive</w:t>
      </w:r>
      <w:r w:rsidR="00DB2A06" w:rsidRPr="00CB6CBF">
        <w:rPr>
          <w:rFonts w:cstheme="minorHAnsi"/>
          <w:color w:val="FF0000"/>
          <w:sz w:val="24"/>
          <w:szCs w:val="24"/>
        </w:rPr>
        <w:t xml:space="preserve"> and safe</w:t>
      </w:r>
      <w:r w:rsidRPr="00CB6CBF">
        <w:rPr>
          <w:rFonts w:cstheme="minorHAnsi"/>
          <w:color w:val="FF0000"/>
          <w:sz w:val="24"/>
          <w:szCs w:val="24"/>
        </w:rPr>
        <w:t xml:space="preserve"> </w:t>
      </w:r>
      <w:r w:rsidR="00DB2A06" w:rsidRPr="00CB6CBF">
        <w:rPr>
          <w:rFonts w:cstheme="minorHAnsi"/>
          <w:color w:val="FF0000"/>
          <w:sz w:val="24"/>
          <w:szCs w:val="24"/>
        </w:rPr>
        <w:t>approaches</w:t>
      </w:r>
    </w:p>
    <w:p w14:paraId="14AFF312" w14:textId="0DAB6379" w:rsidR="00DB2A06" w:rsidRPr="00CB6CBF" w:rsidRDefault="00DB2A06" w:rsidP="00CB6CBF">
      <w:pPr>
        <w:pStyle w:val="ListParagraph"/>
        <w:numPr>
          <w:ilvl w:val="0"/>
          <w:numId w:val="32"/>
        </w:numPr>
        <w:spacing w:after="0" w:line="240" w:lineRule="auto"/>
        <w:rPr>
          <w:rFonts w:cstheme="minorHAnsi"/>
          <w:color w:val="FF0000"/>
          <w:sz w:val="24"/>
          <w:szCs w:val="24"/>
        </w:rPr>
      </w:pPr>
      <w:r w:rsidRPr="00CB6CBF">
        <w:rPr>
          <w:rFonts w:cstheme="minorHAnsi"/>
          <w:color w:val="FF0000"/>
          <w:sz w:val="24"/>
          <w:szCs w:val="24"/>
        </w:rPr>
        <w:t xml:space="preserve">Others may think it is okay to </w:t>
      </w:r>
      <w:r w:rsidR="0054128F" w:rsidRPr="00CB6CBF">
        <w:rPr>
          <w:rFonts w:cstheme="minorHAnsi"/>
          <w:color w:val="FF0000"/>
          <w:sz w:val="24"/>
          <w:szCs w:val="24"/>
        </w:rPr>
        <w:t>treat</w:t>
      </w:r>
      <w:r w:rsidRPr="00CB6CBF">
        <w:rPr>
          <w:rFonts w:cstheme="minorHAnsi"/>
          <w:color w:val="FF0000"/>
          <w:sz w:val="24"/>
          <w:szCs w:val="24"/>
        </w:rPr>
        <w:t xml:space="preserve"> you in mean ways</w:t>
      </w:r>
    </w:p>
    <w:p w14:paraId="584E1465" w14:textId="77777777" w:rsidR="00E24234" w:rsidRPr="00CB6CBF" w:rsidRDefault="00E24234" w:rsidP="00CB6CBF">
      <w:pPr>
        <w:spacing w:after="0" w:line="240" w:lineRule="auto"/>
        <w:rPr>
          <w:rFonts w:cstheme="minorHAnsi"/>
          <w:sz w:val="24"/>
          <w:szCs w:val="24"/>
        </w:rPr>
      </w:pPr>
    </w:p>
    <w:p w14:paraId="4671391D" w14:textId="77777777" w:rsidR="00E24234" w:rsidRPr="00CB6CBF" w:rsidRDefault="00E24234" w:rsidP="00CB6CBF">
      <w:pPr>
        <w:spacing w:after="0" w:line="240" w:lineRule="auto"/>
        <w:rPr>
          <w:rFonts w:cstheme="minorHAnsi"/>
          <w:sz w:val="24"/>
          <w:szCs w:val="24"/>
        </w:rPr>
      </w:pPr>
      <w:bookmarkStart w:id="8" w:name="_Hlk110840572"/>
      <w:r w:rsidRPr="00CB6CBF">
        <w:rPr>
          <w:rFonts w:cstheme="minorHAnsi"/>
          <w:sz w:val="24"/>
          <w:szCs w:val="24"/>
        </w:rPr>
        <w:t xml:space="preserve">#3 Discuss with your group </w:t>
      </w:r>
      <w:r w:rsidRPr="00CB6CBF">
        <w:rPr>
          <w:rFonts w:cstheme="minorHAnsi"/>
          <w:b/>
          <w:bCs/>
          <w:sz w:val="24"/>
          <w:szCs w:val="24"/>
        </w:rPr>
        <w:t>positive ways</w:t>
      </w:r>
      <w:r w:rsidRPr="00CB6CBF">
        <w:rPr>
          <w:rFonts w:cstheme="minorHAnsi"/>
          <w:sz w:val="24"/>
          <w:szCs w:val="24"/>
        </w:rPr>
        <w:t xml:space="preserve"> to express disagreement with your teacher. </w:t>
      </w:r>
    </w:p>
    <w:bookmarkEnd w:id="8"/>
    <w:p w14:paraId="00A8DFE3" w14:textId="77777777" w:rsidR="00E24234" w:rsidRPr="00CB6CBF" w:rsidRDefault="00E24234" w:rsidP="00CB6CBF">
      <w:pPr>
        <w:spacing w:after="0" w:line="240" w:lineRule="auto"/>
        <w:rPr>
          <w:rFonts w:cstheme="minorHAnsi"/>
          <w:b/>
          <w:bCs/>
          <w:sz w:val="24"/>
          <w:szCs w:val="24"/>
        </w:rPr>
      </w:pPr>
      <w:r w:rsidRPr="00CB6CBF">
        <w:rPr>
          <w:rFonts w:cstheme="minorHAnsi"/>
          <w:b/>
          <w:bCs/>
          <w:sz w:val="24"/>
          <w:szCs w:val="24"/>
        </w:rPr>
        <w:t>Possible Responses:</w:t>
      </w:r>
    </w:p>
    <w:p w14:paraId="69A1AC7A" w14:textId="0313C552" w:rsidR="00E24234" w:rsidRPr="00CB6CBF" w:rsidRDefault="00E24234" w:rsidP="00CB6CBF">
      <w:pPr>
        <w:pStyle w:val="ListParagraph"/>
        <w:numPr>
          <w:ilvl w:val="0"/>
          <w:numId w:val="17"/>
        </w:numPr>
        <w:spacing w:after="0" w:line="240" w:lineRule="auto"/>
        <w:rPr>
          <w:rFonts w:cstheme="minorHAnsi"/>
          <w:color w:val="FF0000"/>
          <w:sz w:val="24"/>
          <w:szCs w:val="24"/>
        </w:rPr>
      </w:pPr>
      <w:r w:rsidRPr="00CB6CBF">
        <w:rPr>
          <w:rFonts w:cstheme="minorHAnsi"/>
          <w:color w:val="FF0000"/>
          <w:sz w:val="24"/>
          <w:szCs w:val="24"/>
        </w:rPr>
        <w:t>Talk with the teacher after class or school in private</w:t>
      </w:r>
    </w:p>
    <w:p w14:paraId="7A62BA2E" w14:textId="28857C49" w:rsidR="00E24234" w:rsidRPr="00CB6CBF" w:rsidRDefault="00E24234" w:rsidP="00CB6CBF">
      <w:pPr>
        <w:pStyle w:val="ListParagraph"/>
        <w:numPr>
          <w:ilvl w:val="0"/>
          <w:numId w:val="17"/>
        </w:numPr>
        <w:spacing w:after="0" w:line="240" w:lineRule="auto"/>
        <w:rPr>
          <w:rFonts w:cstheme="minorHAnsi"/>
          <w:color w:val="FF0000"/>
          <w:sz w:val="24"/>
          <w:szCs w:val="24"/>
        </w:rPr>
      </w:pPr>
      <w:r w:rsidRPr="00CB6CBF">
        <w:rPr>
          <w:rFonts w:cstheme="minorHAnsi"/>
          <w:color w:val="FF0000"/>
          <w:sz w:val="24"/>
          <w:szCs w:val="24"/>
        </w:rPr>
        <w:t>Express what you understand and what you don’t and what may help you</w:t>
      </w:r>
    </w:p>
    <w:p w14:paraId="388D77AA" w14:textId="77777777" w:rsidR="00E24234" w:rsidRPr="00CB6CBF" w:rsidRDefault="00E24234" w:rsidP="00CB6CBF">
      <w:pPr>
        <w:pStyle w:val="ListParagraph"/>
        <w:numPr>
          <w:ilvl w:val="0"/>
          <w:numId w:val="17"/>
        </w:numPr>
        <w:spacing w:after="0" w:line="240" w:lineRule="auto"/>
        <w:rPr>
          <w:rFonts w:cstheme="minorHAnsi"/>
          <w:color w:val="FF0000"/>
          <w:sz w:val="24"/>
          <w:szCs w:val="24"/>
        </w:rPr>
      </w:pPr>
      <w:r w:rsidRPr="00CB6CBF">
        <w:rPr>
          <w:rFonts w:cstheme="minorHAnsi"/>
          <w:color w:val="FF0000"/>
          <w:sz w:val="24"/>
          <w:szCs w:val="24"/>
        </w:rPr>
        <w:t>Ask a parent or school counselor or SRO to help you word your comments</w:t>
      </w:r>
    </w:p>
    <w:p w14:paraId="5676D8FB" w14:textId="43A4B4AE" w:rsidR="00DE4DD8" w:rsidRPr="00CB6CBF" w:rsidRDefault="00DE4DD8" w:rsidP="00CB6CBF">
      <w:pPr>
        <w:spacing w:after="0" w:line="240" w:lineRule="auto"/>
        <w:rPr>
          <w:rFonts w:cstheme="minorHAnsi"/>
          <w:sz w:val="24"/>
          <w:szCs w:val="24"/>
        </w:rPr>
      </w:pPr>
      <w:r w:rsidRPr="00CB6CBF">
        <w:rPr>
          <w:rFonts w:cstheme="minorHAnsi"/>
          <w:sz w:val="24"/>
          <w:szCs w:val="24"/>
        </w:rPr>
        <w:t xml:space="preserve">What </w:t>
      </w:r>
      <w:r w:rsidR="00C14D2F" w:rsidRPr="00CB6CBF">
        <w:rPr>
          <w:rFonts w:cstheme="minorHAnsi"/>
          <w:sz w:val="24"/>
          <w:szCs w:val="24"/>
        </w:rPr>
        <w:t>would</w:t>
      </w:r>
      <w:r w:rsidRPr="00CB6CBF">
        <w:rPr>
          <w:rFonts w:cstheme="minorHAnsi"/>
          <w:sz w:val="24"/>
          <w:szCs w:val="24"/>
        </w:rPr>
        <w:t xml:space="preserve"> happen if</w:t>
      </w:r>
      <w:r w:rsidR="00F75F75" w:rsidRPr="00CB6CBF">
        <w:rPr>
          <w:rFonts w:cstheme="minorHAnsi"/>
          <w:sz w:val="24"/>
          <w:szCs w:val="24"/>
        </w:rPr>
        <w:t xml:space="preserve"> you </w:t>
      </w:r>
      <w:r w:rsidR="00483D8E" w:rsidRPr="00CB6CBF">
        <w:rPr>
          <w:rFonts w:cstheme="minorHAnsi"/>
          <w:sz w:val="24"/>
          <w:szCs w:val="24"/>
        </w:rPr>
        <w:t>argued</w:t>
      </w:r>
      <w:r w:rsidR="00F75F75" w:rsidRPr="00CB6CBF">
        <w:rPr>
          <w:rFonts w:cstheme="minorHAnsi"/>
          <w:sz w:val="24"/>
          <w:szCs w:val="24"/>
        </w:rPr>
        <w:t xml:space="preserve"> with the teacher and called them names?</w:t>
      </w:r>
      <w:r w:rsidR="00A87DE3" w:rsidRPr="00CB6CBF">
        <w:rPr>
          <w:rFonts w:cstheme="minorHAnsi"/>
          <w:sz w:val="24"/>
          <w:szCs w:val="24"/>
        </w:rPr>
        <w:t xml:space="preserve"> </w:t>
      </w:r>
      <w:r w:rsidR="00A87DE3" w:rsidRPr="00CB6CBF">
        <w:rPr>
          <w:rFonts w:cstheme="minorHAnsi"/>
          <w:color w:val="FF0000"/>
          <w:sz w:val="24"/>
          <w:szCs w:val="24"/>
        </w:rPr>
        <w:t>(see laws 1,2,3)</w:t>
      </w:r>
    </w:p>
    <w:p w14:paraId="761DF789" w14:textId="23FDB76B" w:rsidR="00244265" w:rsidRPr="00CB6CBF" w:rsidRDefault="00244265" w:rsidP="00CB6CBF">
      <w:pPr>
        <w:pStyle w:val="ListParagraph"/>
        <w:numPr>
          <w:ilvl w:val="0"/>
          <w:numId w:val="33"/>
        </w:numPr>
        <w:spacing w:after="0" w:line="240" w:lineRule="auto"/>
        <w:rPr>
          <w:rFonts w:cstheme="minorHAnsi"/>
          <w:color w:val="FF0000"/>
          <w:sz w:val="24"/>
          <w:szCs w:val="24"/>
        </w:rPr>
      </w:pPr>
      <w:r w:rsidRPr="00CB6CBF">
        <w:rPr>
          <w:rFonts w:cstheme="minorHAnsi"/>
          <w:color w:val="FF0000"/>
          <w:sz w:val="24"/>
          <w:szCs w:val="24"/>
        </w:rPr>
        <w:t>Disrupt learning/ma</w:t>
      </w:r>
      <w:r w:rsidR="6A171EA8" w:rsidRPr="00CB6CBF">
        <w:rPr>
          <w:rFonts w:cstheme="minorHAnsi"/>
          <w:color w:val="FF0000"/>
          <w:sz w:val="24"/>
          <w:szCs w:val="24"/>
        </w:rPr>
        <w:t>k</w:t>
      </w:r>
      <w:r w:rsidRPr="00CB6CBF">
        <w:rPr>
          <w:rFonts w:cstheme="minorHAnsi"/>
          <w:color w:val="FF0000"/>
          <w:sz w:val="24"/>
          <w:szCs w:val="24"/>
        </w:rPr>
        <w:t xml:space="preserve">e it uncomfortable for peers and teacher </w:t>
      </w:r>
    </w:p>
    <w:p w14:paraId="76AE42AB" w14:textId="39323481" w:rsidR="00244265" w:rsidRPr="00CB6CBF" w:rsidRDefault="00244265" w:rsidP="00CB6CBF">
      <w:pPr>
        <w:pStyle w:val="ListParagraph"/>
        <w:numPr>
          <w:ilvl w:val="0"/>
          <w:numId w:val="33"/>
        </w:numPr>
        <w:spacing w:after="0" w:line="240" w:lineRule="auto"/>
        <w:rPr>
          <w:rFonts w:cstheme="minorHAnsi"/>
          <w:color w:val="FF0000"/>
          <w:sz w:val="24"/>
          <w:szCs w:val="24"/>
        </w:rPr>
      </w:pPr>
      <w:r w:rsidRPr="00CB6CBF">
        <w:rPr>
          <w:rFonts w:cstheme="minorHAnsi"/>
          <w:color w:val="FF0000"/>
          <w:sz w:val="24"/>
          <w:szCs w:val="24"/>
        </w:rPr>
        <w:t>Detention</w:t>
      </w:r>
      <w:r w:rsidR="00C541D1" w:rsidRPr="00CB6CBF">
        <w:rPr>
          <w:rFonts w:cstheme="minorHAnsi"/>
          <w:color w:val="FF0000"/>
          <w:sz w:val="24"/>
          <w:szCs w:val="24"/>
        </w:rPr>
        <w:t>, parents called</w:t>
      </w:r>
    </w:p>
    <w:p w14:paraId="4344A5CF" w14:textId="2BF26BE4" w:rsidR="00DE4DD8" w:rsidRPr="00CB6CBF" w:rsidRDefault="00244265" w:rsidP="00CB6CBF">
      <w:pPr>
        <w:pStyle w:val="ListParagraph"/>
        <w:numPr>
          <w:ilvl w:val="0"/>
          <w:numId w:val="33"/>
        </w:numPr>
        <w:spacing w:after="0" w:line="240" w:lineRule="auto"/>
        <w:rPr>
          <w:rFonts w:cstheme="minorHAnsi"/>
          <w:color w:val="FF0000"/>
          <w:sz w:val="24"/>
          <w:szCs w:val="24"/>
        </w:rPr>
      </w:pPr>
      <w:r w:rsidRPr="00CB6CBF">
        <w:rPr>
          <w:rFonts w:cstheme="minorHAnsi"/>
          <w:color w:val="FF0000"/>
          <w:sz w:val="24"/>
          <w:szCs w:val="24"/>
        </w:rPr>
        <w:t xml:space="preserve">Loss of </w:t>
      </w:r>
      <w:r w:rsidR="00C541D1" w:rsidRPr="00CB6CBF">
        <w:rPr>
          <w:rFonts w:cstheme="minorHAnsi"/>
          <w:color w:val="FF0000"/>
          <w:sz w:val="24"/>
          <w:szCs w:val="24"/>
        </w:rPr>
        <w:t>trust from teacher</w:t>
      </w:r>
    </w:p>
    <w:p w14:paraId="470AAF61" w14:textId="286EF1F2" w:rsidR="00E24234" w:rsidRPr="00CB6CBF" w:rsidRDefault="00E24234" w:rsidP="00CB6CBF">
      <w:pPr>
        <w:spacing w:after="0" w:line="240" w:lineRule="auto"/>
        <w:rPr>
          <w:rFonts w:cstheme="minorHAnsi"/>
          <w:sz w:val="24"/>
          <w:szCs w:val="24"/>
        </w:rPr>
      </w:pPr>
      <w:r w:rsidRPr="00CB6CBF">
        <w:rPr>
          <w:rFonts w:cstheme="minorHAnsi"/>
          <w:sz w:val="24"/>
          <w:szCs w:val="24"/>
        </w:rPr>
        <w:lastRenderedPageBreak/>
        <w:t xml:space="preserve">#4 Discuss with your group </w:t>
      </w:r>
      <w:r w:rsidRPr="00CB6CBF">
        <w:rPr>
          <w:rFonts w:cstheme="minorHAnsi"/>
          <w:b/>
          <w:bCs/>
          <w:sz w:val="24"/>
          <w:szCs w:val="24"/>
        </w:rPr>
        <w:t>examples of efforts to cooperate</w:t>
      </w:r>
      <w:r w:rsidRPr="00CB6CBF">
        <w:rPr>
          <w:rFonts w:cstheme="minorHAnsi"/>
          <w:sz w:val="24"/>
          <w:szCs w:val="24"/>
        </w:rPr>
        <w:t xml:space="preserve"> with </w:t>
      </w:r>
      <w:r w:rsidR="00EF48D6" w:rsidRPr="00CB6CBF">
        <w:rPr>
          <w:rFonts w:cstheme="minorHAnsi"/>
          <w:sz w:val="24"/>
          <w:szCs w:val="24"/>
        </w:rPr>
        <w:t xml:space="preserve">a teacher you </w:t>
      </w:r>
      <w:r w:rsidR="003565AD" w:rsidRPr="00CB6CBF">
        <w:rPr>
          <w:rFonts w:cstheme="minorHAnsi"/>
          <w:sz w:val="24"/>
          <w:szCs w:val="24"/>
        </w:rPr>
        <w:t>don’t like</w:t>
      </w:r>
      <w:r w:rsidR="00BE3B38" w:rsidRPr="00CB6CBF">
        <w:rPr>
          <w:rFonts w:cstheme="minorHAnsi"/>
          <w:sz w:val="24"/>
          <w:szCs w:val="24"/>
        </w:rPr>
        <w:t>.</w:t>
      </w:r>
    </w:p>
    <w:p w14:paraId="7FF6EA16" w14:textId="77777777" w:rsidR="00E24234" w:rsidRPr="00CB6CBF" w:rsidRDefault="00E24234" w:rsidP="00CB6CBF">
      <w:pPr>
        <w:spacing w:after="0" w:line="240" w:lineRule="auto"/>
        <w:rPr>
          <w:rFonts w:cstheme="minorHAnsi"/>
          <w:b/>
          <w:bCs/>
          <w:sz w:val="24"/>
          <w:szCs w:val="24"/>
        </w:rPr>
      </w:pPr>
      <w:r w:rsidRPr="00CB6CBF">
        <w:rPr>
          <w:rFonts w:cstheme="minorHAnsi"/>
          <w:b/>
          <w:bCs/>
          <w:sz w:val="24"/>
          <w:szCs w:val="24"/>
        </w:rPr>
        <w:t>Possible Responses:</w:t>
      </w:r>
    </w:p>
    <w:p w14:paraId="3E7F43A1" w14:textId="57724582" w:rsidR="00E24234" w:rsidRPr="00CB6CBF" w:rsidRDefault="00E24234" w:rsidP="00CB6CBF">
      <w:pPr>
        <w:pStyle w:val="ListParagraph"/>
        <w:numPr>
          <w:ilvl w:val="0"/>
          <w:numId w:val="18"/>
        </w:numPr>
        <w:spacing w:after="0" w:line="240" w:lineRule="auto"/>
        <w:rPr>
          <w:rFonts w:cstheme="minorHAnsi"/>
          <w:color w:val="FF0000"/>
          <w:sz w:val="24"/>
          <w:szCs w:val="24"/>
        </w:rPr>
      </w:pPr>
      <w:r w:rsidRPr="00CB6CBF">
        <w:rPr>
          <w:rFonts w:cstheme="minorHAnsi"/>
          <w:color w:val="FF0000"/>
          <w:sz w:val="24"/>
          <w:szCs w:val="24"/>
        </w:rPr>
        <w:t>Use polite words and calm tones when speaking to them</w:t>
      </w:r>
    </w:p>
    <w:p w14:paraId="6CEF18A9" w14:textId="7047E201" w:rsidR="002E12A7" w:rsidRPr="00CB6CBF" w:rsidRDefault="002E12A7" w:rsidP="00CB6CBF">
      <w:pPr>
        <w:pStyle w:val="ListParagraph"/>
        <w:numPr>
          <w:ilvl w:val="0"/>
          <w:numId w:val="18"/>
        </w:numPr>
        <w:spacing w:after="0" w:line="240" w:lineRule="auto"/>
        <w:rPr>
          <w:rFonts w:cstheme="minorHAnsi"/>
          <w:color w:val="FF0000"/>
          <w:sz w:val="24"/>
          <w:szCs w:val="24"/>
        </w:rPr>
      </w:pPr>
      <w:r w:rsidRPr="00CB6CBF">
        <w:rPr>
          <w:rFonts w:cstheme="minorHAnsi"/>
          <w:color w:val="FF0000"/>
          <w:sz w:val="24"/>
          <w:szCs w:val="24"/>
        </w:rPr>
        <w:t xml:space="preserve">Ask </w:t>
      </w:r>
      <w:r w:rsidR="00791ADC" w:rsidRPr="00CB6CBF">
        <w:rPr>
          <w:rFonts w:cstheme="minorHAnsi"/>
          <w:color w:val="FF0000"/>
          <w:sz w:val="24"/>
          <w:szCs w:val="24"/>
        </w:rPr>
        <w:t>a</w:t>
      </w:r>
      <w:r w:rsidRPr="00CB6CBF">
        <w:rPr>
          <w:rFonts w:cstheme="minorHAnsi"/>
          <w:color w:val="FF0000"/>
          <w:sz w:val="24"/>
          <w:szCs w:val="24"/>
        </w:rPr>
        <w:t xml:space="preserve"> </w:t>
      </w:r>
      <w:r w:rsidR="00DB14BD" w:rsidRPr="00CB6CBF">
        <w:rPr>
          <w:rFonts w:cstheme="minorHAnsi"/>
          <w:color w:val="FF0000"/>
          <w:sz w:val="24"/>
          <w:szCs w:val="24"/>
        </w:rPr>
        <w:t xml:space="preserve">parent, </w:t>
      </w:r>
      <w:r w:rsidR="00F516AC" w:rsidRPr="00CB6CBF">
        <w:rPr>
          <w:rFonts w:cstheme="minorHAnsi"/>
          <w:color w:val="FF0000"/>
          <w:sz w:val="24"/>
          <w:szCs w:val="24"/>
        </w:rPr>
        <w:t xml:space="preserve">school </w:t>
      </w:r>
      <w:r w:rsidR="00115FCA" w:rsidRPr="00CB6CBF">
        <w:rPr>
          <w:rFonts w:cstheme="minorHAnsi"/>
          <w:color w:val="FF0000"/>
          <w:sz w:val="24"/>
          <w:szCs w:val="24"/>
        </w:rPr>
        <w:t>resource, counselor</w:t>
      </w:r>
      <w:r w:rsidRPr="00CB6CBF">
        <w:rPr>
          <w:rFonts w:cstheme="minorHAnsi"/>
          <w:color w:val="FF0000"/>
          <w:sz w:val="24"/>
          <w:szCs w:val="24"/>
        </w:rPr>
        <w:t xml:space="preserve">, social </w:t>
      </w:r>
      <w:r w:rsidR="00FB1FBD" w:rsidRPr="00CB6CBF">
        <w:rPr>
          <w:rFonts w:cstheme="minorHAnsi"/>
          <w:color w:val="FF0000"/>
          <w:sz w:val="24"/>
          <w:szCs w:val="24"/>
        </w:rPr>
        <w:t>worker,</w:t>
      </w:r>
      <w:r w:rsidRPr="00CB6CBF">
        <w:rPr>
          <w:rFonts w:cstheme="minorHAnsi"/>
          <w:color w:val="FF0000"/>
          <w:sz w:val="24"/>
          <w:szCs w:val="24"/>
        </w:rPr>
        <w:t xml:space="preserve"> </w:t>
      </w:r>
      <w:r w:rsidR="00F516AC" w:rsidRPr="00CB6CBF">
        <w:rPr>
          <w:rFonts w:cstheme="minorHAnsi"/>
          <w:color w:val="FF0000"/>
          <w:sz w:val="24"/>
          <w:szCs w:val="24"/>
        </w:rPr>
        <w:t>or other trusted staff to help you speak with the teacher to express what is bothering you</w:t>
      </w:r>
    </w:p>
    <w:p w14:paraId="444F0F21" w14:textId="43C1E417" w:rsidR="00791ADC" w:rsidRPr="00CB6CBF" w:rsidRDefault="00791ADC" w:rsidP="00CB6CBF">
      <w:pPr>
        <w:pStyle w:val="ListParagraph"/>
        <w:numPr>
          <w:ilvl w:val="0"/>
          <w:numId w:val="18"/>
        </w:numPr>
        <w:spacing w:after="0" w:line="240" w:lineRule="auto"/>
        <w:rPr>
          <w:rFonts w:cstheme="minorHAnsi"/>
          <w:color w:val="FF0000"/>
          <w:sz w:val="24"/>
          <w:szCs w:val="24"/>
        </w:rPr>
      </w:pPr>
      <w:r w:rsidRPr="00CB6CBF">
        <w:rPr>
          <w:rFonts w:cstheme="minorHAnsi"/>
          <w:color w:val="FF0000"/>
          <w:sz w:val="24"/>
          <w:szCs w:val="24"/>
        </w:rPr>
        <w:t xml:space="preserve">Ask other students who seem to like the teacher what they like about </w:t>
      </w:r>
      <w:r w:rsidR="00DB14BD" w:rsidRPr="00CB6CBF">
        <w:rPr>
          <w:rFonts w:cstheme="minorHAnsi"/>
          <w:color w:val="FF0000"/>
          <w:sz w:val="24"/>
          <w:szCs w:val="24"/>
        </w:rPr>
        <w:t>them</w:t>
      </w:r>
    </w:p>
    <w:p w14:paraId="40462243" w14:textId="0E042CD1" w:rsidR="003253DF" w:rsidRPr="00CB6CBF" w:rsidRDefault="003253DF" w:rsidP="00CB6CBF">
      <w:pPr>
        <w:spacing w:after="0" w:line="240" w:lineRule="auto"/>
        <w:rPr>
          <w:rFonts w:cstheme="minorHAnsi"/>
          <w:sz w:val="24"/>
          <w:szCs w:val="24"/>
        </w:rPr>
      </w:pPr>
      <w:bookmarkStart w:id="9" w:name="_Hlk111363035"/>
      <w:r w:rsidRPr="00CB6CBF">
        <w:rPr>
          <w:rFonts w:cstheme="minorHAnsi"/>
          <w:sz w:val="24"/>
          <w:szCs w:val="24"/>
        </w:rPr>
        <w:t>What could happen if you went on social media and blasted the teacher with insults, ridicule and expressed</w:t>
      </w:r>
      <w:r w:rsidR="00115FCA" w:rsidRPr="00CB6CBF">
        <w:rPr>
          <w:rFonts w:cstheme="minorHAnsi"/>
          <w:sz w:val="24"/>
          <w:szCs w:val="24"/>
        </w:rPr>
        <w:t xml:space="preserve"> </w:t>
      </w:r>
      <w:r w:rsidRPr="00CB6CBF">
        <w:rPr>
          <w:rFonts w:cstheme="minorHAnsi"/>
          <w:sz w:val="24"/>
          <w:szCs w:val="24"/>
        </w:rPr>
        <w:t>aggressive actions you want to take towards the teacher</w:t>
      </w:r>
      <w:r w:rsidR="49699141" w:rsidRPr="00CB6CBF">
        <w:rPr>
          <w:rFonts w:cstheme="minorHAnsi"/>
          <w:sz w:val="24"/>
          <w:szCs w:val="24"/>
        </w:rPr>
        <w:t xml:space="preserve">? </w:t>
      </w:r>
      <w:r w:rsidR="00D130EC" w:rsidRPr="00CB6CBF">
        <w:rPr>
          <w:rFonts w:cstheme="minorHAnsi"/>
          <w:color w:val="FF0000"/>
          <w:sz w:val="24"/>
          <w:szCs w:val="24"/>
        </w:rPr>
        <w:t>(see laws 1,2,3</w:t>
      </w:r>
      <w:r w:rsidR="00DA48A4" w:rsidRPr="00CB6CBF">
        <w:rPr>
          <w:rFonts w:cstheme="minorHAnsi"/>
          <w:color w:val="FF0000"/>
          <w:sz w:val="24"/>
          <w:szCs w:val="24"/>
        </w:rPr>
        <w:t>,4</w:t>
      </w:r>
      <w:r w:rsidR="00D130EC" w:rsidRPr="00CB6CBF">
        <w:rPr>
          <w:rFonts w:cstheme="minorHAnsi"/>
          <w:color w:val="FF0000"/>
          <w:sz w:val="24"/>
          <w:szCs w:val="24"/>
        </w:rPr>
        <w:t>)</w:t>
      </w:r>
    </w:p>
    <w:p w14:paraId="20381A83" w14:textId="10DED3B3" w:rsidR="006F1F25" w:rsidRPr="00CB6CBF" w:rsidRDefault="00F36BA3" w:rsidP="00CB6CBF">
      <w:pPr>
        <w:pStyle w:val="ListParagraph"/>
        <w:numPr>
          <w:ilvl w:val="0"/>
          <w:numId w:val="34"/>
        </w:numPr>
        <w:spacing w:after="0" w:line="240" w:lineRule="auto"/>
        <w:rPr>
          <w:rFonts w:cstheme="minorHAnsi"/>
          <w:color w:val="FF0000"/>
          <w:sz w:val="24"/>
          <w:szCs w:val="24"/>
        </w:rPr>
      </w:pPr>
      <w:r w:rsidRPr="00CB6CBF">
        <w:rPr>
          <w:rFonts w:cstheme="minorHAnsi"/>
          <w:color w:val="FF0000"/>
          <w:sz w:val="24"/>
          <w:szCs w:val="24"/>
        </w:rPr>
        <w:t xml:space="preserve">School administrators may get </w:t>
      </w:r>
      <w:r w:rsidR="00D231D6" w:rsidRPr="00CB6CBF">
        <w:rPr>
          <w:rFonts w:cstheme="minorHAnsi"/>
          <w:color w:val="FF0000"/>
          <w:sz w:val="24"/>
          <w:szCs w:val="24"/>
        </w:rPr>
        <w:t>involved;</w:t>
      </w:r>
      <w:r w:rsidRPr="00CB6CBF">
        <w:rPr>
          <w:rFonts w:cstheme="minorHAnsi"/>
          <w:color w:val="FF0000"/>
          <w:sz w:val="24"/>
          <w:szCs w:val="24"/>
        </w:rPr>
        <w:t xml:space="preserve"> charges could be pressed if statements are threatening</w:t>
      </w:r>
      <w:r w:rsidR="00D130EC" w:rsidRPr="00CB6CBF">
        <w:rPr>
          <w:rFonts w:cstheme="minorHAnsi"/>
          <w:color w:val="FF0000"/>
          <w:sz w:val="24"/>
          <w:szCs w:val="24"/>
        </w:rPr>
        <w:t>, parents notified</w:t>
      </w:r>
    </w:p>
    <w:p w14:paraId="78353CA4" w14:textId="295CFD93" w:rsidR="0053582F" w:rsidRPr="00CB6CBF" w:rsidRDefault="0053582F" w:rsidP="00CB6CBF">
      <w:pPr>
        <w:pStyle w:val="ListParagraph"/>
        <w:numPr>
          <w:ilvl w:val="0"/>
          <w:numId w:val="34"/>
        </w:numPr>
        <w:spacing w:after="0" w:line="240" w:lineRule="auto"/>
        <w:rPr>
          <w:rFonts w:cstheme="minorHAnsi"/>
          <w:color w:val="FF0000"/>
          <w:sz w:val="24"/>
          <w:szCs w:val="24"/>
        </w:rPr>
      </w:pPr>
      <w:r w:rsidRPr="00CB6CBF">
        <w:rPr>
          <w:rFonts w:cstheme="minorHAnsi"/>
          <w:color w:val="FF0000"/>
          <w:sz w:val="24"/>
          <w:szCs w:val="24"/>
        </w:rPr>
        <w:t xml:space="preserve">If conducted on school </w:t>
      </w:r>
      <w:r w:rsidR="00D231D6" w:rsidRPr="00CB6CBF">
        <w:rPr>
          <w:rFonts w:cstheme="minorHAnsi"/>
          <w:color w:val="FF0000"/>
          <w:sz w:val="24"/>
          <w:szCs w:val="24"/>
        </w:rPr>
        <w:t>issued</w:t>
      </w:r>
      <w:r w:rsidRPr="00CB6CBF">
        <w:rPr>
          <w:rFonts w:cstheme="minorHAnsi"/>
          <w:color w:val="FF0000"/>
          <w:sz w:val="24"/>
          <w:szCs w:val="24"/>
        </w:rPr>
        <w:t xml:space="preserve"> devices, loss of </w:t>
      </w:r>
      <w:r w:rsidR="00D231D6" w:rsidRPr="00CB6CBF">
        <w:rPr>
          <w:rFonts w:cstheme="minorHAnsi"/>
          <w:color w:val="FF0000"/>
          <w:sz w:val="24"/>
          <w:szCs w:val="24"/>
        </w:rPr>
        <w:t>privilege</w:t>
      </w:r>
      <w:r w:rsidRPr="00CB6CBF">
        <w:rPr>
          <w:rFonts w:cstheme="minorHAnsi"/>
          <w:color w:val="FF0000"/>
          <w:sz w:val="24"/>
          <w:szCs w:val="24"/>
        </w:rPr>
        <w:t xml:space="preserve"> and technology access with school</w:t>
      </w:r>
      <w:r w:rsidR="00D231D6" w:rsidRPr="00CB6CBF">
        <w:rPr>
          <w:rFonts w:cstheme="minorHAnsi"/>
          <w:color w:val="FF0000"/>
          <w:sz w:val="24"/>
          <w:szCs w:val="24"/>
        </w:rPr>
        <w:t xml:space="preserve"> provided devices</w:t>
      </w:r>
    </w:p>
    <w:p w14:paraId="00FDD392" w14:textId="67EC7E22" w:rsidR="00D231D6" w:rsidRPr="00CB6CBF" w:rsidRDefault="00D231D6" w:rsidP="00CB6CBF">
      <w:pPr>
        <w:pStyle w:val="ListParagraph"/>
        <w:numPr>
          <w:ilvl w:val="0"/>
          <w:numId w:val="34"/>
        </w:numPr>
        <w:spacing w:after="0" w:line="240" w:lineRule="auto"/>
        <w:rPr>
          <w:rFonts w:cstheme="minorHAnsi"/>
          <w:color w:val="FF0000"/>
          <w:sz w:val="24"/>
          <w:szCs w:val="24"/>
        </w:rPr>
      </w:pPr>
      <w:r w:rsidRPr="00CB6CBF">
        <w:rPr>
          <w:rFonts w:cstheme="minorHAnsi"/>
          <w:color w:val="FF0000"/>
          <w:sz w:val="24"/>
          <w:szCs w:val="24"/>
        </w:rPr>
        <w:t xml:space="preserve">Disrupt the learning </w:t>
      </w:r>
      <w:r w:rsidR="00D130EC" w:rsidRPr="00CB6CBF">
        <w:rPr>
          <w:rFonts w:cstheme="minorHAnsi"/>
          <w:color w:val="FF0000"/>
          <w:sz w:val="24"/>
          <w:szCs w:val="24"/>
        </w:rPr>
        <w:t>environment</w:t>
      </w:r>
      <w:r w:rsidRPr="00CB6CBF">
        <w:rPr>
          <w:rFonts w:cstheme="minorHAnsi"/>
          <w:color w:val="FF0000"/>
          <w:sz w:val="24"/>
          <w:szCs w:val="24"/>
        </w:rPr>
        <w:t xml:space="preserve"> if</w:t>
      </w:r>
      <w:r w:rsidR="00D130EC" w:rsidRPr="00CB6CBF">
        <w:rPr>
          <w:rFonts w:cstheme="minorHAnsi"/>
          <w:color w:val="FF0000"/>
          <w:sz w:val="24"/>
          <w:szCs w:val="24"/>
        </w:rPr>
        <w:t xml:space="preserve"> </w:t>
      </w:r>
      <w:r w:rsidRPr="00CB6CBF">
        <w:rPr>
          <w:rFonts w:cstheme="minorHAnsi"/>
          <w:color w:val="FF0000"/>
          <w:sz w:val="24"/>
          <w:szCs w:val="24"/>
        </w:rPr>
        <w:t>oth</w:t>
      </w:r>
      <w:r w:rsidR="00D130EC" w:rsidRPr="00CB6CBF">
        <w:rPr>
          <w:rFonts w:cstheme="minorHAnsi"/>
          <w:color w:val="FF0000"/>
          <w:sz w:val="24"/>
          <w:szCs w:val="24"/>
        </w:rPr>
        <w:t>er</w:t>
      </w:r>
      <w:r w:rsidRPr="00CB6CBF">
        <w:rPr>
          <w:rFonts w:cstheme="minorHAnsi"/>
          <w:color w:val="FF0000"/>
          <w:sz w:val="24"/>
          <w:szCs w:val="24"/>
        </w:rPr>
        <w:t xml:space="preserve"> peers carried negative reactions into the classroom</w:t>
      </w:r>
      <w:r w:rsidR="00D130EC" w:rsidRPr="00CB6CBF">
        <w:rPr>
          <w:rFonts w:cstheme="minorHAnsi"/>
          <w:color w:val="FF0000"/>
          <w:sz w:val="24"/>
          <w:szCs w:val="24"/>
        </w:rPr>
        <w:t>, with outbursts of ridicule and noncooperative attitudes</w:t>
      </w:r>
    </w:p>
    <w:p w14:paraId="588C6414" w14:textId="77777777" w:rsidR="00692A56" w:rsidRPr="00CB6CBF" w:rsidRDefault="00692A56" w:rsidP="00CB6CBF">
      <w:pPr>
        <w:spacing w:after="0" w:line="240" w:lineRule="auto"/>
        <w:rPr>
          <w:rFonts w:cstheme="minorHAnsi"/>
          <w:sz w:val="24"/>
          <w:szCs w:val="24"/>
        </w:rPr>
      </w:pPr>
    </w:p>
    <w:bookmarkEnd w:id="9"/>
    <w:p w14:paraId="4DFB44F8" w14:textId="5375D5D2" w:rsidR="00E24234" w:rsidRPr="00CB6CBF" w:rsidRDefault="00E24234" w:rsidP="00CB6CBF">
      <w:pPr>
        <w:spacing w:after="0" w:line="240" w:lineRule="auto"/>
        <w:rPr>
          <w:rFonts w:cstheme="minorHAnsi"/>
          <w:sz w:val="24"/>
          <w:szCs w:val="24"/>
        </w:rPr>
      </w:pPr>
      <w:r w:rsidRPr="00CB6CBF">
        <w:rPr>
          <w:rFonts w:cstheme="minorHAnsi"/>
          <w:sz w:val="24"/>
          <w:szCs w:val="24"/>
        </w:rPr>
        <w:t xml:space="preserve">#5 Discuss with your group ways to </w:t>
      </w:r>
      <w:r w:rsidR="00115FCA" w:rsidRPr="00CB6CBF">
        <w:rPr>
          <w:rFonts w:cstheme="minorHAnsi"/>
          <w:b/>
          <w:bCs/>
          <w:sz w:val="24"/>
          <w:szCs w:val="24"/>
        </w:rPr>
        <w:t>de-stress</w:t>
      </w:r>
      <w:r w:rsidRPr="00CB6CBF">
        <w:rPr>
          <w:rFonts w:cstheme="minorHAnsi"/>
          <w:b/>
          <w:bCs/>
          <w:sz w:val="24"/>
          <w:szCs w:val="24"/>
        </w:rPr>
        <w:t xml:space="preserve"> yourself</w:t>
      </w:r>
      <w:r w:rsidRPr="00CB6CBF">
        <w:rPr>
          <w:rFonts w:cstheme="minorHAnsi"/>
          <w:sz w:val="24"/>
          <w:szCs w:val="24"/>
        </w:rPr>
        <w:t xml:space="preserve"> while at school. </w:t>
      </w:r>
    </w:p>
    <w:p w14:paraId="3B91C618" w14:textId="55504727" w:rsidR="00E24234" w:rsidRPr="00CB6CBF" w:rsidRDefault="00E24234" w:rsidP="00CB6CBF">
      <w:pPr>
        <w:spacing w:after="0" w:line="240" w:lineRule="auto"/>
        <w:rPr>
          <w:rFonts w:cstheme="minorHAnsi"/>
          <w:b/>
          <w:bCs/>
          <w:sz w:val="24"/>
          <w:szCs w:val="24"/>
        </w:rPr>
      </w:pPr>
      <w:r w:rsidRPr="00CB6CBF">
        <w:rPr>
          <w:rFonts w:cstheme="minorHAnsi"/>
          <w:b/>
          <w:bCs/>
          <w:sz w:val="24"/>
          <w:szCs w:val="24"/>
        </w:rPr>
        <w:t xml:space="preserve">Possible Responses: </w:t>
      </w:r>
    </w:p>
    <w:p w14:paraId="6269650D" w14:textId="5DBBF3B7" w:rsidR="00E24234" w:rsidRPr="00CB6CBF" w:rsidRDefault="00E24234" w:rsidP="00CB6CBF">
      <w:pPr>
        <w:pStyle w:val="ListParagraph"/>
        <w:numPr>
          <w:ilvl w:val="0"/>
          <w:numId w:val="19"/>
        </w:numPr>
        <w:spacing w:after="0" w:line="240" w:lineRule="auto"/>
        <w:rPr>
          <w:rFonts w:cstheme="minorHAnsi"/>
          <w:color w:val="FF0000"/>
          <w:sz w:val="24"/>
          <w:szCs w:val="24"/>
        </w:rPr>
      </w:pPr>
      <w:r w:rsidRPr="00CB6CBF">
        <w:rPr>
          <w:rFonts w:cstheme="minorHAnsi"/>
          <w:color w:val="FF0000"/>
          <w:sz w:val="24"/>
          <w:szCs w:val="24"/>
        </w:rPr>
        <w:t>Hydrate, if possible, eat something nourishing</w:t>
      </w:r>
    </w:p>
    <w:p w14:paraId="005697DE" w14:textId="0E81AB85" w:rsidR="00E24234" w:rsidRPr="00CB6CBF" w:rsidRDefault="00E24234" w:rsidP="00CB6CBF">
      <w:pPr>
        <w:pStyle w:val="ListParagraph"/>
        <w:numPr>
          <w:ilvl w:val="0"/>
          <w:numId w:val="19"/>
        </w:numPr>
        <w:spacing w:after="0" w:line="240" w:lineRule="auto"/>
        <w:rPr>
          <w:rFonts w:cstheme="minorHAnsi"/>
          <w:color w:val="FF0000"/>
          <w:sz w:val="24"/>
          <w:szCs w:val="24"/>
        </w:rPr>
      </w:pPr>
      <w:r w:rsidRPr="00CB6CBF">
        <w:rPr>
          <w:rFonts w:cstheme="minorHAnsi"/>
          <w:color w:val="FF0000"/>
          <w:sz w:val="24"/>
          <w:szCs w:val="24"/>
        </w:rPr>
        <w:t>Take a few relaxing breaths and look at a something pleasant such as out the window, a colorful poster on the wall, pictures in a textbook for just a minute or two</w:t>
      </w:r>
    </w:p>
    <w:p w14:paraId="150CC198" w14:textId="1F9DC058" w:rsidR="00E24234" w:rsidRPr="00CB6CBF" w:rsidRDefault="00E24234" w:rsidP="00CB6CBF">
      <w:pPr>
        <w:pStyle w:val="ListParagraph"/>
        <w:numPr>
          <w:ilvl w:val="0"/>
          <w:numId w:val="19"/>
        </w:numPr>
        <w:spacing w:after="0" w:line="240" w:lineRule="auto"/>
        <w:rPr>
          <w:rFonts w:cstheme="minorHAnsi"/>
          <w:color w:val="FF0000"/>
          <w:sz w:val="24"/>
          <w:szCs w:val="24"/>
        </w:rPr>
      </w:pPr>
      <w:r w:rsidRPr="00CB6CBF">
        <w:rPr>
          <w:rFonts w:cstheme="minorHAnsi"/>
          <w:color w:val="FF0000"/>
          <w:sz w:val="24"/>
          <w:szCs w:val="24"/>
        </w:rPr>
        <w:t>Think of something funny to say or share with peers, show your teacher, share with your teacher, they could use a good laugh too</w:t>
      </w:r>
    </w:p>
    <w:p w14:paraId="69A29C37" w14:textId="01E8BE33" w:rsidR="00F75F75" w:rsidRPr="00CB6CBF" w:rsidRDefault="00F75F75" w:rsidP="00CB6CBF">
      <w:pPr>
        <w:spacing w:after="0" w:line="240" w:lineRule="auto"/>
        <w:rPr>
          <w:rFonts w:cstheme="minorHAnsi"/>
          <w:sz w:val="24"/>
          <w:szCs w:val="24"/>
        </w:rPr>
      </w:pPr>
      <w:r w:rsidRPr="00CB6CBF">
        <w:rPr>
          <w:rFonts w:cstheme="minorHAnsi"/>
          <w:sz w:val="24"/>
          <w:szCs w:val="24"/>
        </w:rPr>
        <w:t xml:space="preserve">What </w:t>
      </w:r>
      <w:r w:rsidR="00806CD9" w:rsidRPr="00CB6CBF">
        <w:rPr>
          <w:rFonts w:cstheme="minorHAnsi"/>
          <w:sz w:val="24"/>
          <w:szCs w:val="24"/>
        </w:rPr>
        <w:t>could</w:t>
      </w:r>
      <w:r w:rsidRPr="00CB6CBF">
        <w:rPr>
          <w:rFonts w:cstheme="minorHAnsi"/>
          <w:sz w:val="24"/>
          <w:szCs w:val="24"/>
        </w:rPr>
        <w:t xml:space="preserve"> happen if</w:t>
      </w:r>
      <w:r w:rsidR="00AE4446" w:rsidRPr="00CB6CBF">
        <w:rPr>
          <w:rFonts w:cstheme="minorHAnsi"/>
          <w:sz w:val="24"/>
          <w:szCs w:val="24"/>
        </w:rPr>
        <w:t xml:space="preserve"> you </w:t>
      </w:r>
      <w:r w:rsidR="005F1CAF" w:rsidRPr="00CB6CBF">
        <w:rPr>
          <w:rFonts w:cstheme="minorHAnsi"/>
          <w:sz w:val="24"/>
          <w:szCs w:val="24"/>
        </w:rPr>
        <w:t xml:space="preserve">kept </w:t>
      </w:r>
      <w:r w:rsidR="00806CD9" w:rsidRPr="00CB6CBF">
        <w:rPr>
          <w:rFonts w:cstheme="minorHAnsi"/>
          <w:sz w:val="24"/>
          <w:szCs w:val="24"/>
        </w:rPr>
        <w:t>all your strong emotions to yourself and didn’t share how you feel with anyone</w:t>
      </w:r>
      <w:r w:rsidR="28BC03DA" w:rsidRPr="00CB6CBF">
        <w:rPr>
          <w:rFonts w:cstheme="minorHAnsi"/>
          <w:sz w:val="24"/>
          <w:szCs w:val="24"/>
        </w:rPr>
        <w:t>?</w:t>
      </w:r>
    </w:p>
    <w:p w14:paraId="7620950F" w14:textId="4CE3C8E5" w:rsidR="00F75F75" w:rsidRPr="00CB6CBF" w:rsidRDefault="00C63F6A" w:rsidP="00CB6CBF">
      <w:pPr>
        <w:pStyle w:val="ListParagraph"/>
        <w:numPr>
          <w:ilvl w:val="0"/>
          <w:numId w:val="36"/>
        </w:numPr>
        <w:spacing w:after="0" w:line="240" w:lineRule="auto"/>
        <w:rPr>
          <w:rFonts w:cstheme="minorHAnsi"/>
          <w:color w:val="FF0000"/>
          <w:sz w:val="24"/>
          <w:szCs w:val="24"/>
        </w:rPr>
      </w:pPr>
      <w:r w:rsidRPr="00CB6CBF">
        <w:rPr>
          <w:rFonts w:cstheme="minorHAnsi"/>
          <w:color w:val="FF0000"/>
          <w:sz w:val="24"/>
          <w:szCs w:val="24"/>
        </w:rPr>
        <w:t xml:space="preserve">Your body may feel physical effects such as </w:t>
      </w:r>
      <w:r w:rsidR="0095497D" w:rsidRPr="00CB6CBF">
        <w:rPr>
          <w:rFonts w:cstheme="minorHAnsi"/>
          <w:color w:val="FF0000"/>
          <w:sz w:val="24"/>
          <w:szCs w:val="24"/>
        </w:rPr>
        <w:t>stomach</w:t>
      </w:r>
      <w:r w:rsidRPr="00CB6CBF">
        <w:rPr>
          <w:rFonts w:cstheme="minorHAnsi"/>
          <w:color w:val="FF0000"/>
          <w:sz w:val="24"/>
          <w:szCs w:val="24"/>
        </w:rPr>
        <w:t xml:space="preserve"> </w:t>
      </w:r>
      <w:r w:rsidR="0095497D" w:rsidRPr="00CB6CBF">
        <w:rPr>
          <w:rFonts w:cstheme="minorHAnsi"/>
          <w:color w:val="FF0000"/>
          <w:sz w:val="24"/>
          <w:szCs w:val="24"/>
        </w:rPr>
        <w:t>aches</w:t>
      </w:r>
      <w:r w:rsidRPr="00CB6CBF">
        <w:rPr>
          <w:rFonts w:cstheme="minorHAnsi"/>
          <w:color w:val="FF0000"/>
          <w:sz w:val="24"/>
          <w:szCs w:val="24"/>
        </w:rPr>
        <w:t xml:space="preserve">, headaches, nausea, </w:t>
      </w:r>
      <w:r w:rsidR="0095497D" w:rsidRPr="00CB6CBF">
        <w:rPr>
          <w:rFonts w:cstheme="minorHAnsi"/>
          <w:color w:val="FF0000"/>
          <w:sz w:val="24"/>
          <w:szCs w:val="24"/>
        </w:rPr>
        <w:t>face may feel hot, crying, sadness, etc.</w:t>
      </w:r>
    </w:p>
    <w:p w14:paraId="199646F4" w14:textId="23D00DE9" w:rsidR="0095497D" w:rsidRPr="00CB6CBF" w:rsidRDefault="00F656C7" w:rsidP="00CB6CBF">
      <w:pPr>
        <w:pStyle w:val="ListParagraph"/>
        <w:numPr>
          <w:ilvl w:val="0"/>
          <w:numId w:val="36"/>
        </w:numPr>
        <w:spacing w:after="0" w:line="240" w:lineRule="auto"/>
        <w:rPr>
          <w:rFonts w:cstheme="minorHAnsi"/>
          <w:color w:val="FF0000"/>
          <w:sz w:val="24"/>
          <w:szCs w:val="24"/>
        </w:rPr>
      </w:pPr>
      <w:r w:rsidRPr="00CB6CBF">
        <w:rPr>
          <w:rFonts w:cstheme="minorHAnsi"/>
          <w:color w:val="FF0000"/>
          <w:sz w:val="24"/>
          <w:szCs w:val="24"/>
        </w:rPr>
        <w:t>Keeping emotions bottled up may make it difficult to concentrate on schoolwork or enjoy activities and friends</w:t>
      </w:r>
    </w:p>
    <w:p w14:paraId="7573C143" w14:textId="53F8BF7F" w:rsidR="00F656C7" w:rsidRPr="00CB6CBF" w:rsidRDefault="00283DF0" w:rsidP="00CB6CBF">
      <w:pPr>
        <w:pStyle w:val="ListParagraph"/>
        <w:numPr>
          <w:ilvl w:val="0"/>
          <w:numId w:val="36"/>
        </w:numPr>
        <w:spacing w:after="0" w:line="240" w:lineRule="auto"/>
        <w:rPr>
          <w:rFonts w:cstheme="minorHAnsi"/>
          <w:color w:val="FF0000"/>
          <w:sz w:val="24"/>
          <w:szCs w:val="24"/>
        </w:rPr>
      </w:pPr>
      <w:r w:rsidRPr="00CB6CBF">
        <w:rPr>
          <w:rFonts w:cstheme="minorHAnsi"/>
          <w:color w:val="FF0000"/>
          <w:sz w:val="24"/>
          <w:szCs w:val="24"/>
        </w:rPr>
        <w:t xml:space="preserve">Your emotions may spill out on others in ways they are not expecting </w:t>
      </w:r>
      <w:r w:rsidR="00591B7C" w:rsidRPr="00CB6CBF">
        <w:rPr>
          <w:rFonts w:cstheme="minorHAnsi"/>
          <w:color w:val="FF0000"/>
          <w:sz w:val="24"/>
          <w:szCs w:val="24"/>
        </w:rPr>
        <w:t>and</w:t>
      </w:r>
      <w:r w:rsidRPr="00CB6CBF">
        <w:rPr>
          <w:rFonts w:cstheme="minorHAnsi"/>
          <w:color w:val="FF0000"/>
          <w:sz w:val="24"/>
          <w:szCs w:val="24"/>
        </w:rPr>
        <w:t xml:space="preserve"> may not understand w</w:t>
      </w:r>
      <w:r w:rsidR="00E93C01" w:rsidRPr="00CB6CBF">
        <w:rPr>
          <w:rFonts w:cstheme="minorHAnsi"/>
          <w:color w:val="FF0000"/>
          <w:sz w:val="24"/>
          <w:szCs w:val="24"/>
        </w:rPr>
        <w:t>here you are coming from</w:t>
      </w:r>
    </w:p>
    <w:p w14:paraId="29F895A8" w14:textId="0E313997" w:rsidR="00AE3AB1" w:rsidRPr="00CB6CBF" w:rsidRDefault="00AE3AB1" w:rsidP="00CB6CBF">
      <w:pPr>
        <w:spacing w:after="0" w:line="240" w:lineRule="auto"/>
        <w:rPr>
          <w:rFonts w:cstheme="minorHAnsi"/>
          <w:sz w:val="24"/>
          <w:szCs w:val="24"/>
        </w:rPr>
      </w:pPr>
      <w:r w:rsidRPr="00CB6CBF">
        <w:rPr>
          <w:rFonts w:cstheme="minorHAnsi"/>
          <w:sz w:val="24"/>
          <w:szCs w:val="24"/>
        </w:rPr>
        <w:t xml:space="preserve">#6 Discuss with your group </w:t>
      </w:r>
      <w:r w:rsidRPr="00CB6CBF">
        <w:rPr>
          <w:rFonts w:cstheme="minorHAnsi"/>
          <w:b/>
          <w:bCs/>
          <w:sz w:val="24"/>
          <w:szCs w:val="24"/>
        </w:rPr>
        <w:t>appropriate actions</w:t>
      </w:r>
      <w:r w:rsidRPr="00CB6CBF">
        <w:rPr>
          <w:rFonts w:cstheme="minorHAnsi"/>
          <w:sz w:val="24"/>
          <w:szCs w:val="24"/>
        </w:rPr>
        <w:t xml:space="preserve"> you can take with a school staff </w:t>
      </w:r>
      <w:r w:rsidR="00843BCB" w:rsidRPr="00CB6CBF">
        <w:rPr>
          <w:rFonts w:cstheme="minorHAnsi"/>
          <w:sz w:val="24"/>
          <w:szCs w:val="24"/>
        </w:rPr>
        <w:t xml:space="preserve">member </w:t>
      </w:r>
      <w:r w:rsidRPr="00CB6CBF">
        <w:rPr>
          <w:rFonts w:cstheme="minorHAnsi"/>
          <w:sz w:val="24"/>
          <w:szCs w:val="24"/>
        </w:rPr>
        <w:t>you feel has wronged you.</w:t>
      </w:r>
    </w:p>
    <w:p w14:paraId="46D53EE1" w14:textId="77777777" w:rsidR="0090555B" w:rsidRPr="00CB6CBF" w:rsidRDefault="0090555B" w:rsidP="00CB6CBF">
      <w:pPr>
        <w:spacing w:after="0" w:line="240" w:lineRule="auto"/>
        <w:rPr>
          <w:rFonts w:cstheme="minorHAnsi"/>
          <w:b/>
          <w:bCs/>
          <w:sz w:val="24"/>
          <w:szCs w:val="24"/>
        </w:rPr>
      </w:pPr>
      <w:r w:rsidRPr="00CB6CBF">
        <w:rPr>
          <w:rFonts w:cstheme="minorHAnsi"/>
          <w:b/>
          <w:bCs/>
          <w:sz w:val="24"/>
          <w:szCs w:val="24"/>
        </w:rPr>
        <w:t xml:space="preserve">Possible Responses: </w:t>
      </w:r>
    </w:p>
    <w:p w14:paraId="2D7AC400" w14:textId="7C0B8F40" w:rsidR="00FC471C" w:rsidRPr="00CB6CBF" w:rsidRDefault="00FC471C" w:rsidP="00CB6CBF">
      <w:pPr>
        <w:pStyle w:val="ListParagraph"/>
        <w:numPr>
          <w:ilvl w:val="0"/>
          <w:numId w:val="27"/>
        </w:numPr>
        <w:spacing w:after="0" w:line="240" w:lineRule="auto"/>
        <w:rPr>
          <w:rFonts w:cstheme="minorHAnsi"/>
          <w:color w:val="FF0000"/>
          <w:sz w:val="24"/>
          <w:szCs w:val="24"/>
        </w:rPr>
      </w:pPr>
      <w:r w:rsidRPr="00CB6CBF">
        <w:rPr>
          <w:rFonts w:cstheme="minorHAnsi"/>
          <w:color w:val="FF0000"/>
          <w:sz w:val="24"/>
          <w:szCs w:val="24"/>
        </w:rPr>
        <w:t xml:space="preserve">Ask a parent, school </w:t>
      </w:r>
      <w:r w:rsidR="00C752D1" w:rsidRPr="00CB6CBF">
        <w:rPr>
          <w:rFonts w:cstheme="minorHAnsi"/>
          <w:color w:val="FF0000"/>
          <w:sz w:val="24"/>
          <w:szCs w:val="24"/>
        </w:rPr>
        <w:t>resource, counselor</w:t>
      </w:r>
      <w:r w:rsidRPr="00CB6CBF">
        <w:rPr>
          <w:rFonts w:cstheme="minorHAnsi"/>
          <w:color w:val="FF0000"/>
          <w:sz w:val="24"/>
          <w:szCs w:val="24"/>
        </w:rPr>
        <w:t>, social worker, or other trusted staff to help you speak with the teacher to express your side</w:t>
      </w:r>
    </w:p>
    <w:p w14:paraId="35737BA9" w14:textId="0A67B65B" w:rsidR="0090555B" w:rsidRPr="00CB6CBF" w:rsidRDefault="006A7150" w:rsidP="00CB6CBF">
      <w:pPr>
        <w:pStyle w:val="ListParagraph"/>
        <w:numPr>
          <w:ilvl w:val="0"/>
          <w:numId w:val="27"/>
        </w:numPr>
        <w:spacing w:after="0" w:line="240" w:lineRule="auto"/>
        <w:rPr>
          <w:rFonts w:cstheme="minorHAnsi"/>
          <w:color w:val="FF0000"/>
          <w:sz w:val="24"/>
          <w:szCs w:val="24"/>
        </w:rPr>
      </w:pPr>
      <w:r w:rsidRPr="00CB6CBF">
        <w:rPr>
          <w:rFonts w:cstheme="minorHAnsi"/>
          <w:color w:val="FF0000"/>
          <w:sz w:val="24"/>
          <w:szCs w:val="24"/>
        </w:rPr>
        <w:t xml:space="preserve">Try to </w:t>
      </w:r>
      <w:r w:rsidR="00D35E8E" w:rsidRPr="00CB6CBF">
        <w:rPr>
          <w:rFonts w:cstheme="minorHAnsi"/>
          <w:color w:val="FF0000"/>
          <w:sz w:val="24"/>
          <w:szCs w:val="24"/>
        </w:rPr>
        <w:t xml:space="preserve">see where the teacher is coming from, do they feel disrespected or </w:t>
      </w:r>
      <w:r w:rsidR="00E300E3" w:rsidRPr="00CB6CBF">
        <w:rPr>
          <w:rFonts w:cstheme="minorHAnsi"/>
          <w:color w:val="FF0000"/>
          <w:sz w:val="24"/>
          <w:szCs w:val="24"/>
        </w:rPr>
        <w:t>dealing with disruptions making it hard on them</w:t>
      </w:r>
    </w:p>
    <w:p w14:paraId="2A5BC60E" w14:textId="47CB6C38" w:rsidR="0090555B" w:rsidRPr="00CB6CBF" w:rsidRDefault="00707953" w:rsidP="00CB6CBF">
      <w:pPr>
        <w:pStyle w:val="ListParagraph"/>
        <w:numPr>
          <w:ilvl w:val="0"/>
          <w:numId w:val="27"/>
        </w:numPr>
        <w:spacing w:after="0" w:line="240" w:lineRule="auto"/>
        <w:rPr>
          <w:rFonts w:cstheme="minorHAnsi"/>
          <w:color w:val="FF0000"/>
          <w:sz w:val="24"/>
          <w:szCs w:val="24"/>
        </w:rPr>
      </w:pPr>
      <w:r w:rsidRPr="00CB6CBF">
        <w:rPr>
          <w:rFonts w:cstheme="minorHAnsi"/>
          <w:color w:val="FF0000"/>
          <w:sz w:val="24"/>
          <w:szCs w:val="24"/>
        </w:rPr>
        <w:t xml:space="preserve">By following class rules and use respectful </w:t>
      </w:r>
      <w:r w:rsidR="00121FCE" w:rsidRPr="00CB6CBF">
        <w:rPr>
          <w:rFonts w:cstheme="minorHAnsi"/>
          <w:color w:val="FF0000"/>
          <w:sz w:val="24"/>
          <w:szCs w:val="24"/>
        </w:rPr>
        <w:t>words and trying your best you may be able to show the teacher you are not what they thought</w:t>
      </w:r>
    </w:p>
    <w:p w14:paraId="477530DB" w14:textId="62036BCB" w:rsidR="00143773" w:rsidRPr="00CB6CBF" w:rsidRDefault="00143773" w:rsidP="00CB6CBF">
      <w:pPr>
        <w:spacing w:after="0" w:line="240" w:lineRule="auto"/>
        <w:rPr>
          <w:rFonts w:cstheme="minorHAnsi"/>
          <w:sz w:val="24"/>
          <w:szCs w:val="24"/>
        </w:rPr>
      </w:pPr>
      <w:r w:rsidRPr="00CB6CBF">
        <w:rPr>
          <w:rFonts w:cstheme="minorHAnsi"/>
          <w:sz w:val="24"/>
          <w:szCs w:val="24"/>
        </w:rPr>
        <w:t>What could happen if you allowed your frustration and anger to get out of control and you responded by hitting a wall or breaking a window by punching it</w:t>
      </w:r>
      <w:r w:rsidR="4C95BFE6" w:rsidRPr="00CB6CBF">
        <w:rPr>
          <w:rFonts w:cstheme="minorHAnsi"/>
          <w:sz w:val="24"/>
          <w:szCs w:val="24"/>
        </w:rPr>
        <w:t>?</w:t>
      </w:r>
      <w:r w:rsidR="005231AE" w:rsidRPr="00CB6CBF">
        <w:rPr>
          <w:rFonts w:cstheme="minorHAnsi"/>
          <w:sz w:val="24"/>
          <w:szCs w:val="24"/>
        </w:rPr>
        <w:t xml:space="preserve"> </w:t>
      </w:r>
      <w:r w:rsidR="005231AE" w:rsidRPr="00CB6CBF">
        <w:rPr>
          <w:rFonts w:cstheme="minorHAnsi"/>
          <w:color w:val="FF0000"/>
          <w:sz w:val="24"/>
          <w:szCs w:val="24"/>
        </w:rPr>
        <w:t xml:space="preserve">(see laws </w:t>
      </w:r>
      <w:r w:rsidR="00E862D9" w:rsidRPr="00CB6CBF">
        <w:rPr>
          <w:rFonts w:cstheme="minorHAnsi"/>
          <w:color w:val="FF0000"/>
          <w:sz w:val="24"/>
          <w:szCs w:val="24"/>
        </w:rPr>
        <w:t>3 &amp; 5)</w:t>
      </w:r>
    </w:p>
    <w:p w14:paraId="01F3E873" w14:textId="31BF475B" w:rsidR="00143773" w:rsidRPr="00CB6CBF" w:rsidRDefault="009B7EBE" w:rsidP="00CB6CBF">
      <w:pPr>
        <w:pStyle w:val="ListParagraph"/>
        <w:numPr>
          <w:ilvl w:val="0"/>
          <w:numId w:val="37"/>
        </w:numPr>
        <w:spacing w:after="0" w:line="240" w:lineRule="auto"/>
        <w:rPr>
          <w:rFonts w:cstheme="minorHAnsi"/>
          <w:color w:val="FF0000"/>
          <w:sz w:val="24"/>
          <w:szCs w:val="24"/>
        </w:rPr>
      </w:pPr>
      <w:r w:rsidRPr="00CB6CBF">
        <w:rPr>
          <w:rFonts w:cstheme="minorHAnsi"/>
          <w:color w:val="FF0000"/>
          <w:sz w:val="24"/>
          <w:szCs w:val="24"/>
        </w:rPr>
        <w:t>Parents may have to pay restitution for damaging school property; charges could be filed</w:t>
      </w:r>
    </w:p>
    <w:p w14:paraId="7DC10738" w14:textId="3AE474AD" w:rsidR="009B7EBE" w:rsidRPr="00CB6CBF" w:rsidRDefault="009B7EBE" w:rsidP="00CB6CBF">
      <w:pPr>
        <w:pStyle w:val="ListParagraph"/>
        <w:numPr>
          <w:ilvl w:val="0"/>
          <w:numId w:val="37"/>
        </w:numPr>
        <w:spacing w:after="0" w:line="240" w:lineRule="auto"/>
        <w:rPr>
          <w:rFonts w:cstheme="minorHAnsi"/>
          <w:color w:val="FF0000"/>
          <w:sz w:val="24"/>
          <w:szCs w:val="24"/>
        </w:rPr>
      </w:pPr>
      <w:r w:rsidRPr="00CB6CBF">
        <w:rPr>
          <w:rFonts w:cstheme="minorHAnsi"/>
          <w:color w:val="FF0000"/>
          <w:sz w:val="24"/>
          <w:szCs w:val="24"/>
        </w:rPr>
        <w:t>Detention/suspension</w:t>
      </w:r>
    </w:p>
    <w:p w14:paraId="2BEF1BC2" w14:textId="0E7B3E06" w:rsidR="009B7EBE" w:rsidRPr="00CB6CBF" w:rsidRDefault="009B7EBE" w:rsidP="00CB6CBF">
      <w:pPr>
        <w:pStyle w:val="ListParagraph"/>
        <w:numPr>
          <w:ilvl w:val="0"/>
          <w:numId w:val="37"/>
        </w:numPr>
        <w:spacing w:after="0" w:line="240" w:lineRule="auto"/>
        <w:rPr>
          <w:rFonts w:cstheme="minorHAnsi"/>
          <w:color w:val="FF0000"/>
          <w:sz w:val="24"/>
          <w:szCs w:val="24"/>
        </w:rPr>
      </w:pPr>
      <w:r w:rsidRPr="00CB6CBF">
        <w:rPr>
          <w:rFonts w:cstheme="minorHAnsi"/>
          <w:color w:val="FF0000"/>
          <w:sz w:val="24"/>
          <w:szCs w:val="24"/>
        </w:rPr>
        <w:t>Disrupt your learning opportunities</w:t>
      </w:r>
      <w:r w:rsidR="005231AE" w:rsidRPr="00CB6CBF">
        <w:rPr>
          <w:rFonts w:cstheme="minorHAnsi"/>
          <w:color w:val="FF0000"/>
          <w:sz w:val="24"/>
          <w:szCs w:val="24"/>
        </w:rPr>
        <w:t>, embarrassed yourself and loss trust from school faculty</w:t>
      </w:r>
    </w:p>
    <w:p w14:paraId="4B302D6F" w14:textId="77777777" w:rsidR="0044567E" w:rsidRPr="00CB6CBF" w:rsidRDefault="0044567E" w:rsidP="00CB6CBF">
      <w:pPr>
        <w:spacing w:after="0" w:line="240" w:lineRule="auto"/>
        <w:rPr>
          <w:rFonts w:cstheme="minorHAnsi"/>
          <w:sz w:val="24"/>
          <w:szCs w:val="24"/>
        </w:rPr>
      </w:pPr>
    </w:p>
    <w:p w14:paraId="0DE5945A" w14:textId="77777777" w:rsidR="00711EB8" w:rsidRPr="00CB6CBF" w:rsidRDefault="000E6EC2" w:rsidP="00CB6CBF">
      <w:pPr>
        <w:spacing w:after="0" w:line="240" w:lineRule="auto"/>
        <w:rPr>
          <w:rFonts w:cstheme="minorHAnsi"/>
          <w:sz w:val="24"/>
          <w:szCs w:val="24"/>
        </w:rPr>
      </w:pPr>
      <w:r w:rsidRPr="00CB6CBF">
        <w:rPr>
          <w:rFonts w:cstheme="minorHAnsi"/>
          <w:sz w:val="24"/>
          <w:szCs w:val="24"/>
        </w:rPr>
        <w:t xml:space="preserve">#7 Discuss with your group </w:t>
      </w:r>
      <w:r w:rsidRPr="00CB6CBF">
        <w:rPr>
          <w:rFonts w:cstheme="minorHAnsi"/>
          <w:b/>
          <w:bCs/>
          <w:sz w:val="24"/>
          <w:szCs w:val="24"/>
        </w:rPr>
        <w:t>supportive actions</w:t>
      </w:r>
      <w:r w:rsidRPr="00CB6CBF">
        <w:rPr>
          <w:rFonts w:cstheme="minorHAnsi"/>
          <w:sz w:val="24"/>
          <w:szCs w:val="24"/>
        </w:rPr>
        <w:t xml:space="preserve"> you can take when a teacher </w:t>
      </w:r>
      <w:r w:rsidR="00921056" w:rsidRPr="00CB6CBF">
        <w:rPr>
          <w:rFonts w:cstheme="minorHAnsi"/>
          <w:sz w:val="24"/>
          <w:szCs w:val="24"/>
        </w:rPr>
        <w:t xml:space="preserve">aide </w:t>
      </w:r>
      <w:r w:rsidRPr="00CB6CBF">
        <w:rPr>
          <w:rFonts w:cstheme="minorHAnsi"/>
          <w:sz w:val="24"/>
          <w:szCs w:val="24"/>
        </w:rPr>
        <w:t>seems to be having a rough</w:t>
      </w:r>
    </w:p>
    <w:p w14:paraId="1CCF17F2" w14:textId="642BDA9D" w:rsidR="000E6EC2" w:rsidRPr="00CB6CBF" w:rsidRDefault="000E6EC2" w:rsidP="00CB6CBF">
      <w:pPr>
        <w:spacing w:after="0" w:line="240" w:lineRule="auto"/>
        <w:rPr>
          <w:rFonts w:cstheme="minorHAnsi"/>
          <w:sz w:val="24"/>
          <w:szCs w:val="24"/>
        </w:rPr>
      </w:pPr>
      <w:r w:rsidRPr="00CB6CBF">
        <w:rPr>
          <w:rFonts w:cstheme="minorHAnsi"/>
          <w:sz w:val="24"/>
          <w:szCs w:val="24"/>
        </w:rPr>
        <w:t xml:space="preserve">day. </w:t>
      </w:r>
    </w:p>
    <w:p w14:paraId="733EACC0" w14:textId="77777777" w:rsidR="0090555B" w:rsidRPr="00CB6CBF" w:rsidRDefault="0090555B" w:rsidP="00CB6CBF">
      <w:pPr>
        <w:spacing w:after="0" w:line="240" w:lineRule="auto"/>
        <w:rPr>
          <w:rFonts w:cstheme="minorHAnsi"/>
          <w:b/>
          <w:bCs/>
          <w:sz w:val="24"/>
          <w:szCs w:val="24"/>
        </w:rPr>
      </w:pPr>
      <w:r w:rsidRPr="00CB6CBF">
        <w:rPr>
          <w:rFonts w:cstheme="minorHAnsi"/>
          <w:b/>
          <w:bCs/>
          <w:sz w:val="24"/>
          <w:szCs w:val="24"/>
        </w:rPr>
        <w:lastRenderedPageBreak/>
        <w:t xml:space="preserve">Possible Responses: </w:t>
      </w:r>
    </w:p>
    <w:p w14:paraId="46763A76" w14:textId="67342F96" w:rsidR="0090555B" w:rsidRPr="00CB6CBF" w:rsidRDefault="00A026F4" w:rsidP="00CB6CBF">
      <w:pPr>
        <w:pStyle w:val="ListParagraph"/>
        <w:numPr>
          <w:ilvl w:val="0"/>
          <w:numId w:val="28"/>
        </w:numPr>
        <w:spacing w:after="0" w:line="240" w:lineRule="auto"/>
        <w:rPr>
          <w:rFonts w:cstheme="minorHAnsi"/>
          <w:color w:val="FF0000"/>
          <w:sz w:val="24"/>
          <w:szCs w:val="24"/>
        </w:rPr>
      </w:pPr>
      <w:r w:rsidRPr="00CB6CBF">
        <w:rPr>
          <w:rFonts w:cstheme="minorHAnsi"/>
          <w:color w:val="FF0000"/>
          <w:sz w:val="24"/>
          <w:szCs w:val="24"/>
        </w:rPr>
        <w:t xml:space="preserve">Tell the </w:t>
      </w:r>
      <w:r w:rsidR="00921056" w:rsidRPr="00CB6CBF">
        <w:rPr>
          <w:rFonts w:cstheme="minorHAnsi"/>
          <w:color w:val="FF0000"/>
          <w:sz w:val="24"/>
          <w:szCs w:val="24"/>
        </w:rPr>
        <w:t>aide</w:t>
      </w:r>
      <w:r w:rsidRPr="00CB6CBF">
        <w:rPr>
          <w:rFonts w:cstheme="minorHAnsi"/>
          <w:color w:val="FF0000"/>
          <w:sz w:val="24"/>
          <w:szCs w:val="24"/>
        </w:rPr>
        <w:t xml:space="preserve"> something positive, like </w:t>
      </w:r>
      <w:r w:rsidR="00921056" w:rsidRPr="00CB6CBF">
        <w:rPr>
          <w:rFonts w:cstheme="minorHAnsi"/>
          <w:color w:val="FF0000"/>
          <w:sz w:val="24"/>
          <w:szCs w:val="24"/>
        </w:rPr>
        <w:t>thank you for helping</w:t>
      </w:r>
      <w:r w:rsidR="00283D4A" w:rsidRPr="00CB6CBF">
        <w:rPr>
          <w:rFonts w:cstheme="minorHAnsi"/>
          <w:color w:val="FF0000"/>
          <w:sz w:val="24"/>
          <w:szCs w:val="24"/>
        </w:rPr>
        <w:t xml:space="preserve"> or ask how they are doing</w:t>
      </w:r>
    </w:p>
    <w:p w14:paraId="40AD8C52" w14:textId="384B4794" w:rsidR="0090555B" w:rsidRPr="00CB6CBF" w:rsidRDefault="00A026F4" w:rsidP="00CB6CBF">
      <w:pPr>
        <w:pStyle w:val="ListParagraph"/>
        <w:numPr>
          <w:ilvl w:val="0"/>
          <w:numId w:val="28"/>
        </w:numPr>
        <w:spacing w:after="0" w:line="240" w:lineRule="auto"/>
        <w:rPr>
          <w:rFonts w:cstheme="minorHAnsi"/>
          <w:color w:val="FF0000"/>
          <w:sz w:val="24"/>
          <w:szCs w:val="24"/>
        </w:rPr>
      </w:pPr>
      <w:r w:rsidRPr="00CB6CBF">
        <w:rPr>
          <w:rFonts w:cstheme="minorHAnsi"/>
          <w:color w:val="FF0000"/>
          <w:sz w:val="24"/>
          <w:szCs w:val="24"/>
        </w:rPr>
        <w:t>Ask if you can help</w:t>
      </w:r>
      <w:r w:rsidR="003B110C" w:rsidRPr="00CB6CBF">
        <w:rPr>
          <w:rFonts w:cstheme="minorHAnsi"/>
          <w:color w:val="FF0000"/>
          <w:sz w:val="24"/>
          <w:szCs w:val="24"/>
        </w:rPr>
        <w:t xml:space="preserve"> or do anything to make the time easier</w:t>
      </w:r>
    </w:p>
    <w:p w14:paraId="5CECFC41" w14:textId="58127138" w:rsidR="0090555B" w:rsidRPr="00CB6CBF" w:rsidRDefault="00DB2E3F" w:rsidP="00CB6CBF">
      <w:pPr>
        <w:pStyle w:val="ListParagraph"/>
        <w:numPr>
          <w:ilvl w:val="0"/>
          <w:numId w:val="28"/>
        </w:numPr>
        <w:spacing w:after="0" w:line="240" w:lineRule="auto"/>
        <w:rPr>
          <w:rFonts w:cstheme="minorHAnsi"/>
          <w:color w:val="FF0000"/>
          <w:sz w:val="24"/>
          <w:szCs w:val="24"/>
        </w:rPr>
      </w:pPr>
      <w:r w:rsidRPr="00CB6CBF">
        <w:rPr>
          <w:rFonts w:cstheme="minorHAnsi"/>
          <w:color w:val="FF0000"/>
          <w:sz w:val="24"/>
          <w:szCs w:val="24"/>
        </w:rPr>
        <w:t xml:space="preserve">When your peers react </w:t>
      </w:r>
      <w:r w:rsidR="00F345CF" w:rsidRPr="00CB6CBF">
        <w:rPr>
          <w:rFonts w:cstheme="minorHAnsi"/>
          <w:color w:val="FF0000"/>
          <w:sz w:val="24"/>
          <w:szCs w:val="24"/>
        </w:rPr>
        <w:t>i</w:t>
      </w:r>
      <w:r w:rsidRPr="00CB6CBF">
        <w:rPr>
          <w:rFonts w:cstheme="minorHAnsi"/>
          <w:color w:val="FF0000"/>
          <w:sz w:val="24"/>
          <w:szCs w:val="24"/>
        </w:rPr>
        <w:t xml:space="preserve">n negative </w:t>
      </w:r>
      <w:r w:rsidR="00F345CF" w:rsidRPr="00CB6CBF">
        <w:rPr>
          <w:rFonts w:cstheme="minorHAnsi"/>
          <w:color w:val="FF0000"/>
          <w:sz w:val="24"/>
          <w:szCs w:val="24"/>
        </w:rPr>
        <w:t>way</w:t>
      </w:r>
      <w:r w:rsidRPr="00CB6CBF">
        <w:rPr>
          <w:rFonts w:cstheme="minorHAnsi"/>
          <w:color w:val="FF0000"/>
          <w:sz w:val="24"/>
          <w:szCs w:val="24"/>
        </w:rPr>
        <w:t xml:space="preserve"> to the situation, try to help them remember we all </w:t>
      </w:r>
      <w:r w:rsidR="00F345CF" w:rsidRPr="00CB6CBF">
        <w:rPr>
          <w:rFonts w:cstheme="minorHAnsi"/>
          <w:color w:val="FF0000"/>
          <w:sz w:val="24"/>
          <w:szCs w:val="24"/>
        </w:rPr>
        <w:t xml:space="preserve">can have </w:t>
      </w:r>
      <w:r w:rsidR="00A0343B" w:rsidRPr="00CB6CBF">
        <w:rPr>
          <w:rFonts w:cstheme="minorHAnsi"/>
          <w:color w:val="FF0000"/>
          <w:sz w:val="24"/>
          <w:szCs w:val="24"/>
        </w:rPr>
        <w:t xml:space="preserve">rough days; maybe your peers can think of something to make the </w:t>
      </w:r>
      <w:r w:rsidR="00F557C0" w:rsidRPr="00CB6CBF">
        <w:rPr>
          <w:rFonts w:cstheme="minorHAnsi"/>
          <w:color w:val="FF0000"/>
          <w:sz w:val="24"/>
          <w:szCs w:val="24"/>
        </w:rPr>
        <w:t>aide</w:t>
      </w:r>
      <w:r w:rsidR="00A0343B" w:rsidRPr="00CB6CBF">
        <w:rPr>
          <w:rFonts w:cstheme="minorHAnsi"/>
          <w:color w:val="FF0000"/>
          <w:sz w:val="24"/>
          <w:szCs w:val="24"/>
        </w:rPr>
        <w:t xml:space="preserve"> smile or laugh without disrupting </w:t>
      </w:r>
      <w:r w:rsidR="00F14624" w:rsidRPr="00CB6CBF">
        <w:rPr>
          <w:rFonts w:cstheme="minorHAnsi"/>
          <w:color w:val="FF0000"/>
          <w:sz w:val="24"/>
          <w:szCs w:val="24"/>
        </w:rPr>
        <w:t>the learning</w:t>
      </w:r>
    </w:p>
    <w:p w14:paraId="01E741D0" w14:textId="19EFD210" w:rsidR="0044567E" w:rsidRPr="00CB6CBF" w:rsidRDefault="007C361B" w:rsidP="00CB6CBF">
      <w:pPr>
        <w:spacing w:after="0" w:line="240" w:lineRule="auto"/>
        <w:rPr>
          <w:rFonts w:cstheme="minorHAnsi"/>
          <w:color w:val="FF0000"/>
          <w:sz w:val="24"/>
          <w:szCs w:val="24"/>
        </w:rPr>
      </w:pPr>
      <w:bookmarkStart w:id="10" w:name="_Hlk111363194"/>
      <w:r w:rsidRPr="00CB6CBF">
        <w:rPr>
          <w:rFonts w:cstheme="minorHAnsi"/>
          <w:sz w:val="24"/>
          <w:szCs w:val="24"/>
        </w:rPr>
        <w:t xml:space="preserve">What </w:t>
      </w:r>
      <w:r w:rsidR="007D68FD" w:rsidRPr="00CB6CBF">
        <w:rPr>
          <w:rFonts w:cstheme="minorHAnsi"/>
          <w:sz w:val="24"/>
          <w:szCs w:val="24"/>
        </w:rPr>
        <w:t xml:space="preserve">could </w:t>
      </w:r>
      <w:r w:rsidR="006913B9" w:rsidRPr="00CB6CBF">
        <w:rPr>
          <w:rFonts w:cstheme="minorHAnsi"/>
          <w:sz w:val="24"/>
          <w:szCs w:val="24"/>
        </w:rPr>
        <w:t xml:space="preserve">happen </w:t>
      </w:r>
      <w:r w:rsidRPr="00CB6CBF">
        <w:rPr>
          <w:rFonts w:cstheme="minorHAnsi"/>
          <w:sz w:val="24"/>
          <w:szCs w:val="24"/>
        </w:rPr>
        <w:t xml:space="preserve">if you took actions to disrupt the class with silly jokes, </w:t>
      </w:r>
      <w:r w:rsidR="00E873DA" w:rsidRPr="00CB6CBF">
        <w:rPr>
          <w:rFonts w:cstheme="minorHAnsi"/>
          <w:sz w:val="24"/>
          <w:szCs w:val="24"/>
        </w:rPr>
        <w:t>outbursts,</w:t>
      </w:r>
      <w:r w:rsidRPr="00CB6CBF">
        <w:rPr>
          <w:rFonts w:cstheme="minorHAnsi"/>
          <w:sz w:val="24"/>
          <w:szCs w:val="24"/>
        </w:rPr>
        <w:t xml:space="preserve"> and </w:t>
      </w:r>
      <w:r w:rsidR="001364EE" w:rsidRPr="00CB6CBF">
        <w:rPr>
          <w:rFonts w:cstheme="minorHAnsi"/>
          <w:sz w:val="24"/>
          <w:szCs w:val="24"/>
        </w:rPr>
        <w:t>reluctance to</w:t>
      </w:r>
      <w:r w:rsidR="006B6331" w:rsidRPr="00CB6CBF">
        <w:rPr>
          <w:rFonts w:cstheme="minorHAnsi"/>
          <w:sz w:val="24"/>
          <w:szCs w:val="24"/>
        </w:rPr>
        <w:t xml:space="preserve"> cooperate with the teacher?</w:t>
      </w:r>
      <w:r w:rsidR="00594AC2" w:rsidRPr="00CB6CBF">
        <w:rPr>
          <w:rFonts w:cstheme="minorHAnsi"/>
          <w:sz w:val="24"/>
          <w:szCs w:val="24"/>
        </w:rPr>
        <w:t xml:space="preserve"> </w:t>
      </w:r>
      <w:r w:rsidR="00594AC2" w:rsidRPr="00CB6CBF">
        <w:rPr>
          <w:rFonts w:cstheme="minorHAnsi"/>
          <w:color w:val="FF0000"/>
          <w:sz w:val="24"/>
          <w:szCs w:val="24"/>
        </w:rPr>
        <w:t xml:space="preserve">(see laws 1 &amp; </w:t>
      </w:r>
      <w:r w:rsidR="00082EDB" w:rsidRPr="00CB6CBF">
        <w:rPr>
          <w:rFonts w:cstheme="minorHAnsi"/>
          <w:color w:val="FF0000"/>
          <w:sz w:val="24"/>
          <w:szCs w:val="24"/>
        </w:rPr>
        <w:t>3</w:t>
      </w:r>
      <w:r w:rsidR="00594AC2" w:rsidRPr="00CB6CBF">
        <w:rPr>
          <w:rFonts w:cstheme="minorHAnsi"/>
          <w:color w:val="FF0000"/>
          <w:sz w:val="24"/>
          <w:szCs w:val="24"/>
        </w:rPr>
        <w:t>)</w:t>
      </w:r>
    </w:p>
    <w:p w14:paraId="4B5B8A05" w14:textId="71789429" w:rsidR="00422173" w:rsidRPr="00CB6CBF" w:rsidRDefault="00422173" w:rsidP="00CB6CBF">
      <w:pPr>
        <w:pStyle w:val="ListParagraph"/>
        <w:numPr>
          <w:ilvl w:val="0"/>
          <w:numId w:val="38"/>
        </w:numPr>
        <w:spacing w:after="0" w:line="240" w:lineRule="auto"/>
        <w:rPr>
          <w:rFonts w:cstheme="minorHAnsi"/>
          <w:color w:val="FF0000"/>
          <w:sz w:val="24"/>
          <w:szCs w:val="24"/>
        </w:rPr>
      </w:pPr>
      <w:r w:rsidRPr="00CB6CBF">
        <w:rPr>
          <w:rFonts w:cstheme="minorHAnsi"/>
          <w:color w:val="FF0000"/>
          <w:sz w:val="24"/>
          <w:szCs w:val="24"/>
        </w:rPr>
        <w:t>Detention</w:t>
      </w:r>
    </w:p>
    <w:p w14:paraId="7408A252" w14:textId="0FDC6F3A" w:rsidR="00422173" w:rsidRPr="00CB6CBF" w:rsidRDefault="00422173" w:rsidP="00CB6CBF">
      <w:pPr>
        <w:pStyle w:val="ListParagraph"/>
        <w:numPr>
          <w:ilvl w:val="0"/>
          <w:numId w:val="38"/>
        </w:numPr>
        <w:spacing w:after="0" w:line="240" w:lineRule="auto"/>
        <w:rPr>
          <w:rFonts w:cstheme="minorHAnsi"/>
          <w:color w:val="FF0000"/>
          <w:sz w:val="24"/>
          <w:szCs w:val="24"/>
        </w:rPr>
      </w:pPr>
      <w:r w:rsidRPr="00CB6CBF">
        <w:rPr>
          <w:rFonts w:cstheme="minorHAnsi"/>
          <w:color w:val="FF0000"/>
          <w:sz w:val="24"/>
          <w:szCs w:val="24"/>
        </w:rPr>
        <w:t>Disrupt lea</w:t>
      </w:r>
      <w:r w:rsidR="00101D62" w:rsidRPr="00CB6CBF">
        <w:rPr>
          <w:rFonts w:cstheme="minorHAnsi"/>
          <w:color w:val="FF0000"/>
          <w:sz w:val="24"/>
          <w:szCs w:val="24"/>
        </w:rPr>
        <w:t>rning environment</w:t>
      </w:r>
    </w:p>
    <w:p w14:paraId="219FE937" w14:textId="2F742617" w:rsidR="00101D62" w:rsidRPr="00CB6CBF" w:rsidRDefault="00BB0C2E" w:rsidP="00CB6CBF">
      <w:pPr>
        <w:pStyle w:val="ListParagraph"/>
        <w:numPr>
          <w:ilvl w:val="0"/>
          <w:numId w:val="38"/>
        </w:numPr>
        <w:spacing w:after="0" w:line="240" w:lineRule="auto"/>
        <w:rPr>
          <w:rFonts w:cstheme="minorHAnsi"/>
          <w:color w:val="FF0000"/>
          <w:sz w:val="24"/>
          <w:szCs w:val="24"/>
        </w:rPr>
      </w:pPr>
      <w:r w:rsidRPr="00CB6CBF">
        <w:rPr>
          <w:rFonts w:cstheme="minorHAnsi"/>
          <w:color w:val="FF0000"/>
          <w:sz w:val="24"/>
          <w:szCs w:val="24"/>
        </w:rPr>
        <w:t xml:space="preserve">You may feel bad afterwards and feel uncomfortable around the </w:t>
      </w:r>
      <w:r w:rsidR="00F557C0" w:rsidRPr="00CB6CBF">
        <w:rPr>
          <w:rFonts w:cstheme="minorHAnsi"/>
          <w:color w:val="FF0000"/>
          <w:sz w:val="24"/>
          <w:szCs w:val="24"/>
        </w:rPr>
        <w:t>aide</w:t>
      </w:r>
    </w:p>
    <w:bookmarkEnd w:id="10"/>
    <w:p w14:paraId="36DDCF57" w14:textId="77777777" w:rsidR="0044567E" w:rsidRPr="00CB6CBF" w:rsidRDefault="0044567E" w:rsidP="00CB6CBF">
      <w:pPr>
        <w:spacing w:after="0" w:line="240" w:lineRule="auto"/>
        <w:rPr>
          <w:rFonts w:cstheme="minorHAnsi"/>
          <w:sz w:val="24"/>
          <w:szCs w:val="24"/>
        </w:rPr>
      </w:pPr>
    </w:p>
    <w:p w14:paraId="74154E11" w14:textId="48D9FE96" w:rsidR="000E6EC2" w:rsidRPr="00CB6CBF" w:rsidRDefault="000E6EC2" w:rsidP="00CB6CBF">
      <w:pPr>
        <w:spacing w:after="0" w:line="240" w:lineRule="auto"/>
        <w:rPr>
          <w:rFonts w:cstheme="minorHAnsi"/>
          <w:sz w:val="24"/>
          <w:szCs w:val="24"/>
        </w:rPr>
      </w:pPr>
      <w:r w:rsidRPr="00CB6CBF">
        <w:rPr>
          <w:rFonts w:cstheme="minorHAnsi"/>
          <w:sz w:val="24"/>
          <w:szCs w:val="24"/>
        </w:rPr>
        <w:t xml:space="preserve">#8 Discuss with your group ways to </w:t>
      </w:r>
      <w:r w:rsidRPr="00CB6CBF">
        <w:rPr>
          <w:rFonts w:cstheme="minorHAnsi"/>
          <w:b/>
          <w:bCs/>
          <w:sz w:val="24"/>
          <w:szCs w:val="24"/>
        </w:rPr>
        <w:t>refocus your attention</w:t>
      </w:r>
      <w:r w:rsidRPr="00CB6CBF">
        <w:rPr>
          <w:rFonts w:cstheme="minorHAnsi"/>
          <w:sz w:val="24"/>
          <w:szCs w:val="24"/>
        </w:rPr>
        <w:t xml:space="preserve"> on after a school staff member has had to apply</w:t>
      </w:r>
      <w:r w:rsidR="00C752D1" w:rsidRPr="00CB6CBF">
        <w:rPr>
          <w:rFonts w:cstheme="minorHAnsi"/>
          <w:sz w:val="24"/>
          <w:szCs w:val="24"/>
        </w:rPr>
        <w:t xml:space="preserve"> </w:t>
      </w:r>
      <w:r w:rsidRPr="00CB6CBF">
        <w:rPr>
          <w:rFonts w:cstheme="minorHAnsi"/>
          <w:sz w:val="24"/>
          <w:szCs w:val="24"/>
        </w:rPr>
        <w:t xml:space="preserve">school consequences for an action you took. </w:t>
      </w:r>
    </w:p>
    <w:p w14:paraId="60B1897E" w14:textId="1A8ED1DA" w:rsidR="00600A51" w:rsidRPr="00CB6CBF" w:rsidRDefault="0090555B" w:rsidP="00CB6CBF">
      <w:pPr>
        <w:spacing w:after="0" w:line="240" w:lineRule="auto"/>
        <w:rPr>
          <w:rFonts w:cstheme="minorHAnsi"/>
          <w:b/>
          <w:bCs/>
          <w:sz w:val="24"/>
          <w:szCs w:val="24"/>
        </w:rPr>
      </w:pPr>
      <w:r w:rsidRPr="00CB6CBF">
        <w:rPr>
          <w:rFonts w:cstheme="minorHAnsi"/>
          <w:b/>
          <w:bCs/>
          <w:sz w:val="24"/>
          <w:szCs w:val="24"/>
        </w:rPr>
        <w:t xml:space="preserve">Possible Responses: </w:t>
      </w:r>
    </w:p>
    <w:p w14:paraId="0B04EC8A" w14:textId="568E687B" w:rsidR="0090555B" w:rsidRPr="00CB6CBF" w:rsidRDefault="00F14624" w:rsidP="00CB6CBF">
      <w:pPr>
        <w:pStyle w:val="ListParagraph"/>
        <w:numPr>
          <w:ilvl w:val="0"/>
          <w:numId w:val="29"/>
        </w:numPr>
        <w:spacing w:after="0" w:line="240" w:lineRule="auto"/>
        <w:rPr>
          <w:rFonts w:cstheme="minorHAnsi"/>
          <w:b/>
          <w:bCs/>
          <w:color w:val="FF0000"/>
          <w:sz w:val="24"/>
          <w:szCs w:val="24"/>
        </w:rPr>
      </w:pPr>
      <w:r w:rsidRPr="00CB6CBF">
        <w:rPr>
          <w:rFonts w:cstheme="minorHAnsi"/>
          <w:color w:val="FF0000"/>
          <w:sz w:val="24"/>
          <w:szCs w:val="24"/>
        </w:rPr>
        <w:t>Take relaxing breaths and reflect on your part of the situation and what you could do differently next time</w:t>
      </w:r>
    </w:p>
    <w:p w14:paraId="5B944F61" w14:textId="304B092E" w:rsidR="00F14624" w:rsidRPr="00CB6CBF" w:rsidRDefault="00411250" w:rsidP="00CB6CBF">
      <w:pPr>
        <w:pStyle w:val="ListParagraph"/>
        <w:numPr>
          <w:ilvl w:val="0"/>
          <w:numId w:val="29"/>
        </w:numPr>
        <w:spacing w:after="0" w:line="240" w:lineRule="auto"/>
        <w:rPr>
          <w:rFonts w:cstheme="minorHAnsi"/>
          <w:b/>
          <w:bCs/>
          <w:color w:val="FF0000"/>
          <w:sz w:val="24"/>
          <w:szCs w:val="24"/>
        </w:rPr>
      </w:pPr>
      <w:r w:rsidRPr="00CB6CBF">
        <w:rPr>
          <w:rFonts w:cstheme="minorHAnsi"/>
          <w:color w:val="FF0000"/>
          <w:sz w:val="24"/>
          <w:szCs w:val="24"/>
        </w:rPr>
        <w:t>Admit your part of the wrong-d</w:t>
      </w:r>
      <w:r w:rsidR="002A760E" w:rsidRPr="00CB6CBF">
        <w:rPr>
          <w:rFonts w:cstheme="minorHAnsi"/>
          <w:color w:val="FF0000"/>
          <w:sz w:val="24"/>
          <w:szCs w:val="24"/>
        </w:rPr>
        <w:t>o</w:t>
      </w:r>
      <w:r w:rsidRPr="00CB6CBF">
        <w:rPr>
          <w:rFonts w:cstheme="minorHAnsi"/>
          <w:color w:val="FF0000"/>
          <w:sz w:val="24"/>
          <w:szCs w:val="24"/>
        </w:rPr>
        <w:t xml:space="preserve">ing </w:t>
      </w:r>
      <w:r w:rsidR="002A760E" w:rsidRPr="00CB6CBF">
        <w:rPr>
          <w:rFonts w:cstheme="minorHAnsi"/>
          <w:color w:val="FF0000"/>
          <w:sz w:val="24"/>
          <w:szCs w:val="24"/>
        </w:rPr>
        <w:t>and accept the consequences</w:t>
      </w:r>
      <w:r w:rsidR="0050317C" w:rsidRPr="00CB6CBF">
        <w:rPr>
          <w:rFonts w:cstheme="minorHAnsi"/>
          <w:color w:val="FF0000"/>
          <w:sz w:val="24"/>
          <w:szCs w:val="24"/>
        </w:rPr>
        <w:t xml:space="preserve">; apologies and accepting responsibilities can gain you </w:t>
      </w:r>
      <w:proofErr w:type="spellStart"/>
      <w:r w:rsidR="0050317C" w:rsidRPr="00CB6CBF">
        <w:rPr>
          <w:rFonts w:cstheme="minorHAnsi"/>
          <w:color w:val="FF0000"/>
          <w:sz w:val="24"/>
          <w:szCs w:val="24"/>
        </w:rPr>
        <w:t>new</w:t>
      </w:r>
      <w:proofErr w:type="spellEnd"/>
      <w:r w:rsidR="0050317C" w:rsidRPr="00CB6CBF">
        <w:rPr>
          <w:rFonts w:cstheme="minorHAnsi"/>
          <w:color w:val="FF0000"/>
          <w:sz w:val="24"/>
          <w:szCs w:val="24"/>
        </w:rPr>
        <w:t xml:space="preserve"> respect from the staff</w:t>
      </w:r>
    </w:p>
    <w:p w14:paraId="46AFC7C2" w14:textId="49AC0306" w:rsidR="0090555B" w:rsidRPr="00CB6CBF" w:rsidRDefault="00584EF9" w:rsidP="00CB6CBF">
      <w:pPr>
        <w:pStyle w:val="ListParagraph"/>
        <w:numPr>
          <w:ilvl w:val="0"/>
          <w:numId w:val="29"/>
        </w:numPr>
        <w:spacing w:after="0" w:line="240" w:lineRule="auto"/>
        <w:rPr>
          <w:rFonts w:cstheme="minorHAnsi"/>
          <w:color w:val="FF0000"/>
          <w:sz w:val="24"/>
          <w:szCs w:val="24"/>
        </w:rPr>
      </w:pPr>
      <w:r w:rsidRPr="00CB6CBF">
        <w:rPr>
          <w:rFonts w:cstheme="minorHAnsi"/>
          <w:color w:val="FF0000"/>
          <w:sz w:val="24"/>
          <w:szCs w:val="24"/>
        </w:rPr>
        <w:t xml:space="preserve">Show that you can make better decisions in the future to gain </w:t>
      </w:r>
      <w:r w:rsidR="0049294E" w:rsidRPr="00CB6CBF">
        <w:rPr>
          <w:rFonts w:cstheme="minorHAnsi"/>
          <w:color w:val="FF0000"/>
          <w:sz w:val="24"/>
          <w:szCs w:val="24"/>
        </w:rPr>
        <w:t>t</w:t>
      </w:r>
      <w:r w:rsidR="00DF768E" w:rsidRPr="00CB6CBF">
        <w:rPr>
          <w:rFonts w:cstheme="minorHAnsi"/>
          <w:color w:val="FF0000"/>
          <w:sz w:val="24"/>
          <w:szCs w:val="24"/>
        </w:rPr>
        <w:t>heir trust again</w:t>
      </w:r>
    </w:p>
    <w:p w14:paraId="70B8DDFA" w14:textId="77777777" w:rsidR="00082EDB" w:rsidRPr="00CB6CBF" w:rsidRDefault="00004FDC" w:rsidP="00CB6CBF">
      <w:pPr>
        <w:spacing w:after="0" w:line="240" w:lineRule="auto"/>
        <w:rPr>
          <w:rFonts w:cstheme="minorHAnsi"/>
          <w:color w:val="FF0000"/>
          <w:sz w:val="24"/>
          <w:szCs w:val="24"/>
        </w:rPr>
      </w:pPr>
      <w:r w:rsidRPr="00CB6CBF">
        <w:rPr>
          <w:rFonts w:eastAsia="Calibri" w:cstheme="minorHAnsi"/>
          <w:sz w:val="24"/>
          <w:szCs w:val="24"/>
        </w:rPr>
        <w:t xml:space="preserve">What </w:t>
      </w:r>
      <w:r w:rsidRPr="00CB6CBF">
        <w:rPr>
          <w:rFonts w:cstheme="minorHAnsi"/>
          <w:sz w:val="24"/>
          <w:szCs w:val="24"/>
        </w:rPr>
        <w:t>could</w:t>
      </w:r>
      <w:r w:rsidRPr="00CB6CBF">
        <w:rPr>
          <w:rFonts w:eastAsia="Calibri" w:cstheme="minorHAnsi"/>
          <w:sz w:val="24"/>
          <w:szCs w:val="24"/>
        </w:rPr>
        <w:t xml:space="preserve"> happen if you took a swing at the teacher who was taking you to the office?</w:t>
      </w:r>
      <w:r w:rsidR="00792B63" w:rsidRPr="00CB6CBF">
        <w:rPr>
          <w:rFonts w:eastAsia="Calibri" w:cstheme="minorHAnsi"/>
          <w:sz w:val="24"/>
          <w:szCs w:val="24"/>
        </w:rPr>
        <w:t xml:space="preserve"> </w:t>
      </w:r>
      <w:r w:rsidR="00082EDB" w:rsidRPr="00CB6CBF">
        <w:rPr>
          <w:rFonts w:cstheme="minorHAnsi"/>
          <w:color w:val="FF0000"/>
          <w:sz w:val="24"/>
          <w:szCs w:val="24"/>
        </w:rPr>
        <w:t>(see laws 1 &amp; 6)</w:t>
      </w:r>
    </w:p>
    <w:p w14:paraId="79AF5D36" w14:textId="2EECECBE" w:rsidR="0028160A" w:rsidRPr="00CB6CBF" w:rsidRDefault="0028160A" w:rsidP="00CB6CBF">
      <w:pPr>
        <w:pStyle w:val="ListParagraph"/>
        <w:numPr>
          <w:ilvl w:val="0"/>
          <w:numId w:val="39"/>
        </w:numPr>
        <w:spacing w:after="0" w:line="240" w:lineRule="auto"/>
        <w:rPr>
          <w:rFonts w:eastAsia="Calibri" w:cstheme="minorHAnsi"/>
          <w:color w:val="FF0000"/>
          <w:sz w:val="24"/>
          <w:szCs w:val="24"/>
        </w:rPr>
      </w:pPr>
      <w:r w:rsidRPr="00CB6CBF">
        <w:rPr>
          <w:rFonts w:eastAsia="Calibri" w:cstheme="minorHAnsi"/>
          <w:color w:val="FF0000"/>
          <w:sz w:val="24"/>
          <w:szCs w:val="24"/>
        </w:rPr>
        <w:t>Detention/</w:t>
      </w:r>
      <w:r w:rsidR="0080764C" w:rsidRPr="00CB6CBF">
        <w:rPr>
          <w:rFonts w:eastAsia="Calibri" w:cstheme="minorHAnsi"/>
          <w:color w:val="FF0000"/>
          <w:sz w:val="24"/>
          <w:szCs w:val="24"/>
        </w:rPr>
        <w:t>p</w:t>
      </w:r>
      <w:r w:rsidRPr="00CB6CBF">
        <w:rPr>
          <w:rFonts w:eastAsia="Calibri" w:cstheme="minorHAnsi"/>
          <w:color w:val="FF0000"/>
          <w:sz w:val="24"/>
          <w:szCs w:val="24"/>
        </w:rPr>
        <w:t>arents called</w:t>
      </w:r>
    </w:p>
    <w:p w14:paraId="03BC5F71" w14:textId="1947AF5A" w:rsidR="0028160A" w:rsidRPr="00CB6CBF" w:rsidRDefault="0028160A" w:rsidP="00CB6CBF">
      <w:pPr>
        <w:pStyle w:val="ListParagraph"/>
        <w:numPr>
          <w:ilvl w:val="0"/>
          <w:numId w:val="39"/>
        </w:numPr>
        <w:spacing w:after="0" w:line="240" w:lineRule="auto"/>
        <w:rPr>
          <w:rFonts w:eastAsia="Calibri" w:cstheme="minorHAnsi"/>
          <w:color w:val="FF0000"/>
          <w:sz w:val="24"/>
          <w:szCs w:val="24"/>
        </w:rPr>
      </w:pPr>
      <w:r w:rsidRPr="00CB6CBF">
        <w:rPr>
          <w:rFonts w:eastAsia="Calibri" w:cstheme="minorHAnsi"/>
          <w:color w:val="FF0000"/>
          <w:sz w:val="24"/>
          <w:szCs w:val="24"/>
        </w:rPr>
        <w:t>Suspension/</w:t>
      </w:r>
      <w:r w:rsidR="0080764C" w:rsidRPr="00CB6CBF">
        <w:rPr>
          <w:rFonts w:eastAsia="Calibri" w:cstheme="minorHAnsi"/>
          <w:color w:val="FF0000"/>
          <w:sz w:val="24"/>
          <w:szCs w:val="24"/>
        </w:rPr>
        <w:t>charg</w:t>
      </w:r>
      <w:r w:rsidRPr="00CB6CBF">
        <w:rPr>
          <w:rFonts w:eastAsia="Calibri" w:cstheme="minorHAnsi"/>
          <w:color w:val="FF0000"/>
          <w:sz w:val="24"/>
          <w:szCs w:val="24"/>
        </w:rPr>
        <w:t>es may be filed</w:t>
      </w:r>
    </w:p>
    <w:p w14:paraId="6E6DAAAF" w14:textId="7F56378C" w:rsidR="0080764C" w:rsidRPr="00CB6CBF" w:rsidRDefault="00D73BB0" w:rsidP="00CB6CBF">
      <w:pPr>
        <w:pStyle w:val="ListParagraph"/>
        <w:numPr>
          <w:ilvl w:val="0"/>
          <w:numId w:val="39"/>
        </w:numPr>
        <w:spacing w:after="0" w:line="240" w:lineRule="auto"/>
        <w:rPr>
          <w:rFonts w:eastAsia="Calibri" w:cstheme="minorHAnsi"/>
          <w:color w:val="FF0000"/>
          <w:sz w:val="24"/>
          <w:szCs w:val="24"/>
        </w:rPr>
      </w:pPr>
      <w:r w:rsidRPr="00CB6CBF">
        <w:rPr>
          <w:rFonts w:eastAsia="Calibri" w:cstheme="minorHAnsi"/>
          <w:color w:val="FF0000"/>
          <w:sz w:val="24"/>
          <w:szCs w:val="24"/>
        </w:rPr>
        <w:t>Loss of eligibility in school activities, athletics, clubs, etc.</w:t>
      </w:r>
    </w:p>
    <w:p w14:paraId="692E66A0" w14:textId="77777777" w:rsidR="006B6331" w:rsidRPr="00CB6CBF" w:rsidRDefault="006B6331" w:rsidP="00CB6CBF">
      <w:pPr>
        <w:spacing w:after="0" w:line="240" w:lineRule="auto"/>
        <w:rPr>
          <w:rFonts w:eastAsia="Calibri" w:cstheme="minorHAnsi"/>
          <w:b/>
          <w:bCs/>
          <w:sz w:val="24"/>
          <w:szCs w:val="24"/>
        </w:rPr>
      </w:pPr>
    </w:p>
    <w:p w14:paraId="151E8D24" w14:textId="47B99D55" w:rsidR="001D58E3" w:rsidRPr="00CB6CBF" w:rsidRDefault="001D58E3" w:rsidP="00CB6CBF">
      <w:pPr>
        <w:spacing w:after="0" w:line="240" w:lineRule="auto"/>
        <w:rPr>
          <w:rFonts w:eastAsia="Calibri" w:cstheme="minorHAnsi"/>
          <w:sz w:val="24"/>
          <w:szCs w:val="24"/>
        </w:rPr>
      </w:pPr>
      <w:r w:rsidRPr="00CB6CBF">
        <w:rPr>
          <w:rFonts w:eastAsia="Calibri" w:cstheme="minorHAnsi"/>
          <w:b/>
          <w:bCs/>
          <w:sz w:val="24"/>
          <w:szCs w:val="24"/>
        </w:rPr>
        <w:t xml:space="preserve">Charges: </w:t>
      </w:r>
      <w:r w:rsidR="001E77DA" w:rsidRPr="00CB6CBF">
        <w:rPr>
          <w:rFonts w:eastAsia="Calibri" w:cstheme="minorHAnsi"/>
          <w:sz w:val="24"/>
          <w:szCs w:val="24"/>
        </w:rPr>
        <w:t xml:space="preserve">(Laws are enacted to protect the learning environment and assist with the safety of all students, </w:t>
      </w:r>
      <w:r w:rsidR="00792B63" w:rsidRPr="00CB6CBF">
        <w:rPr>
          <w:rFonts w:eastAsia="Calibri" w:cstheme="minorHAnsi"/>
          <w:sz w:val="24"/>
          <w:szCs w:val="24"/>
        </w:rPr>
        <w:t>staff,</w:t>
      </w:r>
      <w:r w:rsidR="001E77DA" w:rsidRPr="00CB6CBF">
        <w:rPr>
          <w:rFonts w:eastAsia="Calibri" w:cstheme="minorHAnsi"/>
          <w:sz w:val="24"/>
          <w:szCs w:val="24"/>
        </w:rPr>
        <w:t xml:space="preserve"> and parents on school campus</w:t>
      </w:r>
      <w:r w:rsidR="00604324" w:rsidRPr="00CB6CBF">
        <w:rPr>
          <w:rFonts w:eastAsia="Calibri" w:cstheme="minorHAnsi"/>
          <w:sz w:val="24"/>
          <w:szCs w:val="24"/>
        </w:rPr>
        <w:t>es</w:t>
      </w:r>
      <w:r w:rsidR="001E77DA" w:rsidRPr="00CB6CBF">
        <w:rPr>
          <w:rFonts w:eastAsia="Calibri" w:cstheme="minorHAnsi"/>
          <w:sz w:val="24"/>
          <w:szCs w:val="24"/>
        </w:rPr>
        <w:t>.)</w:t>
      </w:r>
    </w:p>
    <w:p w14:paraId="50194BEF" w14:textId="721C2539" w:rsidR="001D58E3" w:rsidRPr="00CB6CBF" w:rsidRDefault="001D58E3" w:rsidP="00CB6CBF">
      <w:pPr>
        <w:pStyle w:val="ListParagraph"/>
        <w:numPr>
          <w:ilvl w:val="0"/>
          <w:numId w:val="35"/>
        </w:numPr>
        <w:spacing w:after="0" w:line="240" w:lineRule="auto"/>
        <w:rPr>
          <w:rFonts w:eastAsia="Calibri" w:cstheme="minorHAnsi"/>
          <w:b/>
          <w:bCs/>
          <w:sz w:val="24"/>
          <w:szCs w:val="24"/>
        </w:rPr>
      </w:pPr>
      <w:bookmarkStart w:id="11" w:name="_Hlk111363487"/>
      <w:r w:rsidRPr="00CB6CBF">
        <w:rPr>
          <w:rFonts w:eastAsia="Calibri" w:cstheme="minorHAnsi"/>
          <w:b/>
          <w:bCs/>
          <w:sz w:val="24"/>
          <w:szCs w:val="24"/>
        </w:rPr>
        <w:t>13-2911. Interference with or disruption of an educational institution; violation; classification; definitions</w:t>
      </w:r>
    </w:p>
    <w:p w14:paraId="7582FD9C" w14:textId="77777777" w:rsidR="001D58E3" w:rsidRPr="00CB6CBF" w:rsidRDefault="001D58E3" w:rsidP="00CB6CBF">
      <w:pPr>
        <w:pStyle w:val="ListParagraph"/>
        <w:numPr>
          <w:ilvl w:val="0"/>
          <w:numId w:val="35"/>
        </w:numPr>
        <w:spacing w:after="0" w:line="240" w:lineRule="auto"/>
        <w:rPr>
          <w:rFonts w:eastAsia="Calibri" w:cstheme="minorHAnsi"/>
          <w:b/>
          <w:bCs/>
          <w:sz w:val="24"/>
          <w:szCs w:val="24"/>
        </w:rPr>
      </w:pPr>
      <w:r w:rsidRPr="00CB6CBF">
        <w:rPr>
          <w:rFonts w:eastAsia="Calibri" w:cstheme="minorHAnsi"/>
          <w:b/>
          <w:bCs/>
          <w:sz w:val="24"/>
          <w:szCs w:val="24"/>
        </w:rPr>
        <w:t xml:space="preserve">15-507. Abuse of teacher or school employee in school; classification </w:t>
      </w:r>
    </w:p>
    <w:bookmarkEnd w:id="11"/>
    <w:p w14:paraId="019F4D3B" w14:textId="48C614E3" w:rsidR="0099548A" w:rsidRPr="00CB6CBF" w:rsidRDefault="001D58E3" w:rsidP="00CB6CBF">
      <w:pPr>
        <w:pStyle w:val="ListParagraph"/>
        <w:numPr>
          <w:ilvl w:val="0"/>
          <w:numId w:val="35"/>
        </w:numPr>
        <w:spacing w:line="240" w:lineRule="auto"/>
        <w:rPr>
          <w:rFonts w:eastAsia="Calibri" w:cstheme="minorHAnsi"/>
          <w:b/>
          <w:bCs/>
          <w:sz w:val="24"/>
          <w:szCs w:val="24"/>
        </w:rPr>
      </w:pPr>
      <w:r w:rsidRPr="00CB6CBF">
        <w:rPr>
          <w:rFonts w:eastAsia="Calibri" w:cstheme="minorHAnsi"/>
          <w:b/>
          <w:bCs/>
          <w:sz w:val="24"/>
          <w:szCs w:val="24"/>
        </w:rPr>
        <w:t>15-841. Responsibilities of pupils; expulsion; alternative education programs; alternative to suspension programs; placement review committee</w:t>
      </w:r>
    </w:p>
    <w:p w14:paraId="6DBDF0AB" w14:textId="108E3E15" w:rsidR="00DA48A4" w:rsidRPr="00CB6CBF" w:rsidRDefault="00DA48A4" w:rsidP="00CB6CBF">
      <w:pPr>
        <w:pStyle w:val="ListParagraph"/>
        <w:numPr>
          <w:ilvl w:val="0"/>
          <w:numId w:val="35"/>
        </w:numPr>
        <w:spacing w:line="240" w:lineRule="auto"/>
        <w:rPr>
          <w:rFonts w:eastAsia="Calibri" w:cstheme="minorHAnsi"/>
          <w:b/>
          <w:bCs/>
          <w:sz w:val="24"/>
          <w:szCs w:val="24"/>
        </w:rPr>
      </w:pPr>
      <w:r w:rsidRPr="00CB6CBF">
        <w:rPr>
          <w:rFonts w:eastAsia="Calibri" w:cstheme="minorHAnsi"/>
          <w:b/>
          <w:bCs/>
          <w:sz w:val="24"/>
          <w:szCs w:val="24"/>
        </w:rPr>
        <w:t>8-309. Unlawful use of an electronic communication device by a minor; classification; definitions</w:t>
      </w:r>
    </w:p>
    <w:p w14:paraId="4E24B5C5" w14:textId="768BE077" w:rsidR="00422173" w:rsidRPr="00CB6CBF" w:rsidRDefault="00422173" w:rsidP="00CB6CBF">
      <w:pPr>
        <w:pStyle w:val="ListParagraph"/>
        <w:numPr>
          <w:ilvl w:val="0"/>
          <w:numId w:val="35"/>
        </w:numPr>
        <w:spacing w:line="240" w:lineRule="auto"/>
        <w:rPr>
          <w:rFonts w:eastAsia="Calibri" w:cstheme="minorHAnsi"/>
          <w:b/>
          <w:bCs/>
          <w:sz w:val="24"/>
          <w:szCs w:val="24"/>
        </w:rPr>
      </w:pPr>
      <w:r w:rsidRPr="00CB6CBF">
        <w:rPr>
          <w:rFonts w:cstheme="minorHAnsi"/>
          <w:b/>
          <w:bCs/>
          <w:sz w:val="24"/>
          <w:szCs w:val="24"/>
        </w:rPr>
        <w:t>13-1602. Criminal damage; classification</w:t>
      </w:r>
    </w:p>
    <w:p w14:paraId="28A9F98F" w14:textId="48C9642F" w:rsidR="00B344D8" w:rsidRPr="00CB6CBF" w:rsidRDefault="002770E8" w:rsidP="00CB6CBF">
      <w:pPr>
        <w:pStyle w:val="ListParagraph"/>
        <w:numPr>
          <w:ilvl w:val="0"/>
          <w:numId w:val="35"/>
        </w:numPr>
        <w:spacing w:line="240" w:lineRule="auto"/>
        <w:rPr>
          <w:rFonts w:eastAsia="Calibri" w:cstheme="minorHAnsi"/>
          <w:b/>
          <w:bCs/>
          <w:sz w:val="24"/>
          <w:szCs w:val="24"/>
        </w:rPr>
      </w:pPr>
      <w:r w:rsidRPr="00CB6CBF">
        <w:rPr>
          <w:rFonts w:cstheme="minorHAnsi"/>
          <w:b/>
          <w:bCs/>
          <w:sz w:val="24"/>
          <w:szCs w:val="24"/>
        </w:rPr>
        <w:t>13-2904. Disorderly conduct; classification</w:t>
      </w:r>
    </w:p>
    <w:p w14:paraId="6EC981EF" w14:textId="6B3B7253" w:rsidR="00C10CDF" w:rsidRPr="00CB6CBF" w:rsidRDefault="00C10CDF" w:rsidP="00CB6CBF">
      <w:pPr>
        <w:spacing w:line="240" w:lineRule="auto"/>
        <w:rPr>
          <w:rFonts w:eastAsia="Calibri" w:cstheme="minorHAnsi"/>
          <w:sz w:val="24"/>
          <w:szCs w:val="24"/>
        </w:rPr>
      </w:pPr>
      <w:r w:rsidRPr="00CB6CBF">
        <w:rPr>
          <w:rFonts w:eastAsia="Calibri" w:cstheme="minorHAnsi"/>
          <w:sz w:val="24"/>
          <w:szCs w:val="24"/>
        </w:rPr>
        <w:br w:type="page"/>
      </w:r>
    </w:p>
    <w:p w14:paraId="59BB0A3D" w14:textId="77777777" w:rsidR="00C10CDF" w:rsidRPr="00CB6CBF" w:rsidRDefault="00C10CDF" w:rsidP="00CB6CBF">
      <w:pPr>
        <w:tabs>
          <w:tab w:val="left" w:pos="6135"/>
        </w:tabs>
        <w:spacing w:line="240" w:lineRule="auto"/>
        <w:jc w:val="center"/>
        <w:rPr>
          <w:rFonts w:cstheme="minorHAnsi"/>
          <w:sz w:val="24"/>
          <w:szCs w:val="24"/>
        </w:rPr>
      </w:pPr>
      <w:r w:rsidRPr="00CB6CBF">
        <w:rPr>
          <w:rFonts w:cstheme="minorHAnsi"/>
          <w:b/>
          <w:noProof/>
          <w:sz w:val="24"/>
          <w:szCs w:val="24"/>
        </w:rPr>
        <w:lastRenderedPageBreak/>
        <w:drawing>
          <wp:inline distT="0" distB="0" distL="0" distR="0" wp14:anchorId="50736F57" wp14:editId="7783498C">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784B726" w14:textId="77777777" w:rsidR="00C10CDF" w:rsidRPr="00CB6CBF" w:rsidRDefault="00C10CDF" w:rsidP="00CB6CBF">
      <w:pPr>
        <w:pBdr>
          <w:bottom w:val="single" w:sz="4" w:space="1" w:color="auto"/>
        </w:pBdr>
        <w:spacing w:after="0" w:line="240" w:lineRule="auto"/>
        <w:jc w:val="center"/>
        <w:rPr>
          <w:rFonts w:eastAsia="Calibri" w:cstheme="minorHAnsi"/>
          <w:sz w:val="24"/>
          <w:szCs w:val="24"/>
        </w:rPr>
      </w:pPr>
      <w:r w:rsidRPr="00CB6CB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397329B6" w14:textId="77777777" w:rsidR="00C10CDF" w:rsidRPr="00CB6CBF" w:rsidRDefault="00C10CDF" w:rsidP="00CB6CBF">
      <w:pPr>
        <w:spacing w:after="0" w:line="240" w:lineRule="auto"/>
        <w:jc w:val="center"/>
        <w:rPr>
          <w:rFonts w:eastAsia="Calibri" w:cstheme="minorHAnsi"/>
          <w:b/>
          <w:bCs/>
          <w:sz w:val="24"/>
          <w:szCs w:val="24"/>
          <w:u w:val="single"/>
        </w:rPr>
      </w:pPr>
    </w:p>
    <w:p w14:paraId="1213FD2B" w14:textId="77777777" w:rsidR="00C10CDF" w:rsidRPr="00CB6CBF" w:rsidRDefault="00C10CDF" w:rsidP="00CB6CBF">
      <w:pPr>
        <w:spacing w:after="0" w:line="240" w:lineRule="auto"/>
        <w:jc w:val="center"/>
        <w:rPr>
          <w:rFonts w:eastAsia="Calibri" w:cstheme="minorHAnsi"/>
          <w:b/>
          <w:bCs/>
          <w:sz w:val="24"/>
          <w:szCs w:val="24"/>
        </w:rPr>
      </w:pPr>
      <w:r w:rsidRPr="00CB6CBF">
        <w:rPr>
          <w:rFonts w:eastAsia="Calibri" w:cstheme="minorHAnsi"/>
          <w:b/>
          <w:bCs/>
          <w:sz w:val="24"/>
          <w:szCs w:val="24"/>
        </w:rPr>
        <w:t>“Creating a Safe Campus” Academy</w:t>
      </w:r>
    </w:p>
    <w:p w14:paraId="23E40A21" w14:textId="77777777" w:rsidR="00C10CDF" w:rsidRPr="00CB6CBF" w:rsidRDefault="00C10CDF" w:rsidP="00CB6CBF">
      <w:pPr>
        <w:spacing w:after="0" w:line="240" w:lineRule="auto"/>
        <w:jc w:val="center"/>
        <w:rPr>
          <w:rFonts w:eastAsia="Calibri" w:cstheme="minorHAnsi"/>
          <w:bCs/>
          <w:sz w:val="24"/>
          <w:szCs w:val="24"/>
        </w:rPr>
      </w:pPr>
      <w:r w:rsidRPr="00CB6CBF">
        <w:rPr>
          <w:rFonts w:eastAsia="Calibri" w:cstheme="minorHAnsi"/>
          <w:bCs/>
          <w:sz w:val="24"/>
          <w:szCs w:val="24"/>
        </w:rPr>
        <w:t>(Middle/High)</w:t>
      </w:r>
    </w:p>
    <w:p w14:paraId="7E654D9B" w14:textId="77777777" w:rsidR="00C10CDF" w:rsidRPr="00CB6CBF" w:rsidRDefault="00C10CDF" w:rsidP="00CB6CBF">
      <w:pPr>
        <w:widowControl w:val="0"/>
        <w:autoSpaceDE w:val="0"/>
        <w:autoSpaceDN w:val="0"/>
        <w:adjustRightInd w:val="0"/>
        <w:spacing w:after="0" w:line="240" w:lineRule="auto"/>
        <w:ind w:left="1710" w:hanging="1710"/>
        <w:jc w:val="center"/>
        <w:rPr>
          <w:rFonts w:eastAsia="Calibri" w:cstheme="minorHAnsi"/>
          <w:b/>
          <w:bCs/>
          <w:sz w:val="24"/>
          <w:szCs w:val="24"/>
        </w:rPr>
      </w:pPr>
      <w:r w:rsidRPr="00CB6CBF">
        <w:rPr>
          <w:rFonts w:eastAsia="Calibri" w:cstheme="minorHAnsi"/>
          <w:b/>
          <w:bCs/>
          <w:sz w:val="24"/>
          <w:szCs w:val="24"/>
        </w:rPr>
        <w:t>Consideration and Cooperation with School Staff</w:t>
      </w:r>
    </w:p>
    <w:p w14:paraId="0F5F274D" w14:textId="5102EA4E" w:rsidR="00C10CDF" w:rsidRPr="00CB6CBF" w:rsidRDefault="00551FC3" w:rsidP="00CB6CBF">
      <w:pPr>
        <w:widowControl w:val="0"/>
        <w:autoSpaceDE w:val="0"/>
        <w:autoSpaceDN w:val="0"/>
        <w:adjustRightInd w:val="0"/>
        <w:spacing w:after="0" w:line="240" w:lineRule="auto"/>
        <w:ind w:left="1710" w:hanging="1710"/>
        <w:jc w:val="center"/>
        <w:rPr>
          <w:rFonts w:eastAsia="Calibri" w:cstheme="minorHAnsi"/>
          <w:b/>
          <w:bCs/>
          <w:sz w:val="24"/>
          <w:szCs w:val="24"/>
        </w:rPr>
      </w:pPr>
      <w:r w:rsidRPr="00CB6CBF">
        <w:rPr>
          <w:rFonts w:eastAsia="Calibri" w:cstheme="minorHAnsi"/>
          <w:b/>
          <w:bCs/>
          <w:sz w:val="24"/>
          <w:szCs w:val="24"/>
        </w:rPr>
        <w:t>Correlation</w:t>
      </w:r>
      <w:r w:rsidR="003D2643" w:rsidRPr="00CB6CBF">
        <w:rPr>
          <w:rFonts w:eastAsia="Calibri" w:cstheme="minorHAnsi"/>
          <w:b/>
          <w:bCs/>
          <w:sz w:val="24"/>
          <w:szCs w:val="24"/>
        </w:rPr>
        <w:t>s</w:t>
      </w:r>
    </w:p>
    <w:p w14:paraId="5D971A08" w14:textId="77777777" w:rsidR="00551FC3" w:rsidRPr="00CB6CBF" w:rsidRDefault="00551FC3" w:rsidP="00CB6CBF">
      <w:pPr>
        <w:spacing w:after="0" w:line="240" w:lineRule="auto"/>
        <w:rPr>
          <w:rFonts w:cstheme="minorHAnsi"/>
          <w:b/>
          <w:sz w:val="24"/>
          <w:szCs w:val="24"/>
        </w:rPr>
      </w:pPr>
    </w:p>
    <w:p w14:paraId="43664D00" w14:textId="2B7C60B7" w:rsidR="009100F6" w:rsidRPr="00CB6CBF" w:rsidRDefault="009100F6" w:rsidP="00CB6CBF">
      <w:pPr>
        <w:spacing w:after="0" w:line="240" w:lineRule="auto"/>
        <w:rPr>
          <w:rFonts w:cstheme="minorHAnsi"/>
          <w:b/>
          <w:sz w:val="24"/>
          <w:szCs w:val="24"/>
        </w:rPr>
      </w:pPr>
      <w:r w:rsidRPr="00CB6CBF">
        <w:rPr>
          <w:rFonts w:cstheme="minorHAnsi"/>
          <w:b/>
          <w:sz w:val="24"/>
          <w:szCs w:val="24"/>
        </w:rPr>
        <w:t>Civics and Government</w:t>
      </w:r>
    </w:p>
    <w:p w14:paraId="46A4DC0E" w14:textId="6DD44B50" w:rsidR="009100F6" w:rsidRPr="00CB6CBF" w:rsidRDefault="009100F6" w:rsidP="00CB6CBF">
      <w:pPr>
        <w:spacing w:after="0" w:line="240" w:lineRule="auto"/>
        <w:rPr>
          <w:rFonts w:cstheme="minorHAnsi"/>
          <w:sz w:val="24"/>
          <w:szCs w:val="24"/>
        </w:rPr>
      </w:pPr>
      <w:r w:rsidRPr="00CB6CBF">
        <w:rPr>
          <w:rFonts w:cstheme="minorHAnsi"/>
          <w:sz w:val="24"/>
          <w:szCs w:val="24"/>
        </w:rPr>
        <w:t>Explain the obligations and responsibilities of citizenship: obeying the law.</w:t>
      </w:r>
      <w:r w:rsidRPr="00CB6CBF">
        <w:rPr>
          <w:rFonts w:cstheme="minorHAnsi"/>
          <w:sz w:val="24"/>
          <w:szCs w:val="24"/>
        </w:rPr>
        <w:br/>
        <w:t>(7-12 S3C4 PO4b-c)</w:t>
      </w:r>
    </w:p>
    <w:p w14:paraId="3D9AE3DF" w14:textId="77777777" w:rsidR="009100F6" w:rsidRPr="00CB6CBF" w:rsidRDefault="009100F6" w:rsidP="00CB6CBF">
      <w:pPr>
        <w:spacing w:after="0" w:line="240" w:lineRule="auto"/>
        <w:rPr>
          <w:rFonts w:cstheme="minorHAnsi"/>
          <w:sz w:val="24"/>
          <w:szCs w:val="24"/>
        </w:rPr>
      </w:pPr>
    </w:p>
    <w:p w14:paraId="2911F04B" w14:textId="77777777" w:rsidR="004872AF" w:rsidRPr="00CB6CBF" w:rsidRDefault="004872AF" w:rsidP="00CB6CBF">
      <w:pPr>
        <w:spacing w:after="0" w:line="240" w:lineRule="auto"/>
        <w:rPr>
          <w:rFonts w:cstheme="minorHAnsi"/>
          <w:b/>
          <w:sz w:val="24"/>
          <w:szCs w:val="24"/>
        </w:rPr>
      </w:pPr>
      <w:r w:rsidRPr="00CB6CBF">
        <w:rPr>
          <w:rFonts w:cstheme="minorHAnsi"/>
          <w:b/>
          <w:sz w:val="24"/>
          <w:szCs w:val="24"/>
        </w:rPr>
        <w:t>Key Ideas and Details</w:t>
      </w:r>
    </w:p>
    <w:p w14:paraId="303C3B19" w14:textId="77777777" w:rsidR="004872AF" w:rsidRPr="00CB6CBF" w:rsidRDefault="004872AF" w:rsidP="00CB6CBF">
      <w:pPr>
        <w:spacing w:after="0" w:line="240" w:lineRule="auto"/>
        <w:rPr>
          <w:rFonts w:cstheme="minorHAnsi"/>
          <w:sz w:val="24"/>
          <w:szCs w:val="24"/>
        </w:rPr>
      </w:pPr>
      <w:r w:rsidRPr="00CB6CBF">
        <w:rPr>
          <w:rFonts w:cstheme="minorHAnsi"/>
          <w:sz w:val="24"/>
          <w:szCs w:val="24"/>
        </w:rPr>
        <w:t>R.1 Read carefully to determine what the text says explicitly and to make logical inferences from it.</w:t>
      </w:r>
    </w:p>
    <w:p w14:paraId="5210B765" w14:textId="77777777" w:rsidR="004872AF" w:rsidRPr="00CB6CBF" w:rsidRDefault="004872AF" w:rsidP="00CB6CBF">
      <w:pPr>
        <w:spacing w:after="0" w:line="240" w:lineRule="auto"/>
        <w:rPr>
          <w:rFonts w:cstheme="minorHAnsi"/>
          <w:b/>
          <w:sz w:val="24"/>
          <w:szCs w:val="24"/>
        </w:rPr>
      </w:pPr>
    </w:p>
    <w:p w14:paraId="4401F9A7" w14:textId="77777777" w:rsidR="004872AF" w:rsidRPr="00CB6CBF" w:rsidRDefault="004872AF" w:rsidP="00CB6CBF">
      <w:pPr>
        <w:spacing w:after="0" w:line="240" w:lineRule="auto"/>
        <w:rPr>
          <w:rFonts w:cstheme="minorHAnsi"/>
          <w:b/>
          <w:sz w:val="24"/>
          <w:szCs w:val="24"/>
        </w:rPr>
      </w:pPr>
      <w:r w:rsidRPr="00CB6CBF">
        <w:rPr>
          <w:rFonts w:cstheme="minorHAnsi"/>
          <w:b/>
          <w:sz w:val="24"/>
          <w:szCs w:val="24"/>
        </w:rPr>
        <w:t>Integration of Knowledge and Ideas</w:t>
      </w:r>
    </w:p>
    <w:p w14:paraId="1AD356EF" w14:textId="77777777" w:rsidR="004872AF" w:rsidRPr="00CB6CBF" w:rsidRDefault="004872AF" w:rsidP="00CB6CBF">
      <w:pPr>
        <w:spacing w:after="0" w:line="240" w:lineRule="auto"/>
        <w:rPr>
          <w:rFonts w:cstheme="minorHAnsi"/>
          <w:sz w:val="24"/>
          <w:szCs w:val="24"/>
        </w:rPr>
      </w:pPr>
      <w:r w:rsidRPr="00CB6CBF">
        <w:rPr>
          <w:rFonts w:cstheme="minorHAnsi"/>
          <w:sz w:val="24"/>
          <w:szCs w:val="24"/>
        </w:rPr>
        <w:t>R.7 Integrate and evaluate content presented in diverse media and formats, including visually and quantitatively, as well as in words.</w:t>
      </w:r>
    </w:p>
    <w:p w14:paraId="65C36D72" w14:textId="77777777" w:rsidR="004872AF" w:rsidRPr="00CB6CBF" w:rsidRDefault="004872AF" w:rsidP="00CB6CBF">
      <w:pPr>
        <w:spacing w:after="0" w:line="240" w:lineRule="auto"/>
        <w:rPr>
          <w:rFonts w:cstheme="minorHAnsi"/>
          <w:b/>
          <w:sz w:val="24"/>
          <w:szCs w:val="24"/>
        </w:rPr>
      </w:pPr>
    </w:p>
    <w:p w14:paraId="50462DAD" w14:textId="77777777" w:rsidR="004872AF" w:rsidRPr="00CB6CBF" w:rsidRDefault="004872AF" w:rsidP="00CB6CBF">
      <w:pPr>
        <w:spacing w:after="0" w:line="240" w:lineRule="auto"/>
        <w:rPr>
          <w:rFonts w:eastAsia="Calibri" w:cstheme="minorHAnsi"/>
          <w:b/>
          <w:sz w:val="24"/>
          <w:szCs w:val="24"/>
        </w:rPr>
      </w:pPr>
      <w:r w:rsidRPr="00CB6CBF">
        <w:rPr>
          <w:rFonts w:eastAsia="Calibri" w:cstheme="minorHAnsi"/>
          <w:b/>
          <w:sz w:val="24"/>
          <w:szCs w:val="24"/>
        </w:rPr>
        <w:t>Production and Distribution of Writing</w:t>
      </w:r>
    </w:p>
    <w:p w14:paraId="2F531BF1" w14:textId="77777777" w:rsidR="004872AF" w:rsidRPr="00CB6CBF" w:rsidRDefault="004872AF" w:rsidP="00CB6CBF">
      <w:pPr>
        <w:spacing w:after="0" w:line="240" w:lineRule="auto"/>
        <w:rPr>
          <w:rFonts w:cstheme="minorHAnsi"/>
          <w:sz w:val="24"/>
          <w:szCs w:val="24"/>
        </w:rPr>
      </w:pPr>
      <w:r w:rsidRPr="00CB6CBF">
        <w:rPr>
          <w:rFonts w:cstheme="minorHAnsi"/>
          <w:sz w:val="24"/>
          <w:szCs w:val="24"/>
        </w:rPr>
        <w:t xml:space="preserve">Produce clear and coherent writing in which the development, organization, and style are appropriate to task, purpose, and audience. </w:t>
      </w:r>
    </w:p>
    <w:p w14:paraId="2263BB14" w14:textId="5AC2244D" w:rsidR="004872AF" w:rsidRPr="00CB6CBF" w:rsidRDefault="004872AF" w:rsidP="00CB6CBF">
      <w:pPr>
        <w:spacing w:after="0" w:line="240" w:lineRule="auto"/>
        <w:rPr>
          <w:rFonts w:cstheme="minorHAnsi"/>
          <w:sz w:val="24"/>
          <w:szCs w:val="24"/>
        </w:rPr>
      </w:pPr>
      <w:r w:rsidRPr="00CB6CBF">
        <w:rPr>
          <w:rFonts w:cstheme="minorHAnsi"/>
          <w:sz w:val="24"/>
          <w:szCs w:val="24"/>
        </w:rPr>
        <w:t>(6‐12</w:t>
      </w:r>
      <w:r w:rsidR="00C752D1" w:rsidRPr="00CB6CBF">
        <w:rPr>
          <w:rFonts w:cstheme="minorHAnsi"/>
          <w:sz w:val="24"/>
          <w:szCs w:val="24"/>
        </w:rPr>
        <w:t xml:space="preserve"> </w:t>
      </w:r>
      <w:r w:rsidRPr="00CB6CBF">
        <w:rPr>
          <w:rFonts w:cstheme="minorHAnsi"/>
          <w:sz w:val="24"/>
          <w:szCs w:val="24"/>
        </w:rPr>
        <w:t>WHST.4)</w:t>
      </w:r>
    </w:p>
    <w:p w14:paraId="670CAF87" w14:textId="77777777" w:rsidR="004872AF" w:rsidRPr="00CB6CBF" w:rsidRDefault="004872AF" w:rsidP="00CB6CBF">
      <w:pPr>
        <w:spacing w:after="0" w:line="240" w:lineRule="auto"/>
        <w:jc w:val="center"/>
        <w:rPr>
          <w:rFonts w:cstheme="minorHAnsi"/>
          <w:b/>
          <w:sz w:val="24"/>
          <w:szCs w:val="24"/>
        </w:rPr>
      </w:pPr>
    </w:p>
    <w:p w14:paraId="6965A06C" w14:textId="77777777" w:rsidR="004872AF" w:rsidRPr="00CB6CBF" w:rsidRDefault="004872AF" w:rsidP="00CB6CBF">
      <w:pPr>
        <w:spacing w:after="0" w:line="240" w:lineRule="auto"/>
        <w:rPr>
          <w:rFonts w:cstheme="minorHAnsi"/>
          <w:b/>
          <w:sz w:val="24"/>
          <w:szCs w:val="24"/>
        </w:rPr>
      </w:pPr>
      <w:r w:rsidRPr="00CB6CBF">
        <w:rPr>
          <w:rFonts w:cstheme="minorHAnsi"/>
          <w:b/>
          <w:sz w:val="24"/>
          <w:szCs w:val="24"/>
        </w:rPr>
        <w:t>Comprehension and Collaboration</w:t>
      </w:r>
    </w:p>
    <w:p w14:paraId="7AC840B6" w14:textId="77777777" w:rsidR="004872AF" w:rsidRPr="00CB6CBF" w:rsidRDefault="004872AF" w:rsidP="00CB6CBF">
      <w:pPr>
        <w:spacing w:after="0" w:line="240" w:lineRule="auto"/>
        <w:rPr>
          <w:rFonts w:cstheme="minorHAnsi"/>
          <w:sz w:val="24"/>
          <w:szCs w:val="24"/>
        </w:rPr>
      </w:pPr>
      <w:r w:rsidRPr="00CB6CBF">
        <w:rPr>
          <w:rFonts w:cstheme="minorHAnsi"/>
          <w:sz w:val="24"/>
          <w:szCs w:val="24"/>
        </w:rPr>
        <w:t>SL.1 Prepare for and participate effectively in a range of conversations and collaborations with diverse partners, building on others’ ideas and expressing their own clearly and persuasively.</w:t>
      </w:r>
    </w:p>
    <w:p w14:paraId="6F6776CF" w14:textId="77777777" w:rsidR="004872AF" w:rsidRPr="00CB6CBF" w:rsidRDefault="004872AF" w:rsidP="00CB6CBF">
      <w:pPr>
        <w:spacing w:after="0" w:line="240" w:lineRule="auto"/>
        <w:rPr>
          <w:rFonts w:cstheme="minorHAnsi"/>
          <w:sz w:val="24"/>
          <w:szCs w:val="24"/>
        </w:rPr>
      </w:pPr>
      <w:r w:rsidRPr="00CB6CBF">
        <w:rPr>
          <w:rFonts w:cstheme="minorHAnsi"/>
          <w:sz w:val="24"/>
          <w:szCs w:val="24"/>
        </w:rPr>
        <w:t>SL.2 Integrate and evaluate information presented in diverse media and formats, including visually, quantitatively, and orally.</w:t>
      </w:r>
    </w:p>
    <w:p w14:paraId="6F45C43B" w14:textId="77777777" w:rsidR="004872AF" w:rsidRPr="00CB6CBF" w:rsidRDefault="004872AF" w:rsidP="00CB6CBF">
      <w:pPr>
        <w:spacing w:after="0" w:line="240" w:lineRule="auto"/>
        <w:rPr>
          <w:rFonts w:cstheme="minorHAnsi"/>
          <w:sz w:val="24"/>
          <w:szCs w:val="24"/>
        </w:rPr>
      </w:pPr>
      <w:r w:rsidRPr="00CB6CBF">
        <w:rPr>
          <w:rFonts w:cstheme="minorHAnsi"/>
          <w:sz w:val="24"/>
          <w:szCs w:val="24"/>
        </w:rPr>
        <w:t>SL.3 Evaluate a speaker's point of view, reasoning, and use of evidence and rhetoric.</w:t>
      </w:r>
    </w:p>
    <w:p w14:paraId="6285EDF6" w14:textId="77777777" w:rsidR="004872AF" w:rsidRPr="00CB6CBF" w:rsidRDefault="004872AF" w:rsidP="00CB6CBF">
      <w:pPr>
        <w:spacing w:after="0" w:line="240" w:lineRule="auto"/>
        <w:rPr>
          <w:rFonts w:cstheme="minorHAnsi"/>
          <w:b/>
          <w:sz w:val="24"/>
          <w:szCs w:val="24"/>
        </w:rPr>
      </w:pPr>
    </w:p>
    <w:p w14:paraId="4706F12D" w14:textId="77777777" w:rsidR="004872AF" w:rsidRPr="00CB6CBF" w:rsidRDefault="004872AF" w:rsidP="00CB6CBF">
      <w:pPr>
        <w:spacing w:after="0" w:line="240" w:lineRule="auto"/>
        <w:rPr>
          <w:rFonts w:cstheme="minorHAnsi"/>
          <w:b/>
          <w:sz w:val="24"/>
          <w:szCs w:val="24"/>
        </w:rPr>
      </w:pPr>
      <w:r w:rsidRPr="00CB6CBF">
        <w:rPr>
          <w:rFonts w:cstheme="minorHAnsi"/>
          <w:b/>
          <w:sz w:val="24"/>
          <w:szCs w:val="24"/>
        </w:rPr>
        <w:t>Presentation of Knowledge and Ideas</w:t>
      </w:r>
    </w:p>
    <w:p w14:paraId="705F1A05" w14:textId="77777777" w:rsidR="004872AF" w:rsidRPr="00CB6CBF" w:rsidRDefault="004872AF" w:rsidP="00CB6CBF">
      <w:pPr>
        <w:spacing w:after="0" w:line="240" w:lineRule="auto"/>
        <w:rPr>
          <w:rFonts w:cstheme="minorHAnsi"/>
          <w:sz w:val="24"/>
          <w:szCs w:val="24"/>
        </w:rPr>
      </w:pPr>
      <w:r w:rsidRPr="00CB6CBF">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4ED18DED" w14:textId="77777777" w:rsidR="004872AF" w:rsidRPr="00CB6CBF" w:rsidRDefault="004872AF" w:rsidP="00CB6CBF">
      <w:pPr>
        <w:spacing w:after="0" w:line="240" w:lineRule="auto"/>
        <w:rPr>
          <w:rFonts w:cstheme="minorHAnsi"/>
          <w:sz w:val="24"/>
          <w:szCs w:val="24"/>
        </w:rPr>
      </w:pPr>
      <w:r w:rsidRPr="00CB6CBF">
        <w:rPr>
          <w:rFonts w:cstheme="minorHAnsi"/>
          <w:sz w:val="24"/>
          <w:szCs w:val="24"/>
        </w:rPr>
        <w:t>SL.6 Adapt speech to a variety of contexts and communicative tasks, demonstrating command of formal English when indicated or appropriate.</w:t>
      </w:r>
    </w:p>
    <w:p w14:paraId="583EA732" w14:textId="77777777" w:rsidR="004872AF" w:rsidRPr="00CB6CBF" w:rsidRDefault="004872AF" w:rsidP="00CB6CBF">
      <w:pPr>
        <w:spacing w:after="0" w:line="240" w:lineRule="auto"/>
        <w:rPr>
          <w:rFonts w:cstheme="minorHAnsi"/>
          <w:sz w:val="24"/>
          <w:szCs w:val="24"/>
        </w:rPr>
      </w:pPr>
    </w:p>
    <w:p w14:paraId="752A834A" w14:textId="77777777" w:rsidR="00DA5F12" w:rsidRPr="00CB6CBF" w:rsidRDefault="00DA5F12" w:rsidP="00CB6CBF">
      <w:pPr>
        <w:spacing w:after="0" w:line="240" w:lineRule="auto"/>
        <w:rPr>
          <w:rFonts w:cstheme="minorHAnsi"/>
          <w:b/>
          <w:sz w:val="24"/>
          <w:szCs w:val="24"/>
        </w:rPr>
      </w:pPr>
      <w:r w:rsidRPr="00CB6CBF">
        <w:rPr>
          <w:rFonts w:cstheme="minorHAnsi"/>
          <w:b/>
          <w:sz w:val="24"/>
          <w:szCs w:val="24"/>
        </w:rPr>
        <w:t>Health</w:t>
      </w:r>
    </w:p>
    <w:p w14:paraId="74EAF4DE" w14:textId="77777777" w:rsidR="008B7D86" w:rsidRPr="00CB6CBF" w:rsidRDefault="00DA5F12" w:rsidP="00CB6CBF">
      <w:pPr>
        <w:spacing w:after="0" w:line="240" w:lineRule="auto"/>
        <w:rPr>
          <w:rFonts w:cstheme="minorHAnsi"/>
          <w:sz w:val="24"/>
          <w:szCs w:val="24"/>
        </w:rPr>
      </w:pPr>
      <w:r w:rsidRPr="00CB6CBF">
        <w:rPr>
          <w:rFonts w:cstheme="minorHAnsi"/>
          <w:sz w:val="24"/>
          <w:szCs w:val="24"/>
        </w:rPr>
        <w:t>Apply effective verbal and nonverbal communication skills to enhance health.</w:t>
      </w:r>
      <w:r w:rsidR="008B7D86" w:rsidRPr="00CB6CBF">
        <w:rPr>
          <w:rFonts w:cstheme="minorHAnsi"/>
          <w:sz w:val="24"/>
          <w:szCs w:val="24"/>
        </w:rPr>
        <w:t xml:space="preserve"> (6-12 S4C1 PO1)</w:t>
      </w:r>
    </w:p>
    <w:p w14:paraId="36BACFF0" w14:textId="14255D86" w:rsidR="007E60A3" w:rsidRPr="00CB6CBF" w:rsidRDefault="00052A9B" w:rsidP="00CB6CBF">
      <w:pPr>
        <w:spacing w:after="0" w:line="240" w:lineRule="auto"/>
        <w:rPr>
          <w:rFonts w:cstheme="minorHAnsi"/>
          <w:sz w:val="24"/>
          <w:szCs w:val="24"/>
        </w:rPr>
      </w:pPr>
      <w:r w:rsidRPr="00CB6CBF">
        <w:rPr>
          <w:rFonts w:cstheme="minorHAnsi"/>
          <w:sz w:val="24"/>
          <w:szCs w:val="24"/>
        </w:rPr>
        <w:t>I</w:t>
      </w:r>
      <w:r w:rsidR="00DA5F12" w:rsidRPr="00CB6CBF">
        <w:rPr>
          <w:rFonts w:cstheme="minorHAnsi"/>
          <w:sz w:val="24"/>
          <w:szCs w:val="24"/>
        </w:rPr>
        <w:t>dentify effective conflict management or resolution strategies Identify ways to ask for assistance to enhance the health of self and others.</w:t>
      </w:r>
      <w:r w:rsidR="002F10A8" w:rsidRPr="00CB6CBF">
        <w:rPr>
          <w:rFonts w:cstheme="minorHAnsi"/>
          <w:sz w:val="24"/>
          <w:szCs w:val="24"/>
        </w:rPr>
        <w:t xml:space="preserve"> </w:t>
      </w:r>
      <w:r w:rsidR="008B7D86" w:rsidRPr="00CB6CBF">
        <w:rPr>
          <w:rFonts w:cstheme="minorHAnsi"/>
          <w:sz w:val="24"/>
          <w:szCs w:val="24"/>
        </w:rPr>
        <w:t>(6-8 S4C2 PO1)</w:t>
      </w:r>
    </w:p>
    <w:sectPr w:rsidR="007E60A3" w:rsidRPr="00CB6CBF" w:rsidSect="00CE19C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D27E5" w14:textId="77777777" w:rsidR="002F23F3" w:rsidRDefault="002F23F3" w:rsidP="00DD3CC7">
      <w:pPr>
        <w:spacing w:after="0" w:line="240" w:lineRule="auto"/>
      </w:pPr>
      <w:r>
        <w:separator/>
      </w:r>
    </w:p>
  </w:endnote>
  <w:endnote w:type="continuationSeparator" w:id="0">
    <w:p w14:paraId="794B46C5" w14:textId="77777777" w:rsidR="002F23F3" w:rsidRDefault="002F23F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3B3C2591"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3E2AEA">
      <w:rPr>
        <w:rFonts w:eastAsiaTheme="majorEastAsia" w:cstheme="minorHAnsi"/>
        <w:sz w:val="24"/>
        <w:szCs w:val="24"/>
      </w:rPr>
      <w:t>September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EBA3B" w14:textId="77777777" w:rsidR="002F23F3" w:rsidRDefault="002F23F3" w:rsidP="00DD3CC7">
      <w:pPr>
        <w:spacing w:after="0" w:line="240" w:lineRule="auto"/>
      </w:pPr>
      <w:r>
        <w:separator/>
      </w:r>
    </w:p>
  </w:footnote>
  <w:footnote w:type="continuationSeparator" w:id="0">
    <w:p w14:paraId="79EA7461" w14:textId="77777777" w:rsidR="002F23F3" w:rsidRDefault="002F23F3"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D68"/>
    <w:multiLevelType w:val="hybridMultilevel"/>
    <w:tmpl w:val="B49C4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02C94"/>
    <w:multiLevelType w:val="hybridMultilevel"/>
    <w:tmpl w:val="B6D0F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C5522"/>
    <w:multiLevelType w:val="hybridMultilevel"/>
    <w:tmpl w:val="A05EB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A6224"/>
    <w:multiLevelType w:val="hybridMultilevel"/>
    <w:tmpl w:val="85F46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4437F"/>
    <w:multiLevelType w:val="hybridMultilevel"/>
    <w:tmpl w:val="4A74B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940530"/>
    <w:multiLevelType w:val="hybridMultilevel"/>
    <w:tmpl w:val="7C24D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B22CFF"/>
    <w:multiLevelType w:val="hybridMultilevel"/>
    <w:tmpl w:val="E496D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E8313D"/>
    <w:multiLevelType w:val="hybridMultilevel"/>
    <w:tmpl w:val="006C96BE"/>
    <w:lvl w:ilvl="0" w:tplc="980A1EB4">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3C6EB6"/>
    <w:multiLevelType w:val="hybridMultilevel"/>
    <w:tmpl w:val="2130A7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3B41F2"/>
    <w:multiLevelType w:val="hybridMultilevel"/>
    <w:tmpl w:val="5574D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AA41E9"/>
    <w:multiLevelType w:val="hybridMultilevel"/>
    <w:tmpl w:val="92BCD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8241D2"/>
    <w:multiLevelType w:val="hybridMultilevel"/>
    <w:tmpl w:val="B7886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A72AF5"/>
    <w:multiLevelType w:val="hybridMultilevel"/>
    <w:tmpl w:val="109A2A34"/>
    <w:lvl w:ilvl="0" w:tplc="129EB5C6">
      <w:start w:val="5"/>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E911E4"/>
    <w:multiLevelType w:val="hybridMultilevel"/>
    <w:tmpl w:val="6434B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4C22A5"/>
    <w:multiLevelType w:val="hybridMultilevel"/>
    <w:tmpl w:val="9A24D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3B2E1E2D"/>
    <w:multiLevelType w:val="hybridMultilevel"/>
    <w:tmpl w:val="0CC2AC9E"/>
    <w:lvl w:ilvl="0" w:tplc="DD3E296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0B1D50"/>
    <w:multiLevelType w:val="hybridMultilevel"/>
    <w:tmpl w:val="C4D24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9B6557"/>
    <w:multiLevelType w:val="hybridMultilevel"/>
    <w:tmpl w:val="2C60B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431B0A"/>
    <w:multiLevelType w:val="hybridMultilevel"/>
    <w:tmpl w:val="2F30C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9325CC"/>
    <w:multiLevelType w:val="hybridMultilevel"/>
    <w:tmpl w:val="7ABAB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AE5CB0"/>
    <w:multiLevelType w:val="hybridMultilevel"/>
    <w:tmpl w:val="30824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A61BC7"/>
    <w:multiLevelType w:val="hybridMultilevel"/>
    <w:tmpl w:val="933CD0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52F66A68"/>
    <w:multiLevelType w:val="hybridMultilevel"/>
    <w:tmpl w:val="B89CC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2D04A0"/>
    <w:multiLevelType w:val="hybridMultilevel"/>
    <w:tmpl w:val="2968F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137EF4"/>
    <w:multiLevelType w:val="hybridMultilevel"/>
    <w:tmpl w:val="4D6CB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011454"/>
    <w:multiLevelType w:val="hybridMultilevel"/>
    <w:tmpl w:val="FA680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D018C5"/>
    <w:multiLevelType w:val="hybridMultilevel"/>
    <w:tmpl w:val="F42AA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1A4263"/>
    <w:multiLevelType w:val="hybridMultilevel"/>
    <w:tmpl w:val="61B602CC"/>
    <w:lvl w:ilvl="0" w:tplc="999EBE7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F90F64"/>
    <w:multiLevelType w:val="hybridMultilevel"/>
    <w:tmpl w:val="5CD49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BC51389"/>
    <w:multiLevelType w:val="hybridMultilevel"/>
    <w:tmpl w:val="61706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7"/>
  </w:num>
  <w:num w:numId="2" w16cid:durableId="1345598185">
    <w:abstractNumId w:val="19"/>
  </w:num>
  <w:num w:numId="3" w16cid:durableId="843592318">
    <w:abstractNumId w:val="36"/>
  </w:num>
  <w:num w:numId="4" w16cid:durableId="1486125867">
    <w:abstractNumId w:val="2"/>
  </w:num>
  <w:num w:numId="5" w16cid:durableId="2010206926">
    <w:abstractNumId w:val="31"/>
  </w:num>
  <w:num w:numId="6" w16cid:durableId="1425568478">
    <w:abstractNumId w:val="25"/>
  </w:num>
  <w:num w:numId="7" w16cid:durableId="265042014">
    <w:abstractNumId w:val="7"/>
  </w:num>
  <w:num w:numId="8" w16cid:durableId="2133815192">
    <w:abstractNumId w:val="8"/>
  </w:num>
  <w:num w:numId="9" w16cid:durableId="512384444">
    <w:abstractNumId w:val="9"/>
  </w:num>
  <w:num w:numId="10" w16cid:durableId="302776394">
    <w:abstractNumId w:val="20"/>
  </w:num>
  <w:num w:numId="11" w16cid:durableId="307980689">
    <w:abstractNumId w:val="38"/>
  </w:num>
  <w:num w:numId="12" w16cid:durableId="1394501906">
    <w:abstractNumId w:val="16"/>
  </w:num>
  <w:num w:numId="13" w16cid:durableId="852033702">
    <w:abstractNumId w:val="12"/>
  </w:num>
  <w:num w:numId="14" w16cid:durableId="1574312073">
    <w:abstractNumId w:val="34"/>
  </w:num>
  <w:num w:numId="15" w16cid:durableId="1799644191">
    <w:abstractNumId w:val="29"/>
  </w:num>
  <w:num w:numId="16" w16cid:durableId="1993096397">
    <w:abstractNumId w:val="21"/>
  </w:num>
  <w:num w:numId="17" w16cid:durableId="1811097169">
    <w:abstractNumId w:val="17"/>
  </w:num>
  <w:num w:numId="18" w16cid:durableId="1094859922">
    <w:abstractNumId w:val="37"/>
  </w:num>
  <w:num w:numId="19" w16cid:durableId="2047638113">
    <w:abstractNumId w:val="14"/>
  </w:num>
  <w:num w:numId="20" w16cid:durableId="1811896229">
    <w:abstractNumId w:val="10"/>
  </w:num>
  <w:num w:numId="21" w16cid:durableId="277642264">
    <w:abstractNumId w:val="6"/>
  </w:num>
  <w:num w:numId="22" w16cid:durableId="2111310790">
    <w:abstractNumId w:val="28"/>
  </w:num>
  <w:num w:numId="23" w16cid:durableId="848327416">
    <w:abstractNumId w:val="24"/>
  </w:num>
  <w:num w:numId="24" w16cid:durableId="1090545298">
    <w:abstractNumId w:val="18"/>
  </w:num>
  <w:num w:numId="25" w16cid:durableId="1349989443">
    <w:abstractNumId w:val="13"/>
  </w:num>
  <w:num w:numId="26" w16cid:durableId="1528517840">
    <w:abstractNumId w:val="5"/>
  </w:num>
  <w:num w:numId="27" w16cid:durableId="834489680">
    <w:abstractNumId w:val="23"/>
  </w:num>
  <w:num w:numId="28" w16cid:durableId="2070574560">
    <w:abstractNumId w:val="30"/>
  </w:num>
  <w:num w:numId="29" w16cid:durableId="722095531">
    <w:abstractNumId w:val="32"/>
  </w:num>
  <w:num w:numId="30" w16cid:durableId="191963740">
    <w:abstractNumId w:val="26"/>
  </w:num>
  <w:num w:numId="31" w16cid:durableId="1514494808">
    <w:abstractNumId w:val="3"/>
  </w:num>
  <w:num w:numId="32" w16cid:durableId="410085098">
    <w:abstractNumId w:val="33"/>
  </w:num>
  <w:num w:numId="33" w16cid:durableId="1648126406">
    <w:abstractNumId w:val="15"/>
  </w:num>
  <w:num w:numId="34" w16cid:durableId="952632619">
    <w:abstractNumId w:val="1"/>
  </w:num>
  <w:num w:numId="35" w16cid:durableId="1684549902">
    <w:abstractNumId w:val="11"/>
  </w:num>
  <w:num w:numId="36" w16cid:durableId="1626766474">
    <w:abstractNumId w:val="0"/>
  </w:num>
  <w:num w:numId="37" w16cid:durableId="2021656517">
    <w:abstractNumId w:val="22"/>
  </w:num>
  <w:num w:numId="38" w16cid:durableId="2087147285">
    <w:abstractNumId w:val="35"/>
  </w:num>
  <w:num w:numId="39" w16cid:durableId="688485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3A76"/>
    <w:rsid w:val="00004FDC"/>
    <w:rsid w:val="00020D7D"/>
    <w:rsid w:val="000327A8"/>
    <w:rsid w:val="00037B8A"/>
    <w:rsid w:val="00042061"/>
    <w:rsid w:val="000455A5"/>
    <w:rsid w:val="00052A9B"/>
    <w:rsid w:val="0005541C"/>
    <w:rsid w:val="00057256"/>
    <w:rsid w:val="00060EE1"/>
    <w:rsid w:val="00066690"/>
    <w:rsid w:val="00082EDB"/>
    <w:rsid w:val="00086657"/>
    <w:rsid w:val="00092947"/>
    <w:rsid w:val="000929D4"/>
    <w:rsid w:val="00093108"/>
    <w:rsid w:val="00093149"/>
    <w:rsid w:val="00095743"/>
    <w:rsid w:val="000A385E"/>
    <w:rsid w:val="000A3F01"/>
    <w:rsid w:val="000A510F"/>
    <w:rsid w:val="000A7965"/>
    <w:rsid w:val="000B09BA"/>
    <w:rsid w:val="000B0B30"/>
    <w:rsid w:val="000B5E84"/>
    <w:rsid w:val="000B6448"/>
    <w:rsid w:val="000C2FB9"/>
    <w:rsid w:val="000C5D59"/>
    <w:rsid w:val="000C63A7"/>
    <w:rsid w:val="000C6E7A"/>
    <w:rsid w:val="000C7D2A"/>
    <w:rsid w:val="000D345C"/>
    <w:rsid w:val="000D6F3E"/>
    <w:rsid w:val="000E0753"/>
    <w:rsid w:val="000E37DC"/>
    <w:rsid w:val="000E3D41"/>
    <w:rsid w:val="000E404E"/>
    <w:rsid w:val="000E54D1"/>
    <w:rsid w:val="000E6EC2"/>
    <w:rsid w:val="000F3F9D"/>
    <w:rsid w:val="00100B84"/>
    <w:rsid w:val="001013C8"/>
    <w:rsid w:val="00101D62"/>
    <w:rsid w:val="00107E33"/>
    <w:rsid w:val="00111644"/>
    <w:rsid w:val="001132C9"/>
    <w:rsid w:val="0011399B"/>
    <w:rsid w:val="00113A9A"/>
    <w:rsid w:val="00115FCA"/>
    <w:rsid w:val="00116680"/>
    <w:rsid w:val="00120A27"/>
    <w:rsid w:val="00121FCE"/>
    <w:rsid w:val="00134997"/>
    <w:rsid w:val="001364EE"/>
    <w:rsid w:val="00142189"/>
    <w:rsid w:val="00143773"/>
    <w:rsid w:val="00154CB5"/>
    <w:rsid w:val="001554A4"/>
    <w:rsid w:val="00160A11"/>
    <w:rsid w:val="001669F0"/>
    <w:rsid w:val="00170A6A"/>
    <w:rsid w:val="00176BB2"/>
    <w:rsid w:val="0018021E"/>
    <w:rsid w:val="00182C4B"/>
    <w:rsid w:val="00191FED"/>
    <w:rsid w:val="0019218B"/>
    <w:rsid w:val="0019435B"/>
    <w:rsid w:val="001A23B5"/>
    <w:rsid w:val="001B2573"/>
    <w:rsid w:val="001B57D3"/>
    <w:rsid w:val="001C103F"/>
    <w:rsid w:val="001C228F"/>
    <w:rsid w:val="001C503E"/>
    <w:rsid w:val="001C5A6C"/>
    <w:rsid w:val="001D0B11"/>
    <w:rsid w:val="001D113E"/>
    <w:rsid w:val="001D37CA"/>
    <w:rsid w:val="001D4562"/>
    <w:rsid w:val="001D58E3"/>
    <w:rsid w:val="001E07AE"/>
    <w:rsid w:val="001E77DA"/>
    <w:rsid w:val="001F3FAB"/>
    <w:rsid w:val="001F591D"/>
    <w:rsid w:val="00201227"/>
    <w:rsid w:val="002014D0"/>
    <w:rsid w:val="00202238"/>
    <w:rsid w:val="00205985"/>
    <w:rsid w:val="00206A95"/>
    <w:rsid w:val="00211499"/>
    <w:rsid w:val="0021221C"/>
    <w:rsid w:val="00224067"/>
    <w:rsid w:val="00232894"/>
    <w:rsid w:val="00237221"/>
    <w:rsid w:val="0024076C"/>
    <w:rsid w:val="00244265"/>
    <w:rsid w:val="0024559C"/>
    <w:rsid w:val="002514CB"/>
    <w:rsid w:val="00252DDE"/>
    <w:rsid w:val="002537D9"/>
    <w:rsid w:val="0025552E"/>
    <w:rsid w:val="002563AD"/>
    <w:rsid w:val="002765D2"/>
    <w:rsid w:val="002770E8"/>
    <w:rsid w:val="00280645"/>
    <w:rsid w:val="0028160A"/>
    <w:rsid w:val="0028333C"/>
    <w:rsid w:val="00283D4A"/>
    <w:rsid w:val="00283DF0"/>
    <w:rsid w:val="00283E0B"/>
    <w:rsid w:val="00284C27"/>
    <w:rsid w:val="002863FF"/>
    <w:rsid w:val="002903B2"/>
    <w:rsid w:val="002928C3"/>
    <w:rsid w:val="00292C72"/>
    <w:rsid w:val="00294DE5"/>
    <w:rsid w:val="002A760E"/>
    <w:rsid w:val="002A7E02"/>
    <w:rsid w:val="002B1EE2"/>
    <w:rsid w:val="002B25E1"/>
    <w:rsid w:val="002B7613"/>
    <w:rsid w:val="002B7BC6"/>
    <w:rsid w:val="002C5B69"/>
    <w:rsid w:val="002D3C0F"/>
    <w:rsid w:val="002D42C7"/>
    <w:rsid w:val="002D52B2"/>
    <w:rsid w:val="002E12A7"/>
    <w:rsid w:val="002E1937"/>
    <w:rsid w:val="002E1ADA"/>
    <w:rsid w:val="002E39BB"/>
    <w:rsid w:val="002E7EA6"/>
    <w:rsid w:val="002F10A8"/>
    <w:rsid w:val="002F1A82"/>
    <w:rsid w:val="002F23F3"/>
    <w:rsid w:val="002F4051"/>
    <w:rsid w:val="002F4E2F"/>
    <w:rsid w:val="00300AEF"/>
    <w:rsid w:val="00301578"/>
    <w:rsid w:val="00301E63"/>
    <w:rsid w:val="00306C0B"/>
    <w:rsid w:val="00311CFB"/>
    <w:rsid w:val="00316DC6"/>
    <w:rsid w:val="003253DF"/>
    <w:rsid w:val="003254EA"/>
    <w:rsid w:val="0032551A"/>
    <w:rsid w:val="003373D3"/>
    <w:rsid w:val="00342EAD"/>
    <w:rsid w:val="0034599F"/>
    <w:rsid w:val="00351BED"/>
    <w:rsid w:val="00351DAF"/>
    <w:rsid w:val="003565AD"/>
    <w:rsid w:val="0037546D"/>
    <w:rsid w:val="00375851"/>
    <w:rsid w:val="00382BC4"/>
    <w:rsid w:val="00384EE5"/>
    <w:rsid w:val="00385BE4"/>
    <w:rsid w:val="00385FE2"/>
    <w:rsid w:val="00390A74"/>
    <w:rsid w:val="00391C14"/>
    <w:rsid w:val="00393D1D"/>
    <w:rsid w:val="00397A3B"/>
    <w:rsid w:val="003A046B"/>
    <w:rsid w:val="003A41C5"/>
    <w:rsid w:val="003A425F"/>
    <w:rsid w:val="003A7306"/>
    <w:rsid w:val="003B110C"/>
    <w:rsid w:val="003B14C7"/>
    <w:rsid w:val="003B3D75"/>
    <w:rsid w:val="003C5AF5"/>
    <w:rsid w:val="003C77DD"/>
    <w:rsid w:val="003D25A1"/>
    <w:rsid w:val="003D2643"/>
    <w:rsid w:val="003D4539"/>
    <w:rsid w:val="003D59E0"/>
    <w:rsid w:val="003E2AEA"/>
    <w:rsid w:val="003E6B09"/>
    <w:rsid w:val="00401105"/>
    <w:rsid w:val="00411250"/>
    <w:rsid w:val="00412D98"/>
    <w:rsid w:val="004148A2"/>
    <w:rsid w:val="00414EC2"/>
    <w:rsid w:val="00420B8A"/>
    <w:rsid w:val="00422173"/>
    <w:rsid w:val="00422987"/>
    <w:rsid w:val="00423B5C"/>
    <w:rsid w:val="00424AA7"/>
    <w:rsid w:val="0043124C"/>
    <w:rsid w:val="004320CC"/>
    <w:rsid w:val="004338B6"/>
    <w:rsid w:val="00441985"/>
    <w:rsid w:val="0044567E"/>
    <w:rsid w:val="004661C8"/>
    <w:rsid w:val="00467D24"/>
    <w:rsid w:val="00472881"/>
    <w:rsid w:val="0047682A"/>
    <w:rsid w:val="00483D8E"/>
    <w:rsid w:val="004872AF"/>
    <w:rsid w:val="0048798C"/>
    <w:rsid w:val="0049294E"/>
    <w:rsid w:val="004952EA"/>
    <w:rsid w:val="004A3F80"/>
    <w:rsid w:val="004B7EE3"/>
    <w:rsid w:val="004C0B71"/>
    <w:rsid w:val="004C1842"/>
    <w:rsid w:val="004C40E6"/>
    <w:rsid w:val="004C4E8D"/>
    <w:rsid w:val="004C78EF"/>
    <w:rsid w:val="004D4556"/>
    <w:rsid w:val="004D7574"/>
    <w:rsid w:val="004E645F"/>
    <w:rsid w:val="004E702D"/>
    <w:rsid w:val="004E72C2"/>
    <w:rsid w:val="004E7516"/>
    <w:rsid w:val="004F3387"/>
    <w:rsid w:val="004F6298"/>
    <w:rsid w:val="0050317C"/>
    <w:rsid w:val="005059E7"/>
    <w:rsid w:val="005063AF"/>
    <w:rsid w:val="00511D35"/>
    <w:rsid w:val="00514477"/>
    <w:rsid w:val="005145AB"/>
    <w:rsid w:val="00516B27"/>
    <w:rsid w:val="00520D6B"/>
    <w:rsid w:val="005231AE"/>
    <w:rsid w:val="0053582F"/>
    <w:rsid w:val="0054128F"/>
    <w:rsid w:val="00542FFE"/>
    <w:rsid w:val="00543626"/>
    <w:rsid w:val="00551FC3"/>
    <w:rsid w:val="0055376E"/>
    <w:rsid w:val="00553C66"/>
    <w:rsid w:val="00580D73"/>
    <w:rsid w:val="0058295A"/>
    <w:rsid w:val="00584EF9"/>
    <w:rsid w:val="00591B7C"/>
    <w:rsid w:val="00594AC2"/>
    <w:rsid w:val="005A45CC"/>
    <w:rsid w:val="005A69CD"/>
    <w:rsid w:val="005C049C"/>
    <w:rsid w:val="005C280C"/>
    <w:rsid w:val="005D0120"/>
    <w:rsid w:val="005D115E"/>
    <w:rsid w:val="005D2D12"/>
    <w:rsid w:val="005F1CAF"/>
    <w:rsid w:val="005F628C"/>
    <w:rsid w:val="005F78CC"/>
    <w:rsid w:val="00600A51"/>
    <w:rsid w:val="00604324"/>
    <w:rsid w:val="00610C64"/>
    <w:rsid w:val="00612A3D"/>
    <w:rsid w:val="0061432A"/>
    <w:rsid w:val="00625D46"/>
    <w:rsid w:val="006267AC"/>
    <w:rsid w:val="00627053"/>
    <w:rsid w:val="00627E0D"/>
    <w:rsid w:val="00630BBE"/>
    <w:rsid w:val="00631C87"/>
    <w:rsid w:val="006340BC"/>
    <w:rsid w:val="006349C5"/>
    <w:rsid w:val="00634BCB"/>
    <w:rsid w:val="006356D3"/>
    <w:rsid w:val="00642A03"/>
    <w:rsid w:val="00662087"/>
    <w:rsid w:val="006913B9"/>
    <w:rsid w:val="00692A56"/>
    <w:rsid w:val="00694771"/>
    <w:rsid w:val="00695BCB"/>
    <w:rsid w:val="006A40C3"/>
    <w:rsid w:val="006A7150"/>
    <w:rsid w:val="006A7174"/>
    <w:rsid w:val="006B4E4B"/>
    <w:rsid w:val="006B6331"/>
    <w:rsid w:val="006C3F3F"/>
    <w:rsid w:val="006C666E"/>
    <w:rsid w:val="006D019E"/>
    <w:rsid w:val="006E5706"/>
    <w:rsid w:val="006E689F"/>
    <w:rsid w:val="006F0340"/>
    <w:rsid w:val="006F1F25"/>
    <w:rsid w:val="006F3436"/>
    <w:rsid w:val="006F69A3"/>
    <w:rsid w:val="00700287"/>
    <w:rsid w:val="00700755"/>
    <w:rsid w:val="00700D47"/>
    <w:rsid w:val="0070343C"/>
    <w:rsid w:val="007039F0"/>
    <w:rsid w:val="00705A92"/>
    <w:rsid w:val="00707953"/>
    <w:rsid w:val="00711EB8"/>
    <w:rsid w:val="007149DD"/>
    <w:rsid w:val="0073084C"/>
    <w:rsid w:val="00753C34"/>
    <w:rsid w:val="0075550C"/>
    <w:rsid w:val="00762ACD"/>
    <w:rsid w:val="00765754"/>
    <w:rsid w:val="00772547"/>
    <w:rsid w:val="007761AD"/>
    <w:rsid w:val="00791ADC"/>
    <w:rsid w:val="00792B63"/>
    <w:rsid w:val="00792D62"/>
    <w:rsid w:val="00793882"/>
    <w:rsid w:val="007A322D"/>
    <w:rsid w:val="007A7B2E"/>
    <w:rsid w:val="007B164C"/>
    <w:rsid w:val="007C361B"/>
    <w:rsid w:val="007C5390"/>
    <w:rsid w:val="007C5F3D"/>
    <w:rsid w:val="007D37B9"/>
    <w:rsid w:val="007D452E"/>
    <w:rsid w:val="007D68FD"/>
    <w:rsid w:val="007E3552"/>
    <w:rsid w:val="007E60A3"/>
    <w:rsid w:val="007F21A9"/>
    <w:rsid w:val="007F2E5D"/>
    <w:rsid w:val="007F75CB"/>
    <w:rsid w:val="00804970"/>
    <w:rsid w:val="00806752"/>
    <w:rsid w:val="00806CD9"/>
    <w:rsid w:val="0080764C"/>
    <w:rsid w:val="008100F9"/>
    <w:rsid w:val="00813143"/>
    <w:rsid w:val="0082319A"/>
    <w:rsid w:val="00827148"/>
    <w:rsid w:val="008277FE"/>
    <w:rsid w:val="00832699"/>
    <w:rsid w:val="00841BDD"/>
    <w:rsid w:val="00843BCB"/>
    <w:rsid w:val="00844AAC"/>
    <w:rsid w:val="008463A3"/>
    <w:rsid w:val="00854FF6"/>
    <w:rsid w:val="008574DC"/>
    <w:rsid w:val="008577AE"/>
    <w:rsid w:val="00860296"/>
    <w:rsid w:val="008627B1"/>
    <w:rsid w:val="00862910"/>
    <w:rsid w:val="00863E80"/>
    <w:rsid w:val="00881C62"/>
    <w:rsid w:val="00890B44"/>
    <w:rsid w:val="00894839"/>
    <w:rsid w:val="008A106C"/>
    <w:rsid w:val="008A4596"/>
    <w:rsid w:val="008A4831"/>
    <w:rsid w:val="008A6308"/>
    <w:rsid w:val="008B1B97"/>
    <w:rsid w:val="008B7D86"/>
    <w:rsid w:val="008C141D"/>
    <w:rsid w:val="008C2D35"/>
    <w:rsid w:val="008C55E6"/>
    <w:rsid w:val="008C7DD0"/>
    <w:rsid w:val="008D0C3C"/>
    <w:rsid w:val="008D1CE1"/>
    <w:rsid w:val="008D2E5C"/>
    <w:rsid w:val="008D561B"/>
    <w:rsid w:val="008E209C"/>
    <w:rsid w:val="008F5131"/>
    <w:rsid w:val="0090555B"/>
    <w:rsid w:val="00905A05"/>
    <w:rsid w:val="009100F6"/>
    <w:rsid w:val="00921056"/>
    <w:rsid w:val="00924E17"/>
    <w:rsid w:val="009302B3"/>
    <w:rsid w:val="0093688E"/>
    <w:rsid w:val="00936BD1"/>
    <w:rsid w:val="00940C30"/>
    <w:rsid w:val="00944813"/>
    <w:rsid w:val="00944F90"/>
    <w:rsid w:val="00947628"/>
    <w:rsid w:val="00952457"/>
    <w:rsid w:val="0095497D"/>
    <w:rsid w:val="009618FE"/>
    <w:rsid w:val="00961A4B"/>
    <w:rsid w:val="0096500A"/>
    <w:rsid w:val="00973AC9"/>
    <w:rsid w:val="00975705"/>
    <w:rsid w:val="009764FB"/>
    <w:rsid w:val="00982A6F"/>
    <w:rsid w:val="00984E87"/>
    <w:rsid w:val="009918DC"/>
    <w:rsid w:val="0099548A"/>
    <w:rsid w:val="009A1978"/>
    <w:rsid w:val="009B45D5"/>
    <w:rsid w:val="009B5B4D"/>
    <w:rsid w:val="009B773E"/>
    <w:rsid w:val="009B7EBE"/>
    <w:rsid w:val="009C0F69"/>
    <w:rsid w:val="009C4C12"/>
    <w:rsid w:val="009C513F"/>
    <w:rsid w:val="009C560A"/>
    <w:rsid w:val="009C7F42"/>
    <w:rsid w:val="009D43F4"/>
    <w:rsid w:val="009D6206"/>
    <w:rsid w:val="009D634C"/>
    <w:rsid w:val="009E0C84"/>
    <w:rsid w:val="009E27E5"/>
    <w:rsid w:val="009F36D4"/>
    <w:rsid w:val="009F72D6"/>
    <w:rsid w:val="009F7E26"/>
    <w:rsid w:val="00A026F4"/>
    <w:rsid w:val="00A02D13"/>
    <w:rsid w:val="00A0343B"/>
    <w:rsid w:val="00A1078E"/>
    <w:rsid w:val="00A12E30"/>
    <w:rsid w:val="00A15273"/>
    <w:rsid w:val="00A250DF"/>
    <w:rsid w:val="00A25427"/>
    <w:rsid w:val="00A26CF6"/>
    <w:rsid w:val="00A35AC3"/>
    <w:rsid w:val="00A4197A"/>
    <w:rsid w:val="00A43405"/>
    <w:rsid w:val="00A44C66"/>
    <w:rsid w:val="00A44F3F"/>
    <w:rsid w:val="00A50A72"/>
    <w:rsid w:val="00A542E3"/>
    <w:rsid w:val="00A567E2"/>
    <w:rsid w:val="00A5798A"/>
    <w:rsid w:val="00A60CF5"/>
    <w:rsid w:val="00A65D9E"/>
    <w:rsid w:val="00A72A61"/>
    <w:rsid w:val="00A7418F"/>
    <w:rsid w:val="00A87DE3"/>
    <w:rsid w:val="00AA3C74"/>
    <w:rsid w:val="00AA6546"/>
    <w:rsid w:val="00AA6AE9"/>
    <w:rsid w:val="00AB6F5A"/>
    <w:rsid w:val="00AC6259"/>
    <w:rsid w:val="00AD2602"/>
    <w:rsid w:val="00AE39A9"/>
    <w:rsid w:val="00AE3AB1"/>
    <w:rsid w:val="00AE4446"/>
    <w:rsid w:val="00AE5BFE"/>
    <w:rsid w:val="00AE7687"/>
    <w:rsid w:val="00AF580E"/>
    <w:rsid w:val="00B00137"/>
    <w:rsid w:val="00B03744"/>
    <w:rsid w:val="00B05074"/>
    <w:rsid w:val="00B06D8E"/>
    <w:rsid w:val="00B21B21"/>
    <w:rsid w:val="00B21C06"/>
    <w:rsid w:val="00B26E65"/>
    <w:rsid w:val="00B313FD"/>
    <w:rsid w:val="00B32F33"/>
    <w:rsid w:val="00B344D8"/>
    <w:rsid w:val="00B352DD"/>
    <w:rsid w:val="00B44276"/>
    <w:rsid w:val="00B51369"/>
    <w:rsid w:val="00B52BEA"/>
    <w:rsid w:val="00B52E2D"/>
    <w:rsid w:val="00B55873"/>
    <w:rsid w:val="00B606FA"/>
    <w:rsid w:val="00B65FDB"/>
    <w:rsid w:val="00B73A50"/>
    <w:rsid w:val="00B81C95"/>
    <w:rsid w:val="00B90113"/>
    <w:rsid w:val="00B9063E"/>
    <w:rsid w:val="00BA1AFE"/>
    <w:rsid w:val="00BA526A"/>
    <w:rsid w:val="00BA7A6E"/>
    <w:rsid w:val="00BB0B06"/>
    <w:rsid w:val="00BB0C2E"/>
    <w:rsid w:val="00BB3F3B"/>
    <w:rsid w:val="00BC596F"/>
    <w:rsid w:val="00BD5FC6"/>
    <w:rsid w:val="00BE294D"/>
    <w:rsid w:val="00BE3B38"/>
    <w:rsid w:val="00BF3339"/>
    <w:rsid w:val="00BF5B56"/>
    <w:rsid w:val="00C10CDF"/>
    <w:rsid w:val="00C10DE7"/>
    <w:rsid w:val="00C119A0"/>
    <w:rsid w:val="00C14D2F"/>
    <w:rsid w:val="00C261FA"/>
    <w:rsid w:val="00C263B9"/>
    <w:rsid w:val="00C30AA9"/>
    <w:rsid w:val="00C347FB"/>
    <w:rsid w:val="00C35997"/>
    <w:rsid w:val="00C40779"/>
    <w:rsid w:val="00C47858"/>
    <w:rsid w:val="00C51BAF"/>
    <w:rsid w:val="00C521AC"/>
    <w:rsid w:val="00C541D1"/>
    <w:rsid w:val="00C546FA"/>
    <w:rsid w:val="00C578C6"/>
    <w:rsid w:val="00C63EFC"/>
    <w:rsid w:val="00C63F6A"/>
    <w:rsid w:val="00C746E6"/>
    <w:rsid w:val="00C752D1"/>
    <w:rsid w:val="00C7782B"/>
    <w:rsid w:val="00C82A60"/>
    <w:rsid w:val="00CB4AD9"/>
    <w:rsid w:val="00CB5B28"/>
    <w:rsid w:val="00CB6CBF"/>
    <w:rsid w:val="00CC2E35"/>
    <w:rsid w:val="00CC52A5"/>
    <w:rsid w:val="00CC7D1B"/>
    <w:rsid w:val="00CD1CA5"/>
    <w:rsid w:val="00CD2A5D"/>
    <w:rsid w:val="00CD62ED"/>
    <w:rsid w:val="00CE19C9"/>
    <w:rsid w:val="00CF0EF0"/>
    <w:rsid w:val="00CF565B"/>
    <w:rsid w:val="00D008CD"/>
    <w:rsid w:val="00D00ACC"/>
    <w:rsid w:val="00D026C1"/>
    <w:rsid w:val="00D12C02"/>
    <w:rsid w:val="00D130EC"/>
    <w:rsid w:val="00D134C4"/>
    <w:rsid w:val="00D14F29"/>
    <w:rsid w:val="00D231D6"/>
    <w:rsid w:val="00D2603A"/>
    <w:rsid w:val="00D30D2F"/>
    <w:rsid w:val="00D35E8E"/>
    <w:rsid w:val="00D414DF"/>
    <w:rsid w:val="00D46481"/>
    <w:rsid w:val="00D468D3"/>
    <w:rsid w:val="00D50638"/>
    <w:rsid w:val="00D56C7A"/>
    <w:rsid w:val="00D604A1"/>
    <w:rsid w:val="00D644CA"/>
    <w:rsid w:val="00D647D0"/>
    <w:rsid w:val="00D6505C"/>
    <w:rsid w:val="00D73BB0"/>
    <w:rsid w:val="00D76EB6"/>
    <w:rsid w:val="00D849EA"/>
    <w:rsid w:val="00DA48A4"/>
    <w:rsid w:val="00DA5F12"/>
    <w:rsid w:val="00DB14BD"/>
    <w:rsid w:val="00DB2A06"/>
    <w:rsid w:val="00DB2E3F"/>
    <w:rsid w:val="00DC0C0D"/>
    <w:rsid w:val="00DC29AC"/>
    <w:rsid w:val="00DC7F18"/>
    <w:rsid w:val="00DD3CC7"/>
    <w:rsid w:val="00DD642F"/>
    <w:rsid w:val="00DE4DD8"/>
    <w:rsid w:val="00DE5F5F"/>
    <w:rsid w:val="00DE6443"/>
    <w:rsid w:val="00DE713A"/>
    <w:rsid w:val="00DF1EFD"/>
    <w:rsid w:val="00DF2036"/>
    <w:rsid w:val="00DF5853"/>
    <w:rsid w:val="00DF768E"/>
    <w:rsid w:val="00E00A0D"/>
    <w:rsid w:val="00E01D15"/>
    <w:rsid w:val="00E01F35"/>
    <w:rsid w:val="00E02F37"/>
    <w:rsid w:val="00E04D8B"/>
    <w:rsid w:val="00E10B0F"/>
    <w:rsid w:val="00E1542F"/>
    <w:rsid w:val="00E15AD3"/>
    <w:rsid w:val="00E2313C"/>
    <w:rsid w:val="00E24234"/>
    <w:rsid w:val="00E26288"/>
    <w:rsid w:val="00E300E3"/>
    <w:rsid w:val="00E31B6E"/>
    <w:rsid w:val="00E33897"/>
    <w:rsid w:val="00E36F2A"/>
    <w:rsid w:val="00E42C8F"/>
    <w:rsid w:val="00E43B95"/>
    <w:rsid w:val="00E5182E"/>
    <w:rsid w:val="00E532A9"/>
    <w:rsid w:val="00E56EF7"/>
    <w:rsid w:val="00E61B25"/>
    <w:rsid w:val="00E70DC6"/>
    <w:rsid w:val="00E72530"/>
    <w:rsid w:val="00E729E6"/>
    <w:rsid w:val="00E80166"/>
    <w:rsid w:val="00E82E27"/>
    <w:rsid w:val="00E842CC"/>
    <w:rsid w:val="00E862D9"/>
    <w:rsid w:val="00E873DA"/>
    <w:rsid w:val="00E9344E"/>
    <w:rsid w:val="00E93C01"/>
    <w:rsid w:val="00E97878"/>
    <w:rsid w:val="00EA0367"/>
    <w:rsid w:val="00EB0D8E"/>
    <w:rsid w:val="00EB1D89"/>
    <w:rsid w:val="00EB3D80"/>
    <w:rsid w:val="00EC02EC"/>
    <w:rsid w:val="00EC055E"/>
    <w:rsid w:val="00EC14FE"/>
    <w:rsid w:val="00ED0E58"/>
    <w:rsid w:val="00ED49A2"/>
    <w:rsid w:val="00EF1B40"/>
    <w:rsid w:val="00EF48D6"/>
    <w:rsid w:val="00F017EB"/>
    <w:rsid w:val="00F02380"/>
    <w:rsid w:val="00F04314"/>
    <w:rsid w:val="00F053D9"/>
    <w:rsid w:val="00F0584E"/>
    <w:rsid w:val="00F14624"/>
    <w:rsid w:val="00F176F9"/>
    <w:rsid w:val="00F2055D"/>
    <w:rsid w:val="00F20F5F"/>
    <w:rsid w:val="00F260FD"/>
    <w:rsid w:val="00F345CF"/>
    <w:rsid w:val="00F36BA3"/>
    <w:rsid w:val="00F503D3"/>
    <w:rsid w:val="00F516AC"/>
    <w:rsid w:val="00F557C0"/>
    <w:rsid w:val="00F5730D"/>
    <w:rsid w:val="00F656C7"/>
    <w:rsid w:val="00F72DB1"/>
    <w:rsid w:val="00F75F75"/>
    <w:rsid w:val="00F76DBB"/>
    <w:rsid w:val="00F81FE7"/>
    <w:rsid w:val="00F859CA"/>
    <w:rsid w:val="00F95583"/>
    <w:rsid w:val="00F95B3C"/>
    <w:rsid w:val="00F96939"/>
    <w:rsid w:val="00F97D9A"/>
    <w:rsid w:val="00FA017B"/>
    <w:rsid w:val="00FB1FBD"/>
    <w:rsid w:val="00FB7B13"/>
    <w:rsid w:val="00FC1E2E"/>
    <w:rsid w:val="00FC36B0"/>
    <w:rsid w:val="00FC471C"/>
    <w:rsid w:val="00FC4CDE"/>
    <w:rsid w:val="00FC7214"/>
    <w:rsid w:val="00FC7270"/>
    <w:rsid w:val="00FD115E"/>
    <w:rsid w:val="00FD5AF3"/>
    <w:rsid w:val="00FE3D28"/>
    <w:rsid w:val="00FE4761"/>
    <w:rsid w:val="00FE5A5D"/>
    <w:rsid w:val="00FF0044"/>
    <w:rsid w:val="00FF2074"/>
    <w:rsid w:val="00FF285E"/>
    <w:rsid w:val="00FF28CA"/>
    <w:rsid w:val="014D818F"/>
    <w:rsid w:val="03363669"/>
    <w:rsid w:val="039F495E"/>
    <w:rsid w:val="04313EB0"/>
    <w:rsid w:val="05FF9D43"/>
    <w:rsid w:val="06AE1881"/>
    <w:rsid w:val="07A0E724"/>
    <w:rsid w:val="0823E8D5"/>
    <w:rsid w:val="089D7616"/>
    <w:rsid w:val="09023599"/>
    <w:rsid w:val="098A72E3"/>
    <w:rsid w:val="09CE109C"/>
    <w:rsid w:val="0A2122B6"/>
    <w:rsid w:val="0A2B00F8"/>
    <w:rsid w:val="0B2B1420"/>
    <w:rsid w:val="0BA23B34"/>
    <w:rsid w:val="0D16AECC"/>
    <w:rsid w:val="0D5C2D10"/>
    <w:rsid w:val="0E86813E"/>
    <w:rsid w:val="110201BB"/>
    <w:rsid w:val="11845699"/>
    <w:rsid w:val="15421600"/>
    <w:rsid w:val="176DB883"/>
    <w:rsid w:val="1A96364D"/>
    <w:rsid w:val="1AA30A0C"/>
    <w:rsid w:val="1AF7DA2F"/>
    <w:rsid w:val="1B3C931E"/>
    <w:rsid w:val="1D1EAE5D"/>
    <w:rsid w:val="1E90FB18"/>
    <w:rsid w:val="1EB13BA9"/>
    <w:rsid w:val="1EBA7EBE"/>
    <w:rsid w:val="1FEEA94B"/>
    <w:rsid w:val="2092FF18"/>
    <w:rsid w:val="21666AB7"/>
    <w:rsid w:val="218B00DC"/>
    <w:rsid w:val="218EFCAE"/>
    <w:rsid w:val="21FB5623"/>
    <w:rsid w:val="223298B7"/>
    <w:rsid w:val="224BF93E"/>
    <w:rsid w:val="228672F1"/>
    <w:rsid w:val="26988B28"/>
    <w:rsid w:val="2701A924"/>
    <w:rsid w:val="271CB272"/>
    <w:rsid w:val="27E31759"/>
    <w:rsid w:val="28BC03DA"/>
    <w:rsid w:val="29AB85BB"/>
    <w:rsid w:val="29FA3F91"/>
    <w:rsid w:val="2A73C443"/>
    <w:rsid w:val="2ACDA1D0"/>
    <w:rsid w:val="2AEDA590"/>
    <w:rsid w:val="2B1AB81B"/>
    <w:rsid w:val="2BA01D0A"/>
    <w:rsid w:val="2C5017FE"/>
    <w:rsid w:val="2CB632DB"/>
    <w:rsid w:val="2CC9FD00"/>
    <w:rsid w:val="2E69A76C"/>
    <w:rsid w:val="3097D240"/>
    <w:rsid w:val="31696C7F"/>
    <w:rsid w:val="321A0833"/>
    <w:rsid w:val="3229CE73"/>
    <w:rsid w:val="32CA211D"/>
    <w:rsid w:val="33479A50"/>
    <w:rsid w:val="343CFF53"/>
    <w:rsid w:val="344FE9D4"/>
    <w:rsid w:val="378DA3CB"/>
    <w:rsid w:val="3BDED983"/>
    <w:rsid w:val="3BFE0B5D"/>
    <w:rsid w:val="3CA4DEBF"/>
    <w:rsid w:val="3D4D03FE"/>
    <w:rsid w:val="3ED85704"/>
    <w:rsid w:val="3F9EF576"/>
    <w:rsid w:val="415A1AAB"/>
    <w:rsid w:val="4164D979"/>
    <w:rsid w:val="422B496C"/>
    <w:rsid w:val="427EF679"/>
    <w:rsid w:val="43387A25"/>
    <w:rsid w:val="4491BB6D"/>
    <w:rsid w:val="4517C784"/>
    <w:rsid w:val="4587AEAE"/>
    <w:rsid w:val="45D39301"/>
    <w:rsid w:val="491D3AF0"/>
    <w:rsid w:val="49699141"/>
    <w:rsid w:val="498CE3A3"/>
    <w:rsid w:val="4999F477"/>
    <w:rsid w:val="49B902B3"/>
    <w:rsid w:val="4A2A2640"/>
    <w:rsid w:val="4AA8F8A8"/>
    <w:rsid w:val="4AB90B51"/>
    <w:rsid w:val="4B440183"/>
    <w:rsid w:val="4C95BFE6"/>
    <w:rsid w:val="4EE8C524"/>
    <w:rsid w:val="4F36CB9A"/>
    <w:rsid w:val="5172FBD1"/>
    <w:rsid w:val="51A30906"/>
    <w:rsid w:val="5351F154"/>
    <w:rsid w:val="53E2175A"/>
    <w:rsid w:val="53E594BA"/>
    <w:rsid w:val="53F1DD83"/>
    <w:rsid w:val="54064505"/>
    <w:rsid w:val="5462E942"/>
    <w:rsid w:val="54665C8F"/>
    <w:rsid w:val="56949774"/>
    <w:rsid w:val="56A46932"/>
    <w:rsid w:val="57464A29"/>
    <w:rsid w:val="577CA203"/>
    <w:rsid w:val="5A6D34AD"/>
    <w:rsid w:val="5A951A0F"/>
    <w:rsid w:val="5AF166CF"/>
    <w:rsid w:val="5B602F79"/>
    <w:rsid w:val="5BF1BB51"/>
    <w:rsid w:val="5BF9B8E6"/>
    <w:rsid w:val="5C0267FE"/>
    <w:rsid w:val="5C30EA70"/>
    <w:rsid w:val="5CEDA933"/>
    <w:rsid w:val="5D7B2178"/>
    <w:rsid w:val="6214E815"/>
    <w:rsid w:val="62482DF1"/>
    <w:rsid w:val="63FEE0B7"/>
    <w:rsid w:val="6448C024"/>
    <w:rsid w:val="64F8BB18"/>
    <w:rsid w:val="652D03F3"/>
    <w:rsid w:val="65BFB25F"/>
    <w:rsid w:val="684BB8E3"/>
    <w:rsid w:val="68D1FF68"/>
    <w:rsid w:val="69F09712"/>
    <w:rsid w:val="6A171EA8"/>
    <w:rsid w:val="6A416F1F"/>
    <w:rsid w:val="6A43A8AC"/>
    <w:rsid w:val="6B49B46D"/>
    <w:rsid w:val="6B4ED43F"/>
    <w:rsid w:val="6D230DC5"/>
    <w:rsid w:val="6E2517CE"/>
    <w:rsid w:val="7051027C"/>
    <w:rsid w:val="7134418F"/>
    <w:rsid w:val="725FB951"/>
    <w:rsid w:val="7359E624"/>
    <w:rsid w:val="7401B629"/>
    <w:rsid w:val="74C96528"/>
    <w:rsid w:val="74D0D85F"/>
    <w:rsid w:val="74D50B5C"/>
    <w:rsid w:val="759D868A"/>
    <w:rsid w:val="75D6C175"/>
    <w:rsid w:val="773956EB"/>
    <w:rsid w:val="7ABEB8A9"/>
    <w:rsid w:val="7AE32987"/>
    <w:rsid w:val="7BE0D23E"/>
    <w:rsid w:val="7C555011"/>
    <w:rsid w:val="7DDB6300"/>
    <w:rsid w:val="7EA5D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E2313C"/>
    <w:rPr>
      <w:color w:val="0000FF" w:themeColor="hyperlink"/>
      <w:u w:val="single"/>
    </w:rPr>
  </w:style>
  <w:style w:type="character" w:styleId="UnresolvedMention">
    <w:name w:val="Unresolved Mention"/>
    <w:basedOn w:val="DefaultParagraphFont"/>
    <w:uiPriority w:val="99"/>
    <w:semiHidden/>
    <w:unhideWhenUsed/>
    <w:rsid w:val="00E2313C"/>
    <w:rPr>
      <w:color w:val="605E5C"/>
      <w:shd w:val="clear" w:color="auto" w:fill="E1DFDD"/>
    </w:rPr>
  </w:style>
  <w:style w:type="paragraph" w:styleId="NormalWeb">
    <w:name w:val="Normal (Web)"/>
    <w:basedOn w:val="Normal"/>
    <w:uiPriority w:val="99"/>
    <w:semiHidden/>
    <w:unhideWhenUsed/>
    <w:rsid w:val="009618F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C5A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22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25605D-2375-4D56-A89E-2CB0EA4F1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LRE Lesson Template</Template>
  <TotalTime>41</TotalTime>
  <Pages>11</Pages>
  <Words>3224</Words>
  <Characters>18382</Characters>
  <Application>Microsoft Office Word</Application>
  <DocSecurity>0</DocSecurity>
  <Lines>153</Lines>
  <Paragraphs>43</Paragraphs>
  <ScaleCrop>false</ScaleCrop>
  <Company>Arizona Bar Foundation</Company>
  <LinksUpToDate>false</LinksUpToDate>
  <CharactersWithSpaces>21563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431</cp:revision>
  <dcterms:created xsi:type="dcterms:W3CDTF">2022-07-07T21:59:00Z</dcterms:created>
  <dcterms:modified xsi:type="dcterms:W3CDTF">2023-04-27T16:28:00Z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