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323F1F2D" w:rsidR="00FE6F68" w:rsidRPr="00E36997" w:rsidRDefault="005B1446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Mob Mentality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26013C56" w:rsidR="00C84039" w:rsidRPr="0044481C" w:rsidRDefault="005B1A09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14:paraId="273D6333" w14:textId="77777777" w:rsidTr="00985E30">
        <w:tc>
          <w:tcPr>
            <w:tcW w:w="5225" w:type="dxa"/>
          </w:tcPr>
          <w:p w14:paraId="37BC4B48" w14:textId="242D58EF" w:rsidR="00AE048E" w:rsidRPr="006C3EE7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6C3EE7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Scenario </w:t>
            </w:r>
            <w:r>
              <w:rPr>
                <w:rFonts w:eastAsia="Calibri" w:cstheme="minorHAnsi"/>
                <w:b/>
                <w:bCs/>
                <w:sz w:val="44"/>
                <w:szCs w:val="44"/>
              </w:rPr>
              <w:t>1</w:t>
            </w:r>
            <w:r w:rsidRPr="006C3EE7">
              <w:rPr>
                <w:rFonts w:eastAsia="Calibri" w:cstheme="minorHAnsi"/>
                <w:b/>
                <w:bCs/>
                <w:sz w:val="44"/>
                <w:szCs w:val="44"/>
              </w:rPr>
              <w:t>:</w:t>
            </w:r>
          </w:p>
          <w:p w14:paraId="4DA0DDC0" w14:textId="77777777" w:rsidR="00AE048E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AE048E">
              <w:rPr>
                <w:rFonts w:eastAsia="Calibri" w:cstheme="minorHAnsi"/>
                <w:bCs/>
                <w:sz w:val="44"/>
                <w:szCs w:val="44"/>
              </w:rPr>
              <w:t xml:space="preserve">Your </w:t>
            </w:r>
            <w:r>
              <w:rPr>
                <w:rFonts w:eastAsia="Calibri" w:cstheme="minorHAnsi"/>
                <w:bCs/>
                <w:sz w:val="44"/>
                <w:szCs w:val="44"/>
              </w:rPr>
              <w:t>teen is at their</w:t>
            </w:r>
            <w:r w:rsidRPr="00AE048E">
              <w:rPr>
                <w:rFonts w:eastAsia="Calibri" w:cstheme="minorHAnsi"/>
                <w:bCs/>
                <w:sz w:val="44"/>
                <w:szCs w:val="44"/>
              </w:rPr>
              <w:t xml:space="preserve"> school’s football game when people begin arguing loudly. The argument quickly gets heated and people start threatening each other. People around them form a circle and start recording with their phones.</w:t>
            </w:r>
          </w:p>
          <w:p w14:paraId="2F67EB5D" w14:textId="77777777" w:rsidR="00AE048E" w:rsidRPr="006C3EE7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40BD15BE" w14:textId="77777777" w:rsidR="00AE048E" w:rsidRPr="006C3EE7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  <w:r>
              <w:rPr>
                <w:rFonts w:eastAsia="Calibri" w:cstheme="minorHAnsi"/>
                <w:b/>
                <w:sz w:val="44"/>
                <w:szCs w:val="44"/>
              </w:rPr>
              <w:t>Applicable Law</w:t>
            </w:r>
            <w:r w:rsidRPr="006C3EE7">
              <w:rPr>
                <w:rFonts w:eastAsia="Calibri" w:cstheme="minorHAnsi"/>
                <w:b/>
                <w:sz w:val="44"/>
                <w:szCs w:val="44"/>
              </w:rPr>
              <w:t>:</w:t>
            </w:r>
          </w:p>
          <w:p w14:paraId="30F7F463" w14:textId="0B4D9BCC" w:rsidR="00AE048E" w:rsidRPr="006C3EE7" w:rsidRDefault="00AE048E" w:rsidP="00AE048E">
            <w:pPr>
              <w:pStyle w:val="ListParagraph"/>
              <w:ind w:left="0"/>
              <w:rPr>
                <w:rFonts w:eastAsia="Calibri" w:cstheme="minorHAnsi"/>
                <w:sz w:val="44"/>
                <w:szCs w:val="44"/>
              </w:rPr>
            </w:pPr>
            <w:r w:rsidRPr="006C3EE7">
              <w:rPr>
                <w:rFonts w:eastAsia="Calibri" w:cstheme="minorHAnsi"/>
                <w:sz w:val="44"/>
                <w:szCs w:val="44"/>
              </w:rPr>
              <w:t>ARS 13</w:t>
            </w:r>
            <w:r>
              <w:rPr>
                <w:rFonts w:eastAsia="Calibri" w:cstheme="minorHAnsi"/>
                <w:sz w:val="44"/>
                <w:szCs w:val="44"/>
              </w:rPr>
              <w:t>-</w:t>
            </w:r>
            <w:r w:rsidRPr="006C3EE7">
              <w:rPr>
                <w:rFonts w:eastAsia="Calibri" w:cstheme="minorHAnsi"/>
                <w:sz w:val="44"/>
                <w:szCs w:val="44"/>
              </w:rPr>
              <w:t>1202 - Threatening or intimidating</w:t>
            </w:r>
            <w:r>
              <w:rPr>
                <w:rFonts w:eastAsia="Calibri" w:cstheme="minorHAnsi"/>
                <w:sz w:val="44"/>
                <w:szCs w:val="44"/>
              </w:rPr>
              <w:t>: If the person threatens or intimidates</w:t>
            </w:r>
            <w:r w:rsidRPr="006C3EE7">
              <w:rPr>
                <w:rFonts w:eastAsia="Calibri" w:cstheme="minorHAnsi"/>
                <w:sz w:val="44"/>
                <w:szCs w:val="44"/>
              </w:rPr>
              <w:t xml:space="preserve"> by word or conduct.  </w:t>
            </w:r>
          </w:p>
          <w:p w14:paraId="3367560E" w14:textId="77777777" w:rsidR="00AE048E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66A284AD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</w:p>
          <w:p w14:paraId="094D02DB" w14:textId="77777777" w:rsidR="00E97E7C" w:rsidRDefault="00E97E7C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</w:p>
          <w:p w14:paraId="09013B95" w14:textId="2CFA03F7" w:rsidR="00AE048E" w:rsidRPr="00E97E7C" w:rsidRDefault="00AE048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</w:p>
        </w:tc>
        <w:tc>
          <w:tcPr>
            <w:tcW w:w="5205" w:type="dxa"/>
          </w:tcPr>
          <w:p w14:paraId="602FF89E" w14:textId="24A33DA0" w:rsidR="00CA6216" w:rsidRPr="00E97E7C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Scenario</w:t>
            </w:r>
            <w:r w:rsidR="00390143" w:rsidRPr="00E97E7C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 2:</w:t>
            </w:r>
          </w:p>
          <w:p w14:paraId="0E0BBE94" w14:textId="08492C05" w:rsidR="00CA6216" w:rsidRPr="00E97E7C" w:rsidRDefault="00AE048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>
              <w:rPr>
                <w:rFonts w:eastAsia="Calibri" w:cstheme="minorHAnsi"/>
                <w:bCs/>
                <w:sz w:val="44"/>
                <w:szCs w:val="44"/>
              </w:rPr>
              <w:t>Your teen is at</w:t>
            </w:r>
            <w:r w:rsidRPr="00AE048E">
              <w:rPr>
                <w:rFonts w:eastAsia="Calibri" w:cstheme="minorHAnsi"/>
                <w:bCs/>
                <w:sz w:val="44"/>
                <w:szCs w:val="44"/>
              </w:rPr>
              <w:t xml:space="preserve"> a party and at first people are talking and dancing. Suddenly someone spills a </w:t>
            </w:r>
            <w:proofErr w:type="gramStart"/>
            <w:r w:rsidRPr="00AE048E">
              <w:rPr>
                <w:rFonts w:eastAsia="Calibri" w:cstheme="minorHAnsi"/>
                <w:bCs/>
                <w:sz w:val="44"/>
                <w:szCs w:val="44"/>
              </w:rPr>
              <w:t>drink</w:t>
            </w:r>
            <w:proofErr w:type="gramEnd"/>
            <w:r w:rsidRPr="00AE048E">
              <w:rPr>
                <w:rFonts w:eastAsia="Calibri" w:cstheme="minorHAnsi"/>
                <w:bCs/>
                <w:sz w:val="44"/>
                <w:szCs w:val="44"/>
              </w:rPr>
              <w:t xml:space="preserve"> and many people begin yelling at each other. Others crowd around to watch and cheer and shout things like “Fight!” </w:t>
            </w:r>
          </w:p>
          <w:p w14:paraId="72A96D67" w14:textId="77777777" w:rsidR="005B1A09" w:rsidRPr="00E97E7C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38D1286C" w14:textId="77777777" w:rsidR="00AE048E" w:rsidRDefault="00AE048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</w:p>
          <w:p w14:paraId="710DE983" w14:textId="7AB97BD9" w:rsidR="005B1A09" w:rsidRPr="00E97E7C" w:rsidRDefault="00AE048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  <w:r>
              <w:rPr>
                <w:rFonts w:eastAsia="Calibri" w:cstheme="minorHAnsi"/>
                <w:b/>
                <w:sz w:val="44"/>
                <w:szCs w:val="44"/>
              </w:rPr>
              <w:t>Applicable Law</w:t>
            </w:r>
            <w:r w:rsidR="005B1A09" w:rsidRPr="00E97E7C">
              <w:rPr>
                <w:rFonts w:eastAsia="Calibri" w:cstheme="minorHAnsi"/>
                <w:b/>
                <w:sz w:val="44"/>
                <w:szCs w:val="44"/>
              </w:rPr>
              <w:t>:</w:t>
            </w:r>
          </w:p>
          <w:p w14:paraId="1D03D704" w14:textId="0FA0F607" w:rsidR="00F20B02" w:rsidRPr="00E97E7C" w:rsidRDefault="00F20B02" w:rsidP="00F20B0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Cs/>
                <w:sz w:val="44"/>
                <w:szCs w:val="44"/>
              </w:rPr>
              <w:t>ARS 13-29</w:t>
            </w:r>
            <w:r w:rsidR="00AE048E">
              <w:rPr>
                <w:rFonts w:eastAsia="Calibri" w:cstheme="minorHAnsi"/>
                <w:bCs/>
                <w:sz w:val="44"/>
                <w:szCs w:val="44"/>
              </w:rPr>
              <w:t>04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</w:t>
            </w:r>
            <w:r w:rsidR="00AE048E">
              <w:rPr>
                <w:rFonts w:eastAsia="Calibri" w:cstheme="minorHAnsi"/>
                <w:bCs/>
                <w:sz w:val="44"/>
                <w:szCs w:val="44"/>
              </w:rPr>
              <w:t>-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</w:t>
            </w:r>
            <w:r w:rsidR="00AE048E">
              <w:rPr>
                <w:rFonts w:eastAsia="Calibri" w:cstheme="minorHAnsi"/>
                <w:bCs/>
                <w:sz w:val="44"/>
                <w:szCs w:val="44"/>
              </w:rPr>
              <w:t>Disorderly Conduct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: </w:t>
            </w:r>
            <w:r w:rsidR="00AE048E">
              <w:rPr>
                <w:rFonts w:eastAsia="Calibri" w:cstheme="minorHAnsi"/>
                <w:bCs/>
                <w:sz w:val="44"/>
                <w:szCs w:val="44"/>
              </w:rPr>
              <w:t>I</w:t>
            </w:r>
            <w:r w:rsidR="00AE048E" w:rsidRPr="00AE048E">
              <w:rPr>
                <w:rFonts w:eastAsia="Calibri" w:cstheme="minorHAnsi"/>
                <w:bCs/>
                <w:sz w:val="44"/>
                <w:szCs w:val="44"/>
              </w:rPr>
              <w:t>ntent to disturb the peace or quiet of a neighborhood, family or person, or with knowledge of doing so</w:t>
            </w:r>
            <w:r w:rsidR="00AE048E">
              <w:rPr>
                <w:rFonts w:eastAsia="Calibri" w:cstheme="minorHAnsi"/>
                <w:bCs/>
                <w:sz w:val="44"/>
                <w:szCs w:val="44"/>
              </w:rPr>
              <w:t>.</w:t>
            </w:r>
          </w:p>
          <w:p w14:paraId="0F5767FF" w14:textId="36D506BA" w:rsidR="00EB6CDA" w:rsidRPr="00E97E7C" w:rsidRDefault="00EB6CDA" w:rsidP="00F20B02">
            <w:pPr>
              <w:pStyle w:val="ListParagraph"/>
              <w:ind w:left="0"/>
              <w:rPr>
                <w:rFonts w:eastAsia="Calibri" w:cstheme="minorHAnsi"/>
                <w:sz w:val="44"/>
                <w:szCs w:val="44"/>
              </w:rPr>
            </w:pPr>
          </w:p>
        </w:tc>
      </w:tr>
      <w:tr w:rsidR="00CA6216" w14:paraId="73D0735C" w14:textId="77777777" w:rsidTr="00985E30">
        <w:tc>
          <w:tcPr>
            <w:tcW w:w="5225" w:type="dxa"/>
          </w:tcPr>
          <w:p w14:paraId="2002EFC8" w14:textId="2095EFE4" w:rsidR="00AE048E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lastRenderedPageBreak/>
              <w:t xml:space="preserve">Scenario </w:t>
            </w:r>
            <w:r>
              <w:rPr>
                <w:rFonts w:eastAsia="Calibri" w:cstheme="minorHAnsi"/>
                <w:b/>
                <w:bCs/>
                <w:sz w:val="44"/>
                <w:szCs w:val="44"/>
              </w:rPr>
              <w:t>3</w:t>
            </w: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: </w:t>
            </w:r>
          </w:p>
          <w:p w14:paraId="2BB58368" w14:textId="77777777" w:rsidR="00AE048E" w:rsidRPr="00F20B02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>
              <w:rPr>
                <w:rFonts w:eastAsia="Calibri" w:cstheme="minorHAnsi"/>
                <w:bCs/>
                <w:sz w:val="44"/>
                <w:szCs w:val="44"/>
              </w:rPr>
              <w:t>Your teen is</w:t>
            </w:r>
            <w:r w:rsidRPr="00F20B02">
              <w:rPr>
                <w:rFonts w:eastAsia="Calibri" w:cstheme="minorHAnsi"/>
                <w:bCs/>
                <w:sz w:val="44"/>
                <w:szCs w:val="44"/>
              </w:rPr>
              <w:t xml:space="preserve"> in the hallway at school when some students begin shouting insults at another group. Others join in and start to throw paper or objects. The crowd becomes louder and more intense.</w:t>
            </w:r>
          </w:p>
          <w:p w14:paraId="6D7EE5A6" w14:textId="77777777" w:rsidR="00AE048E" w:rsidRPr="00E97E7C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383D0C56" w14:textId="77777777" w:rsidR="00AE048E" w:rsidRPr="00E97E7C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  <w:r>
              <w:rPr>
                <w:rFonts w:eastAsia="Calibri" w:cstheme="minorHAnsi"/>
                <w:b/>
                <w:sz w:val="44"/>
                <w:szCs w:val="44"/>
              </w:rPr>
              <w:t>Applicable Law</w:t>
            </w:r>
            <w:r w:rsidRPr="00E97E7C">
              <w:rPr>
                <w:rFonts w:eastAsia="Calibri" w:cstheme="minorHAnsi"/>
                <w:b/>
                <w:sz w:val="44"/>
                <w:szCs w:val="44"/>
              </w:rPr>
              <w:t>:</w:t>
            </w:r>
          </w:p>
          <w:p w14:paraId="190F22F9" w14:textId="77777777" w:rsidR="00AE048E" w:rsidRPr="00E97E7C" w:rsidRDefault="00AE048E" w:rsidP="00AE048E">
            <w:pPr>
              <w:pStyle w:val="ListParagraph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ARS 13-1203 - Assault: Intentionally, knowingly, or recklessly causing </w:t>
            </w:r>
            <w:r w:rsidRPr="00E97E7C">
              <w:rPr>
                <w:rFonts w:eastAsia="Calibri" w:cstheme="minorHAnsi"/>
                <w:bCs/>
                <w:sz w:val="44"/>
                <w:szCs w:val="44"/>
                <w:u w:val="single"/>
              </w:rPr>
              <w:t>any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physical injury to another person.</w:t>
            </w:r>
          </w:p>
          <w:p w14:paraId="094CBD37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065D3FC4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0DF7BB5B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791372E4" w14:textId="547673F5" w:rsidR="005B1A09" w:rsidRPr="00E21628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</w:tc>
        <w:tc>
          <w:tcPr>
            <w:tcW w:w="5205" w:type="dxa"/>
          </w:tcPr>
          <w:p w14:paraId="1899D28F" w14:textId="77777777" w:rsidR="0016567C" w:rsidRDefault="00CA6216" w:rsidP="001656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Scenario</w:t>
            </w:r>
            <w:r w:rsidR="00390143" w:rsidRPr="00E97E7C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 4:</w:t>
            </w:r>
          </w:p>
          <w:p w14:paraId="2D3A6F16" w14:textId="7267F11D" w:rsidR="005D53EC" w:rsidRPr="0016567C" w:rsidRDefault="0016567C" w:rsidP="001656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16567C">
              <w:rPr>
                <w:rFonts w:eastAsia="Calibri" w:cstheme="minorHAnsi"/>
                <w:bCs/>
                <w:sz w:val="44"/>
                <w:szCs w:val="44"/>
              </w:rPr>
              <w:t>Several students create a group chat excluding one classmate. They start sharing old embarrassing photos and making jokes about them, with multiple others laughing and encouraging each other.</w:t>
            </w:r>
          </w:p>
          <w:p w14:paraId="4C1783AA" w14:textId="77777777" w:rsidR="005D53EC" w:rsidRPr="00E97E7C" w:rsidRDefault="005D53EC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12D3A35A" w14:textId="75797FD2" w:rsidR="00AE048E" w:rsidRPr="00E97E7C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>
              <w:rPr>
                <w:rFonts w:eastAsia="Calibri" w:cstheme="minorHAnsi"/>
                <w:b/>
                <w:bCs/>
                <w:sz w:val="44"/>
                <w:szCs w:val="44"/>
              </w:rPr>
              <w:t>Applicable Law (if repeated)</w:t>
            </w:r>
            <w:r w:rsidR="00390143" w:rsidRPr="00E97E7C">
              <w:rPr>
                <w:rFonts w:eastAsia="Calibri" w:cstheme="minorHAnsi"/>
                <w:b/>
                <w:bCs/>
                <w:sz w:val="44"/>
                <w:szCs w:val="44"/>
              </w:rPr>
              <w:t>:</w:t>
            </w:r>
            <w:r w:rsidR="00390143" w:rsidRPr="00E97E7C">
              <w:rPr>
                <w:rFonts w:eastAsia="Calibri" w:cstheme="minorHAnsi"/>
                <w:bCs/>
                <w:sz w:val="44"/>
                <w:szCs w:val="44"/>
              </w:rPr>
              <w:br/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>ARS 13-29</w:t>
            </w:r>
            <w:r>
              <w:rPr>
                <w:rFonts w:eastAsia="Calibri" w:cstheme="minorHAnsi"/>
                <w:bCs/>
                <w:sz w:val="44"/>
                <w:szCs w:val="44"/>
              </w:rPr>
              <w:t>16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</w:t>
            </w:r>
            <w:r w:rsidR="0016567C">
              <w:rPr>
                <w:rFonts w:eastAsia="Calibri" w:cstheme="minorHAnsi"/>
                <w:bCs/>
                <w:sz w:val="44"/>
                <w:szCs w:val="44"/>
              </w:rPr>
              <w:t>-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</w:t>
            </w:r>
            <w:r>
              <w:rPr>
                <w:rFonts w:eastAsia="Calibri" w:cstheme="minorHAnsi"/>
                <w:bCs/>
                <w:sz w:val="44"/>
                <w:szCs w:val="44"/>
              </w:rPr>
              <w:t xml:space="preserve">Electronic Harassment: </w:t>
            </w:r>
            <w:r w:rsidRPr="00AE048E">
              <w:rPr>
                <w:rFonts w:eastAsia="Calibri" w:cstheme="minorHAnsi"/>
                <w:bCs/>
                <w:sz w:val="44"/>
                <w:szCs w:val="44"/>
              </w:rPr>
              <w:t>If done to intimidate, threaten, or seriously annoy using electronic communication.</w:t>
            </w:r>
          </w:p>
          <w:p w14:paraId="6B27AC1A" w14:textId="5C2E81EC" w:rsidR="00CA6216" w:rsidRPr="00E97E7C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2DD9E38F" w14:textId="77777777" w:rsidR="005B1A09" w:rsidRPr="00E97E7C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4596EB48" w14:textId="77777777" w:rsidR="005B1A09" w:rsidRPr="00E97E7C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7A2B8D16" w14:textId="332A0818" w:rsidR="00EB6CDA" w:rsidRPr="00EB6CDA" w:rsidRDefault="00EB6CDA" w:rsidP="00EB6CD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</w:tc>
      </w:tr>
    </w:tbl>
    <w:p w14:paraId="78F8046B" w14:textId="039B54AF" w:rsidR="006B56F5" w:rsidRPr="00A54C5E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A54C5E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9410" w14:textId="77777777" w:rsidR="000D5BCD" w:rsidRDefault="000D5BCD" w:rsidP="00DD3CC7">
      <w:pPr>
        <w:spacing w:after="0" w:line="240" w:lineRule="auto"/>
      </w:pPr>
      <w:r>
        <w:separator/>
      </w:r>
    </w:p>
  </w:endnote>
  <w:endnote w:type="continuationSeparator" w:id="0">
    <w:p w14:paraId="128C0330" w14:textId="77777777" w:rsidR="000D5BCD" w:rsidRDefault="000D5BCD" w:rsidP="00DD3CC7">
      <w:pPr>
        <w:spacing w:after="0" w:line="240" w:lineRule="auto"/>
      </w:pPr>
      <w:r>
        <w:continuationSeparator/>
      </w:r>
    </w:p>
  </w:endnote>
  <w:endnote w:type="continuationNotice" w:id="1">
    <w:p w14:paraId="12E2551A" w14:textId="77777777" w:rsidR="000D5BCD" w:rsidRDefault="000D5B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2516" w14:textId="77777777" w:rsidR="000D5BCD" w:rsidRDefault="000D5BCD" w:rsidP="00DD3CC7">
      <w:pPr>
        <w:spacing w:after="0" w:line="240" w:lineRule="auto"/>
      </w:pPr>
      <w:r>
        <w:separator/>
      </w:r>
    </w:p>
  </w:footnote>
  <w:footnote w:type="continuationSeparator" w:id="0">
    <w:p w14:paraId="77151068" w14:textId="77777777" w:rsidR="000D5BCD" w:rsidRDefault="000D5BCD" w:rsidP="00DD3CC7">
      <w:pPr>
        <w:spacing w:after="0" w:line="240" w:lineRule="auto"/>
      </w:pPr>
      <w:r>
        <w:continuationSeparator/>
      </w:r>
    </w:p>
  </w:footnote>
  <w:footnote w:type="continuationNotice" w:id="1">
    <w:p w14:paraId="2C18483C" w14:textId="77777777" w:rsidR="000D5BCD" w:rsidRDefault="000D5B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BCD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67C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B27B4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2517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1446"/>
    <w:rsid w:val="005B1A09"/>
    <w:rsid w:val="005B6EE8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3EE7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927D2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A3E47"/>
    <w:rsid w:val="00AC1307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E048E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97BD6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C5749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97698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97E7C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4E8B"/>
    <w:rsid w:val="00EF5056"/>
    <w:rsid w:val="00F00C2F"/>
    <w:rsid w:val="00F05208"/>
    <w:rsid w:val="00F0613C"/>
    <w:rsid w:val="00F11102"/>
    <w:rsid w:val="00F12D53"/>
    <w:rsid w:val="00F16AD8"/>
    <w:rsid w:val="00F17B6D"/>
    <w:rsid w:val="00F20B02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47</TotalTime>
  <Pages>2</Pages>
  <Words>238</Words>
  <Characters>1263</Characters>
  <Application>Microsoft Office Word</Application>
  <DocSecurity>0</DocSecurity>
  <Lines>114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6</cp:revision>
  <dcterms:created xsi:type="dcterms:W3CDTF">2026-03-26T20:58:00Z</dcterms:created>
  <dcterms:modified xsi:type="dcterms:W3CDTF">2026-03-26T21:57:00Z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