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0655E6B9">
            <wp:extent cx="2051685" cy="954405"/>
            <wp:effectExtent l="0" t="0" r="5715" b="0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763C1843" w:rsidR="00FE6F68" w:rsidRPr="00E36997" w:rsidRDefault="00E97E7C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Recognizing Red Flags in Relationships</w:t>
      </w:r>
      <w:r w:rsidR="00FE6F68"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26013C56" w:rsidR="00C84039" w:rsidRPr="0044481C" w:rsidRDefault="005B1A09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Facilitator Guide</w:t>
      </w:r>
    </w:p>
    <w:p w14:paraId="0F18C56C" w14:textId="77777777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25"/>
        <w:gridCol w:w="5205"/>
      </w:tblGrid>
      <w:tr w:rsidR="00CA6216" w14:paraId="273D6333" w14:textId="77777777" w:rsidTr="00985E30">
        <w:tc>
          <w:tcPr>
            <w:tcW w:w="5225" w:type="dxa"/>
          </w:tcPr>
          <w:p w14:paraId="4157A6A5" w14:textId="634A3B26" w:rsidR="00CA6216" w:rsidRPr="00E97E7C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>Scenario</w:t>
            </w:r>
            <w:r w:rsidR="00390143" w:rsidRPr="00E97E7C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 1</w:t>
            </w: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: </w:t>
            </w:r>
          </w:p>
          <w:p w14:paraId="123C28DC" w14:textId="11C6897E" w:rsidR="00EB6CDA" w:rsidRPr="00E97E7C" w:rsidRDefault="00E97E7C" w:rsidP="00EB6CDA">
            <w:pPr>
              <w:pStyle w:val="ListParagraph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Cs/>
                <w:sz w:val="44"/>
                <w:szCs w:val="44"/>
              </w:rPr>
              <w:t>After Ava ended the relationship, her ex keeps showing up at her practices, sending repeated messages and asking her friends where she is</w:t>
            </w:r>
            <w:r w:rsidR="00EB6CDA" w:rsidRPr="00E97E7C">
              <w:rPr>
                <w:rFonts w:eastAsia="Calibri" w:cstheme="minorHAnsi"/>
                <w:bCs/>
                <w:sz w:val="44"/>
                <w:szCs w:val="44"/>
              </w:rPr>
              <w:t xml:space="preserve">. </w:t>
            </w:r>
          </w:p>
          <w:p w14:paraId="21A23010" w14:textId="77777777" w:rsidR="00390143" w:rsidRPr="00E97E7C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</w:p>
          <w:p w14:paraId="2C00F824" w14:textId="4138BC8B" w:rsidR="00CA6216" w:rsidRPr="00E97E7C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>You Decide: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br/>
            </w:r>
            <w:sdt>
              <w:sdtPr>
                <w:rPr>
                  <w:rFonts w:eastAsia="Calibri" w:cstheme="minorHAnsi"/>
                  <w:bCs/>
                  <w:sz w:val="44"/>
                  <w:szCs w:val="44"/>
                </w:rPr>
                <w:id w:val="172378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7E7C">
                  <w:rPr>
                    <w:rFonts w:ascii="Segoe UI Symbol" w:eastAsia="MS Gothic" w:hAnsi="Segoe UI Symbol" w:cs="Segoe UI Symbol"/>
                    <w:bCs/>
                    <w:sz w:val="44"/>
                    <w:szCs w:val="44"/>
                  </w:rPr>
                  <w:t>☐</w:t>
                </w:r>
              </w:sdtContent>
            </w:sdt>
            <w:r w:rsidR="00E97E7C" w:rsidRPr="00E97E7C">
              <w:rPr>
                <w:rFonts w:eastAsia="Calibri" w:cstheme="minorHAnsi"/>
                <w:bCs/>
                <w:sz w:val="44"/>
                <w:szCs w:val="44"/>
              </w:rPr>
              <w:t>Healthy Behavior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br/>
            </w:r>
            <w:sdt>
              <w:sdtPr>
                <w:rPr>
                  <w:rFonts w:eastAsia="Calibri" w:cstheme="minorHAnsi"/>
                  <w:bCs/>
                  <w:sz w:val="44"/>
                  <w:szCs w:val="44"/>
                </w:rPr>
                <w:id w:val="20993663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A09" w:rsidRPr="00E97E7C">
                  <w:rPr>
                    <w:rFonts w:ascii="Segoe UI Symbol" w:eastAsia="MS Gothic" w:hAnsi="Segoe UI Symbol" w:cs="Segoe UI Symbol"/>
                    <w:bCs/>
                    <w:sz w:val="44"/>
                    <w:szCs w:val="44"/>
                  </w:rPr>
                  <w:t>☒</w:t>
                </w:r>
              </w:sdtContent>
            </w:sdt>
            <w:r w:rsidR="00E97E7C" w:rsidRPr="00E97E7C">
              <w:rPr>
                <w:rFonts w:eastAsia="Calibri" w:cstheme="minorHAnsi"/>
                <w:bCs/>
                <w:sz w:val="44"/>
                <w:szCs w:val="44"/>
              </w:rPr>
              <w:t>Toxic Behavior</w:t>
            </w:r>
          </w:p>
          <w:p w14:paraId="372626C3" w14:textId="77777777" w:rsidR="005B1A09" w:rsidRPr="00E97E7C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67489151" w14:textId="77777777" w:rsidR="005B1A09" w:rsidRPr="00E97E7C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sz w:val="44"/>
                <w:szCs w:val="44"/>
              </w:rPr>
              <w:t>The Law Says:</w:t>
            </w:r>
          </w:p>
          <w:p w14:paraId="07B08B7A" w14:textId="252C5F35" w:rsidR="005B1A09" w:rsidRPr="00E97E7C" w:rsidRDefault="00E97E7C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ARS 13-2923 </w:t>
            </w:r>
            <w:r>
              <w:rPr>
                <w:rFonts w:eastAsia="Calibri" w:cstheme="minorHAnsi"/>
                <w:bCs/>
                <w:sz w:val="44"/>
                <w:szCs w:val="44"/>
              </w:rPr>
              <w:t>-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 Stalking: A person commits stalking if they repeatedly follow, harass, or cause another person to fear for their safety.</w:t>
            </w:r>
          </w:p>
          <w:p w14:paraId="66A284AD" w14:textId="77777777" w:rsidR="005B1A09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</w:p>
          <w:p w14:paraId="09013B95" w14:textId="2CFA03F7" w:rsidR="00E97E7C" w:rsidRPr="00E97E7C" w:rsidRDefault="00E97E7C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</w:p>
        </w:tc>
        <w:tc>
          <w:tcPr>
            <w:tcW w:w="5205" w:type="dxa"/>
          </w:tcPr>
          <w:p w14:paraId="602FF89E" w14:textId="24A33DA0" w:rsidR="00CA6216" w:rsidRPr="00E97E7C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>Scenario</w:t>
            </w:r>
            <w:r w:rsidR="00390143" w:rsidRPr="00E97E7C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 2:</w:t>
            </w:r>
          </w:p>
          <w:p w14:paraId="2B7BE984" w14:textId="3846DE2F" w:rsidR="00EB6CDA" w:rsidRPr="00E97E7C" w:rsidRDefault="00E97E7C" w:rsidP="00EB6CDA">
            <w:pPr>
              <w:pStyle w:val="ListParagraph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Cs/>
                <w:sz w:val="44"/>
                <w:szCs w:val="44"/>
              </w:rPr>
              <w:t>A coach grabs a student’s jersey and shoves them to the position they are supposed to be in.</w:t>
            </w:r>
          </w:p>
          <w:p w14:paraId="0E0BBE94" w14:textId="77777777" w:rsidR="00CA6216" w:rsidRPr="00E97E7C" w:rsidRDefault="00CA6216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73166E7E" w14:textId="77777777" w:rsidR="00390143" w:rsidRPr="00E97E7C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09AE5721" w14:textId="77777777" w:rsidR="00BC5749" w:rsidRDefault="00BC574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</w:p>
          <w:p w14:paraId="4DB25D9D" w14:textId="6E8544D3" w:rsidR="00390143" w:rsidRPr="00E97E7C" w:rsidRDefault="00390143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>You Decide: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br/>
            </w:r>
            <w:sdt>
              <w:sdtPr>
                <w:rPr>
                  <w:rFonts w:eastAsia="Calibri" w:cstheme="minorHAnsi"/>
                  <w:bCs/>
                  <w:sz w:val="44"/>
                  <w:szCs w:val="44"/>
                </w:rPr>
                <w:id w:val="-416009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7E7C">
                  <w:rPr>
                    <w:rFonts w:ascii="Segoe UI Symbol" w:eastAsia="MS Gothic" w:hAnsi="Segoe UI Symbol" w:cs="Segoe UI Symbol"/>
                    <w:bCs/>
                    <w:sz w:val="44"/>
                    <w:szCs w:val="44"/>
                  </w:rPr>
                  <w:t>☐</w:t>
                </w:r>
              </w:sdtContent>
            </w:sdt>
            <w:r w:rsidR="00E97E7C" w:rsidRPr="00E97E7C">
              <w:rPr>
                <w:rFonts w:eastAsia="Calibri" w:cstheme="minorHAnsi"/>
                <w:bCs/>
                <w:sz w:val="44"/>
                <w:szCs w:val="44"/>
              </w:rPr>
              <w:t>Healthy Behavior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br/>
            </w:r>
            <w:sdt>
              <w:sdtPr>
                <w:rPr>
                  <w:rFonts w:eastAsia="Calibri" w:cstheme="minorHAnsi"/>
                  <w:bCs/>
                  <w:sz w:val="44"/>
                  <w:szCs w:val="44"/>
                </w:rPr>
                <w:id w:val="-29653122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A09" w:rsidRPr="00E97E7C">
                  <w:rPr>
                    <w:rFonts w:ascii="Segoe UI Symbol" w:eastAsia="MS Gothic" w:hAnsi="Segoe UI Symbol" w:cs="Segoe UI Symbol"/>
                    <w:bCs/>
                    <w:sz w:val="44"/>
                    <w:szCs w:val="44"/>
                  </w:rPr>
                  <w:t>☒</w:t>
                </w:r>
              </w:sdtContent>
            </w:sdt>
            <w:r w:rsidR="00E97E7C" w:rsidRPr="00E97E7C">
              <w:rPr>
                <w:rFonts w:eastAsia="Calibri" w:cstheme="minorHAnsi"/>
                <w:bCs/>
                <w:sz w:val="44"/>
                <w:szCs w:val="44"/>
              </w:rPr>
              <w:t>Toxic Behavior</w:t>
            </w:r>
          </w:p>
          <w:p w14:paraId="72A96D67" w14:textId="77777777" w:rsidR="005B1A09" w:rsidRPr="00E97E7C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710DE983" w14:textId="77777777" w:rsidR="005B1A09" w:rsidRPr="00E97E7C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sz w:val="44"/>
                <w:szCs w:val="44"/>
              </w:rPr>
              <w:t>The Law Says:</w:t>
            </w:r>
          </w:p>
          <w:p w14:paraId="204CA14F" w14:textId="3059E3F5" w:rsidR="00E97E7C" w:rsidRPr="00E97E7C" w:rsidRDefault="00E97E7C" w:rsidP="00E97E7C">
            <w:pPr>
              <w:pStyle w:val="ListParagraph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ARS 13-1203 - Assault: Intentionally, knowingly, or recklessly causing </w:t>
            </w:r>
            <w:r w:rsidRPr="00E97E7C">
              <w:rPr>
                <w:rFonts w:eastAsia="Calibri" w:cstheme="minorHAnsi"/>
                <w:bCs/>
                <w:sz w:val="44"/>
                <w:szCs w:val="44"/>
                <w:u w:val="single"/>
              </w:rPr>
              <w:t>any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 physical injury to another person.</w:t>
            </w:r>
          </w:p>
          <w:p w14:paraId="0F5767FF" w14:textId="36D506BA" w:rsidR="00EB6CDA" w:rsidRPr="00E97E7C" w:rsidRDefault="00EB6CDA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4"/>
                <w:szCs w:val="44"/>
              </w:rPr>
            </w:pPr>
          </w:p>
        </w:tc>
      </w:tr>
      <w:tr w:rsidR="00CA6216" w14:paraId="73D0735C" w14:textId="77777777" w:rsidTr="00985E30">
        <w:tc>
          <w:tcPr>
            <w:tcW w:w="5225" w:type="dxa"/>
          </w:tcPr>
          <w:p w14:paraId="6CCB6506" w14:textId="3C88F708" w:rsidR="00CA6216" w:rsidRPr="006C3EE7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6C3EE7">
              <w:rPr>
                <w:rFonts w:eastAsia="Calibri" w:cstheme="minorHAnsi"/>
                <w:b/>
                <w:bCs/>
                <w:sz w:val="44"/>
                <w:szCs w:val="44"/>
              </w:rPr>
              <w:lastRenderedPageBreak/>
              <w:t>Scenario</w:t>
            </w:r>
            <w:r w:rsidR="00390143" w:rsidRPr="006C3EE7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 3:</w:t>
            </w:r>
          </w:p>
          <w:p w14:paraId="6D227848" w14:textId="0895A326" w:rsidR="00CA6216" w:rsidRDefault="00D97698" w:rsidP="00D9769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D97698">
              <w:rPr>
                <w:rFonts w:eastAsia="Calibri" w:cstheme="minorHAnsi"/>
                <w:bCs/>
                <w:sz w:val="44"/>
                <w:szCs w:val="44"/>
              </w:rPr>
              <w:t>During an argument, Lucas tells his friend Ben, “If you tell anyone what happened, you’re going to regret it.”</w:t>
            </w:r>
          </w:p>
          <w:p w14:paraId="003380D9" w14:textId="77777777" w:rsidR="00D97698" w:rsidRDefault="00D97698" w:rsidP="00D9769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5FD973F5" w14:textId="77777777" w:rsidR="00D97698" w:rsidRPr="006C3EE7" w:rsidRDefault="00D97698" w:rsidP="00D97698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247AAE38" w14:textId="77777777" w:rsidR="00BC5749" w:rsidRDefault="00BC574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</w:p>
          <w:p w14:paraId="72DA526F" w14:textId="77777777" w:rsidR="00BC5749" w:rsidRDefault="00BC574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</w:p>
          <w:p w14:paraId="0FDC447E" w14:textId="77777777" w:rsidR="00BC5749" w:rsidRDefault="00BC574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</w:p>
          <w:p w14:paraId="256935CD" w14:textId="77777777" w:rsidR="00BC5749" w:rsidRDefault="00BC574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</w:p>
          <w:p w14:paraId="06101977" w14:textId="77777777" w:rsidR="00BC5749" w:rsidRDefault="00BC574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</w:p>
          <w:p w14:paraId="29F3FABD" w14:textId="2783087C" w:rsidR="00D97698" w:rsidRDefault="00390143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6C3EE7">
              <w:rPr>
                <w:rFonts w:eastAsia="Calibri" w:cstheme="minorHAnsi"/>
                <w:b/>
                <w:bCs/>
                <w:sz w:val="44"/>
                <w:szCs w:val="44"/>
              </w:rPr>
              <w:t>You Decide:</w:t>
            </w:r>
            <w:r w:rsidRPr="006C3EE7">
              <w:rPr>
                <w:rFonts w:eastAsia="Calibri" w:cstheme="minorHAnsi"/>
                <w:bCs/>
                <w:sz w:val="44"/>
                <w:szCs w:val="44"/>
              </w:rPr>
              <w:br/>
            </w:r>
            <w:sdt>
              <w:sdtPr>
                <w:rPr>
                  <w:rFonts w:eastAsia="Calibri" w:cstheme="minorHAnsi"/>
                  <w:bCs/>
                  <w:sz w:val="44"/>
                  <w:szCs w:val="44"/>
                </w:rPr>
                <w:id w:val="-67912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C3EE7">
                  <w:rPr>
                    <w:rFonts w:ascii="Segoe UI Symbol" w:eastAsia="MS Gothic" w:hAnsi="Segoe UI Symbol" w:cs="Segoe UI Symbol"/>
                    <w:bCs/>
                    <w:sz w:val="44"/>
                    <w:szCs w:val="44"/>
                  </w:rPr>
                  <w:t>☐</w:t>
                </w:r>
              </w:sdtContent>
            </w:sdt>
            <w:r w:rsidR="00D97698">
              <w:rPr>
                <w:rFonts w:eastAsia="Calibri" w:cstheme="minorHAnsi"/>
                <w:bCs/>
                <w:sz w:val="44"/>
                <w:szCs w:val="44"/>
              </w:rPr>
              <w:t>Healthy Behavior</w:t>
            </w:r>
          </w:p>
          <w:p w14:paraId="5E41192F" w14:textId="78E2674B" w:rsidR="00CA6216" w:rsidRPr="006C3EE7" w:rsidRDefault="00BC574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sdt>
              <w:sdtPr>
                <w:rPr>
                  <w:rFonts w:eastAsia="Calibri" w:cstheme="minorHAnsi"/>
                  <w:bCs/>
                  <w:sz w:val="44"/>
                  <w:szCs w:val="44"/>
                </w:rPr>
                <w:id w:val="-9309654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A09" w:rsidRPr="006C3EE7">
                  <w:rPr>
                    <w:rFonts w:ascii="Segoe UI Symbol" w:eastAsia="MS Gothic" w:hAnsi="Segoe UI Symbol" w:cs="Segoe UI Symbol"/>
                    <w:bCs/>
                    <w:sz w:val="44"/>
                    <w:szCs w:val="44"/>
                  </w:rPr>
                  <w:t>☒</w:t>
                </w:r>
              </w:sdtContent>
            </w:sdt>
            <w:r w:rsidR="00D97698">
              <w:rPr>
                <w:rFonts w:eastAsia="Calibri" w:cstheme="minorHAnsi"/>
                <w:bCs/>
                <w:sz w:val="44"/>
                <w:szCs w:val="44"/>
              </w:rPr>
              <w:t>Toxic Behavior</w:t>
            </w:r>
          </w:p>
          <w:p w14:paraId="7453F8A3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707B87C7" w14:textId="77777777" w:rsidR="00D97698" w:rsidRPr="006C3EE7" w:rsidRDefault="00D97698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46C1CD06" w14:textId="77777777" w:rsidR="005B1A09" w:rsidRPr="006C3EE7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4"/>
                <w:szCs w:val="44"/>
              </w:rPr>
            </w:pPr>
            <w:r w:rsidRPr="006C3EE7">
              <w:rPr>
                <w:rFonts w:eastAsia="Calibri" w:cstheme="minorHAnsi"/>
                <w:b/>
                <w:sz w:val="44"/>
                <w:szCs w:val="44"/>
              </w:rPr>
              <w:t>The Law Says:</w:t>
            </w:r>
          </w:p>
          <w:p w14:paraId="1EF70E0C" w14:textId="33446ADD" w:rsidR="00EB6CDA" w:rsidRPr="006C3EE7" w:rsidRDefault="00E97E7C" w:rsidP="00E97E7C">
            <w:pPr>
              <w:pStyle w:val="ListParagraph"/>
              <w:ind w:left="0"/>
              <w:rPr>
                <w:rFonts w:eastAsia="Calibri" w:cstheme="minorHAnsi"/>
                <w:sz w:val="44"/>
                <w:szCs w:val="44"/>
              </w:rPr>
            </w:pPr>
            <w:r w:rsidRPr="006C3EE7">
              <w:rPr>
                <w:rFonts w:eastAsia="Calibri" w:cstheme="minorHAnsi"/>
                <w:sz w:val="44"/>
                <w:szCs w:val="44"/>
              </w:rPr>
              <w:t xml:space="preserve">ARS 13 1202 - Threatening or intimidating by word or conduct.  </w:t>
            </w:r>
          </w:p>
          <w:p w14:paraId="094CBD37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065D3FC4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0DF7BB5B" w14:textId="77777777" w:rsidR="005B1A09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791372E4" w14:textId="547673F5" w:rsidR="005B1A09" w:rsidRPr="00E21628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</w:tc>
        <w:tc>
          <w:tcPr>
            <w:tcW w:w="5205" w:type="dxa"/>
          </w:tcPr>
          <w:p w14:paraId="2F42FDDA" w14:textId="238DA944" w:rsidR="00CA6216" w:rsidRPr="00E97E7C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>Scenario</w:t>
            </w:r>
            <w:r w:rsidR="00390143" w:rsidRPr="00E97E7C">
              <w:rPr>
                <w:rFonts w:eastAsia="Calibri" w:cstheme="minorHAnsi"/>
                <w:b/>
                <w:bCs/>
                <w:sz w:val="44"/>
                <w:szCs w:val="44"/>
              </w:rPr>
              <w:t xml:space="preserve"> 4:</w:t>
            </w:r>
          </w:p>
          <w:p w14:paraId="69329A04" w14:textId="04193D4A" w:rsidR="00EB6CDA" w:rsidRPr="00E97E7C" w:rsidRDefault="00E97E7C" w:rsidP="00EB6CDA">
            <w:pPr>
              <w:pStyle w:val="ListParagraph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Cs/>
                <w:sz w:val="44"/>
                <w:szCs w:val="44"/>
              </w:rPr>
              <w:t>Ethan’s girlfriend demands his passwords and checks his phone every night</w:t>
            </w:r>
            <w:r w:rsidR="00EB6CDA" w:rsidRPr="00E97E7C">
              <w:rPr>
                <w:rFonts w:eastAsia="Calibri" w:cstheme="minorHAnsi"/>
                <w:bCs/>
                <w:sz w:val="44"/>
                <w:szCs w:val="44"/>
              </w:rPr>
              <w:t>.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t xml:space="preserve"> When Ethan says he’s uncomfortable, she tells him, “If you didn’t have anything to hide, you wouldn’t care.”</w:t>
            </w:r>
          </w:p>
          <w:p w14:paraId="0B7E5192" w14:textId="77777777" w:rsidR="00CA6216" w:rsidRPr="00E97E7C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2D3A6F16" w14:textId="77777777" w:rsidR="005D53EC" w:rsidRPr="00E97E7C" w:rsidRDefault="005D53EC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4C1783AA" w14:textId="77777777" w:rsidR="005D53EC" w:rsidRPr="00E97E7C" w:rsidRDefault="005D53EC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6B27AC1A" w14:textId="1A510198" w:rsidR="00CA6216" w:rsidRPr="00E97E7C" w:rsidRDefault="00390143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  <w:r w:rsidRPr="00E97E7C">
              <w:rPr>
                <w:rFonts w:eastAsia="Calibri" w:cstheme="minorHAnsi"/>
                <w:b/>
                <w:bCs/>
                <w:sz w:val="44"/>
                <w:szCs w:val="44"/>
              </w:rPr>
              <w:t>You Decide: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br/>
            </w:r>
            <w:sdt>
              <w:sdtPr>
                <w:rPr>
                  <w:rFonts w:eastAsia="Calibri" w:cstheme="minorHAnsi"/>
                  <w:bCs/>
                  <w:sz w:val="44"/>
                  <w:szCs w:val="44"/>
                </w:rPr>
                <w:id w:val="-38125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E97E7C">
                  <w:rPr>
                    <w:rFonts w:ascii="Segoe UI Symbol" w:eastAsia="MS Gothic" w:hAnsi="Segoe UI Symbol" w:cs="Segoe UI Symbol"/>
                    <w:bCs/>
                    <w:sz w:val="44"/>
                    <w:szCs w:val="44"/>
                  </w:rPr>
                  <w:t>☐</w:t>
                </w:r>
              </w:sdtContent>
            </w:sdt>
            <w:r w:rsidR="00E97E7C" w:rsidRPr="00E97E7C">
              <w:rPr>
                <w:rFonts w:eastAsia="Calibri" w:cstheme="minorHAnsi"/>
                <w:bCs/>
                <w:sz w:val="44"/>
                <w:szCs w:val="44"/>
              </w:rPr>
              <w:t xml:space="preserve">Healthy Behavior </w:t>
            </w:r>
            <w:r w:rsidRPr="00E97E7C">
              <w:rPr>
                <w:rFonts w:eastAsia="Calibri" w:cstheme="minorHAnsi"/>
                <w:bCs/>
                <w:sz w:val="44"/>
                <w:szCs w:val="44"/>
              </w:rPr>
              <w:br/>
            </w:r>
            <w:sdt>
              <w:sdtPr>
                <w:rPr>
                  <w:rFonts w:eastAsia="Calibri" w:cstheme="minorHAnsi"/>
                  <w:bCs/>
                  <w:sz w:val="44"/>
                  <w:szCs w:val="44"/>
                </w:rPr>
                <w:id w:val="-87654445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A09" w:rsidRPr="00E97E7C">
                  <w:rPr>
                    <w:rFonts w:ascii="MS Gothic" w:eastAsia="MS Gothic" w:hAnsi="MS Gothic" w:cstheme="minorHAnsi" w:hint="eastAsia"/>
                    <w:bCs/>
                    <w:sz w:val="44"/>
                    <w:szCs w:val="44"/>
                  </w:rPr>
                  <w:t>☒</w:t>
                </w:r>
              </w:sdtContent>
            </w:sdt>
            <w:r w:rsidR="00E97E7C" w:rsidRPr="00E97E7C">
              <w:rPr>
                <w:rFonts w:eastAsia="Calibri" w:cstheme="minorHAnsi"/>
                <w:bCs/>
                <w:sz w:val="44"/>
                <w:szCs w:val="44"/>
              </w:rPr>
              <w:t>Toxic Behavior</w:t>
            </w:r>
          </w:p>
          <w:p w14:paraId="2DD9E38F" w14:textId="77777777" w:rsidR="005B1A09" w:rsidRPr="00E97E7C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4596EB48" w14:textId="77777777" w:rsidR="005B1A09" w:rsidRPr="00E97E7C" w:rsidRDefault="005B1A09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4"/>
                <w:szCs w:val="44"/>
              </w:rPr>
            </w:pPr>
          </w:p>
          <w:p w14:paraId="7A2B8D16" w14:textId="332A0818" w:rsidR="00EB6CDA" w:rsidRPr="00EB6CDA" w:rsidRDefault="00EB6CDA" w:rsidP="00EB6CD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</w:tc>
      </w:tr>
    </w:tbl>
    <w:p w14:paraId="78F8046B" w14:textId="039B54AF" w:rsidR="006B56F5" w:rsidRPr="00A54C5E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6B56F5" w:rsidRPr="00A54C5E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54C55" w14:textId="77777777" w:rsidR="00ED020E" w:rsidRDefault="00ED020E" w:rsidP="00DD3CC7">
      <w:pPr>
        <w:spacing w:after="0" w:line="240" w:lineRule="auto"/>
      </w:pPr>
      <w:r>
        <w:separator/>
      </w:r>
    </w:p>
  </w:endnote>
  <w:endnote w:type="continuationSeparator" w:id="0">
    <w:p w14:paraId="5FE397E2" w14:textId="77777777" w:rsidR="00ED020E" w:rsidRDefault="00ED020E" w:rsidP="00DD3CC7">
      <w:pPr>
        <w:spacing w:after="0" w:line="240" w:lineRule="auto"/>
      </w:pPr>
      <w:r>
        <w:continuationSeparator/>
      </w:r>
    </w:p>
  </w:endnote>
  <w:endnote w:type="continuationNotice" w:id="1">
    <w:p w14:paraId="6496CCAD" w14:textId="77777777" w:rsidR="00ED020E" w:rsidRDefault="00ED02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A5046" w14:textId="77777777" w:rsidR="00ED020E" w:rsidRDefault="00ED020E" w:rsidP="00DD3CC7">
      <w:pPr>
        <w:spacing w:after="0" w:line="240" w:lineRule="auto"/>
      </w:pPr>
      <w:r>
        <w:separator/>
      </w:r>
    </w:p>
  </w:footnote>
  <w:footnote w:type="continuationSeparator" w:id="0">
    <w:p w14:paraId="432D2318" w14:textId="77777777" w:rsidR="00ED020E" w:rsidRDefault="00ED020E" w:rsidP="00DD3CC7">
      <w:pPr>
        <w:spacing w:after="0" w:line="240" w:lineRule="auto"/>
      </w:pPr>
      <w:r>
        <w:continuationSeparator/>
      </w:r>
    </w:p>
  </w:footnote>
  <w:footnote w:type="continuationNotice" w:id="1">
    <w:p w14:paraId="10B0B4B8" w14:textId="77777777" w:rsidR="00ED020E" w:rsidRDefault="00ED020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B27B4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2517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1A09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3EE7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927D2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A3E47"/>
    <w:rsid w:val="00AC1307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A1033"/>
    <w:rsid w:val="00BA1AFE"/>
    <w:rsid w:val="00BA6F1D"/>
    <w:rsid w:val="00BA7F5F"/>
    <w:rsid w:val="00BB23D5"/>
    <w:rsid w:val="00BB5209"/>
    <w:rsid w:val="00BB57A2"/>
    <w:rsid w:val="00BC1420"/>
    <w:rsid w:val="00BC2428"/>
    <w:rsid w:val="00BC2F05"/>
    <w:rsid w:val="00BC5749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97698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97E7C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4E8B"/>
    <w:rsid w:val="00EF5056"/>
    <w:rsid w:val="00F00C2F"/>
    <w:rsid w:val="00F05208"/>
    <w:rsid w:val="00F0613C"/>
    <w:rsid w:val="00F11102"/>
    <w:rsid w:val="00F12D53"/>
    <w:rsid w:val="00F16AD8"/>
    <w:rsid w:val="00F17B6D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4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23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6</cp:revision>
  <dcterms:created xsi:type="dcterms:W3CDTF">2026-01-13T18:43:00Z</dcterms:created>
  <dcterms:modified xsi:type="dcterms:W3CDTF">2026-01-22T16:14:00Z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