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41E3B0CE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Respect </w:t>
      </w:r>
      <w:r w:rsidR="00C12D43">
        <w:rPr>
          <w:rFonts w:eastAsia="Calibri" w:cstheme="minorHAnsi"/>
          <w:b/>
          <w:bCs/>
          <w:sz w:val="24"/>
          <w:szCs w:val="24"/>
        </w:rPr>
        <w:t>During</w:t>
      </w:r>
      <w:r>
        <w:rPr>
          <w:rFonts w:eastAsia="Calibri" w:cstheme="minorHAnsi"/>
          <w:b/>
          <w:bCs/>
          <w:sz w:val="24"/>
          <w:szCs w:val="24"/>
        </w:rPr>
        <w:t xml:space="preserve"> Social Interactions</w:t>
      </w:r>
      <w:r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</w:p>
    <w:p w14:paraId="5BFCDF8B" w14:textId="4DEB200B" w:rsidR="00C84039" w:rsidRPr="0044481C" w:rsidRDefault="00390143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Scenarios</w:t>
      </w:r>
    </w:p>
    <w:p w14:paraId="0F18C56C" w14:textId="77777777" w:rsidR="00C84039" w:rsidRPr="00F8491A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16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CA6216" w14:paraId="273D6333" w14:textId="77777777" w:rsidTr="00985E30">
        <w:tc>
          <w:tcPr>
            <w:tcW w:w="5225" w:type="dxa"/>
          </w:tcPr>
          <w:p w14:paraId="4157A6A5" w14:textId="634A3B26" w:rsidR="00CA6216" w:rsidRPr="00390143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390143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1</w:t>
            </w: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: </w:t>
            </w:r>
          </w:p>
          <w:p w14:paraId="543FA9E7" w14:textId="1B870F77" w:rsidR="00F8491A" w:rsidRPr="00F8491A" w:rsidRDefault="00F8491A" w:rsidP="00F8491A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F8491A">
              <w:rPr>
                <w:rFonts w:eastAsia="Calibri" w:cstheme="minorHAnsi"/>
                <w:bCs/>
                <w:sz w:val="40"/>
                <w:szCs w:val="40"/>
              </w:rPr>
              <w:t xml:space="preserve">John is pushed </w:t>
            </w:r>
            <w:proofErr w:type="gramStart"/>
            <w:r w:rsidRPr="00F8491A">
              <w:rPr>
                <w:rFonts w:eastAsia="Calibri" w:cstheme="minorHAnsi"/>
                <w:bCs/>
                <w:sz w:val="40"/>
                <w:szCs w:val="40"/>
              </w:rPr>
              <w:t>in</w:t>
            </w:r>
            <w:proofErr w:type="gramEnd"/>
            <w:r w:rsidRPr="00F8491A">
              <w:rPr>
                <w:rFonts w:eastAsia="Calibri" w:cstheme="minorHAnsi"/>
                <w:bCs/>
                <w:sz w:val="40"/>
                <w:szCs w:val="40"/>
              </w:rPr>
              <w:t xml:space="preserve"> the hallway at school by Martin. John swings back and knocks Martin down. John then gets on top of Martin and keeps punching him. </w:t>
            </w:r>
          </w:p>
          <w:p w14:paraId="21A23010" w14:textId="77777777" w:rsidR="00390143" w:rsidRPr="00F8491A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09013B95" w14:textId="384A9E28" w:rsidR="00CA6216" w:rsidRPr="00390143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390143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172378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143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Pr="00390143">
              <w:rPr>
                <w:rFonts w:eastAsia="Calibri" w:cstheme="minorHAnsi"/>
                <w:bCs/>
                <w:sz w:val="40"/>
                <w:szCs w:val="40"/>
              </w:rPr>
              <w:t>Self-defense</w:t>
            </w:r>
            <w:r w:rsidRPr="00390143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209936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143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Pr="00390143">
              <w:rPr>
                <w:rFonts w:eastAsia="Calibri" w:cstheme="minorHAnsi"/>
                <w:bCs/>
                <w:sz w:val="40"/>
                <w:szCs w:val="40"/>
              </w:rPr>
              <w:t>Assault</w:t>
            </w:r>
          </w:p>
        </w:tc>
        <w:tc>
          <w:tcPr>
            <w:tcW w:w="5205" w:type="dxa"/>
          </w:tcPr>
          <w:p w14:paraId="602FF89E" w14:textId="24A33DA0" w:rsidR="00CA6216" w:rsidRPr="00390143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390143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2:</w:t>
            </w:r>
          </w:p>
          <w:p w14:paraId="07D92768" w14:textId="77777777" w:rsidR="00F8491A" w:rsidRPr="00F8491A" w:rsidRDefault="00F8491A" w:rsidP="00F8491A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F8491A">
              <w:rPr>
                <w:rFonts w:eastAsia="Calibri" w:cstheme="minorHAnsi"/>
                <w:bCs/>
                <w:sz w:val="40"/>
                <w:szCs w:val="40"/>
              </w:rPr>
              <w:t>Mariah posts a photo on social media of a Mrs. Smith with a caption that says, “Next week’s target.”</w:t>
            </w:r>
          </w:p>
          <w:p w14:paraId="73166E7E" w14:textId="77777777" w:rsidR="00390143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65C800A0" w14:textId="77777777" w:rsidR="00F8491A" w:rsidRDefault="00F8491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044235FF" w14:textId="77777777" w:rsidR="00F8491A" w:rsidRDefault="00F8491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4FE463A5" w14:textId="77777777" w:rsidR="00F8491A" w:rsidRDefault="00F8491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422E13C2" w14:textId="77777777" w:rsidR="00F8491A" w:rsidRDefault="00F8491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5722B808" w14:textId="77777777" w:rsidR="00F8491A" w:rsidRPr="00F8491A" w:rsidRDefault="00F8491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0F5767FF" w14:textId="54F246FF" w:rsidR="00390143" w:rsidRPr="00390143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390143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41600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143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Pr="00390143">
              <w:rPr>
                <w:rFonts w:eastAsia="Calibri" w:cstheme="minorHAnsi"/>
                <w:bCs/>
                <w:sz w:val="40"/>
                <w:szCs w:val="40"/>
              </w:rPr>
              <w:t>It was a joke</w:t>
            </w:r>
            <w:r w:rsidRPr="00390143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29653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143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Pr="00390143">
              <w:rPr>
                <w:rFonts w:eastAsia="Calibri" w:cstheme="minorHAnsi"/>
                <w:bCs/>
                <w:sz w:val="40"/>
                <w:szCs w:val="40"/>
              </w:rPr>
              <w:t>It was a threat</w:t>
            </w:r>
          </w:p>
        </w:tc>
      </w:tr>
      <w:tr w:rsidR="00CA6216" w14:paraId="73D0735C" w14:textId="77777777" w:rsidTr="00985E30">
        <w:tc>
          <w:tcPr>
            <w:tcW w:w="5225" w:type="dxa"/>
          </w:tcPr>
          <w:p w14:paraId="6CCB6506" w14:textId="3C88F708" w:rsidR="00CA6216" w:rsidRPr="00E21628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E21628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E21628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3:</w:t>
            </w:r>
          </w:p>
          <w:p w14:paraId="11C2DBBC" w14:textId="4A63BD76" w:rsidR="00F8491A" w:rsidRPr="00F8491A" w:rsidRDefault="00F8491A" w:rsidP="00F8491A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F8491A">
              <w:rPr>
                <w:rFonts w:eastAsia="Calibri" w:cstheme="minorHAnsi"/>
                <w:bCs/>
                <w:sz w:val="40"/>
                <w:szCs w:val="40"/>
              </w:rPr>
              <w:t xml:space="preserve">Over the weekend, Jessica held up the school softball team photo and raised a middle finger on </w:t>
            </w:r>
            <w:r w:rsidR="00CF1BD3">
              <w:rPr>
                <w:rFonts w:eastAsia="Calibri" w:cstheme="minorHAnsi"/>
                <w:bCs/>
                <w:sz w:val="40"/>
                <w:szCs w:val="40"/>
              </w:rPr>
              <w:t>social media</w:t>
            </w:r>
            <w:r w:rsidRPr="00F8491A">
              <w:rPr>
                <w:rFonts w:eastAsia="Calibri" w:cstheme="minorHAnsi"/>
                <w:bCs/>
                <w:sz w:val="40"/>
                <w:szCs w:val="40"/>
              </w:rPr>
              <w:t xml:space="preserve">. On Monday, Jane </w:t>
            </w:r>
            <w:proofErr w:type="gramStart"/>
            <w:r w:rsidRPr="00F8491A">
              <w:rPr>
                <w:rFonts w:eastAsia="Calibri" w:cstheme="minorHAnsi"/>
                <w:bCs/>
                <w:sz w:val="40"/>
                <w:szCs w:val="40"/>
              </w:rPr>
              <w:t>confronted  Jessica</w:t>
            </w:r>
            <w:proofErr w:type="gramEnd"/>
            <w:r w:rsidRPr="00F8491A">
              <w:rPr>
                <w:rFonts w:eastAsia="Calibri" w:cstheme="minorHAnsi"/>
                <w:bCs/>
                <w:sz w:val="40"/>
                <w:szCs w:val="40"/>
              </w:rPr>
              <w:t xml:space="preserve"> at school, and a fight broke out.</w:t>
            </w:r>
          </w:p>
          <w:p w14:paraId="6D227848" w14:textId="77777777" w:rsidR="00CA6216" w:rsidRPr="00F8491A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791372E4" w14:textId="077981A9" w:rsidR="00CA6216" w:rsidRPr="00E21628" w:rsidRDefault="00390143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E21628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E21628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67912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628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E571BE">
              <w:rPr>
                <w:rFonts w:eastAsia="Calibri" w:cstheme="minorHAnsi"/>
                <w:bCs/>
                <w:sz w:val="40"/>
                <w:szCs w:val="40"/>
              </w:rPr>
              <w:t>Freedom of Speech</w:t>
            </w:r>
            <w:r w:rsidRPr="00E21628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93096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628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E21628">
              <w:rPr>
                <w:rFonts w:eastAsia="Calibri" w:cstheme="minorHAnsi"/>
                <w:bCs/>
                <w:sz w:val="40"/>
                <w:szCs w:val="40"/>
              </w:rPr>
              <w:t>Both students should face consequences</w:t>
            </w:r>
          </w:p>
        </w:tc>
        <w:tc>
          <w:tcPr>
            <w:tcW w:w="5205" w:type="dxa"/>
          </w:tcPr>
          <w:p w14:paraId="2F42FDDA" w14:textId="238DA944" w:rsidR="00CA6216" w:rsidRPr="00E21628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E21628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E21628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4:</w:t>
            </w:r>
          </w:p>
          <w:p w14:paraId="31842E66" w14:textId="49B6001E" w:rsidR="00F8491A" w:rsidRPr="00F8491A" w:rsidRDefault="00F8491A" w:rsidP="00F8491A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F8491A">
              <w:rPr>
                <w:rFonts w:eastAsia="Calibri" w:cstheme="minorHAnsi"/>
                <w:bCs/>
                <w:sz w:val="40"/>
                <w:szCs w:val="40"/>
              </w:rPr>
              <w:t xml:space="preserve">Bobby secretly logged into Sam’s school </w:t>
            </w:r>
            <w:proofErr w:type="spellStart"/>
            <w:r w:rsidR="00D73856">
              <w:rPr>
                <w:rFonts w:eastAsia="Calibri" w:cstheme="minorHAnsi"/>
                <w:bCs/>
                <w:sz w:val="40"/>
                <w:szCs w:val="40"/>
              </w:rPr>
              <w:t>c</w:t>
            </w:r>
            <w:r w:rsidRPr="00F8491A">
              <w:rPr>
                <w:rFonts w:eastAsia="Calibri" w:cstheme="minorHAnsi"/>
                <w:bCs/>
                <w:sz w:val="40"/>
                <w:szCs w:val="40"/>
              </w:rPr>
              <w:t>hromebook</w:t>
            </w:r>
            <w:proofErr w:type="spellEnd"/>
            <w:r w:rsidRPr="00F8491A">
              <w:rPr>
                <w:rFonts w:eastAsia="Calibri" w:cstheme="minorHAnsi"/>
                <w:bCs/>
                <w:sz w:val="40"/>
                <w:szCs w:val="40"/>
              </w:rPr>
              <w:t xml:space="preserve"> account and sent messages to the entire biology class while pretending to be Sam making fun of them.</w:t>
            </w:r>
          </w:p>
          <w:p w14:paraId="47B51C8D" w14:textId="77777777" w:rsidR="00F8491A" w:rsidRDefault="00F8491A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1474DE0D" w14:textId="77777777" w:rsidR="00F8491A" w:rsidRDefault="00F8491A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06AE4BC4" w14:textId="77777777" w:rsidR="00F8491A" w:rsidRPr="00F8491A" w:rsidRDefault="00F8491A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7A2B8D16" w14:textId="507C247A" w:rsidR="00CA6216" w:rsidRDefault="00390143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6"/>
                <w:szCs w:val="36"/>
              </w:rPr>
            </w:pPr>
            <w:r w:rsidRPr="00E21628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E21628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38125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628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Pr="00E21628">
              <w:rPr>
                <w:rFonts w:eastAsia="Calibri" w:cstheme="minorHAnsi"/>
                <w:bCs/>
                <w:sz w:val="40"/>
                <w:szCs w:val="40"/>
              </w:rPr>
              <w:t xml:space="preserve">It was a </w:t>
            </w:r>
            <w:r w:rsidR="00A54C5E">
              <w:rPr>
                <w:rFonts w:eastAsia="Calibri" w:cstheme="minorHAnsi"/>
                <w:bCs/>
                <w:sz w:val="40"/>
                <w:szCs w:val="40"/>
              </w:rPr>
              <w:t>prank</w:t>
            </w:r>
            <w:r w:rsidRPr="00E21628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87654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628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Pr="00E21628">
              <w:rPr>
                <w:rFonts w:eastAsia="Calibri" w:cstheme="minorHAnsi"/>
                <w:bCs/>
                <w:sz w:val="40"/>
                <w:szCs w:val="40"/>
              </w:rPr>
              <w:t xml:space="preserve">It was </w:t>
            </w:r>
            <w:r w:rsidR="00A54C5E">
              <w:rPr>
                <w:rFonts w:eastAsia="Calibri" w:cstheme="minorHAnsi"/>
                <w:bCs/>
                <w:sz w:val="40"/>
                <w:szCs w:val="40"/>
              </w:rPr>
              <w:t>invasion of privacy</w:t>
            </w:r>
          </w:p>
        </w:tc>
      </w:tr>
    </w:tbl>
    <w:p w14:paraId="78F8046B" w14:textId="039B54AF" w:rsidR="006B56F5" w:rsidRPr="00A54C5E" w:rsidRDefault="006B56F5" w:rsidP="00CA62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sectPr w:rsidR="006B56F5" w:rsidRPr="00A54C5E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C29D3"/>
    <w:rsid w:val="005D53EC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5C6A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1BD3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3856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491A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48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7</cp:revision>
  <dcterms:created xsi:type="dcterms:W3CDTF">2025-08-07T19:12:00Z</dcterms:created>
  <dcterms:modified xsi:type="dcterms:W3CDTF">2025-08-11T20:32:00Z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