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7732C275" w:rsidR="00FE6F68" w:rsidRPr="00E36997" w:rsidRDefault="00E231CE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Vaping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4DEB200B" w:rsidR="00C84039" w:rsidRPr="0044481C" w:rsidRDefault="00390143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Scenarios</w:t>
      </w:r>
    </w:p>
    <w:p w14:paraId="0F18C56C" w14:textId="77777777" w:rsidR="00C84039" w:rsidRPr="00F8491A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16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14:paraId="273D6333" w14:textId="77777777" w:rsidTr="00985E30">
        <w:tc>
          <w:tcPr>
            <w:tcW w:w="5225" w:type="dxa"/>
          </w:tcPr>
          <w:p w14:paraId="4157A6A5" w14:textId="4DCF6D68" w:rsidR="00CA6216" w:rsidRPr="00390143" w:rsidRDefault="00CA6216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1</w:t>
            </w:r>
          </w:p>
          <w:p w14:paraId="4141B774" w14:textId="77777777" w:rsidR="000138AA" w:rsidRDefault="000138A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4F18070B" w14:textId="107296B5" w:rsidR="00787712" w:rsidRDefault="00CF6442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Your teen tells you they were offered a vape in the school bathroom. Their friend said, “It’s just </w:t>
            </w:r>
            <w:r w:rsidR="007E5087">
              <w:rPr>
                <w:rFonts w:eastAsia="Calibri" w:cstheme="minorHAnsi"/>
                <w:bCs/>
                <w:sz w:val="40"/>
                <w:szCs w:val="40"/>
              </w:rPr>
              <w:t>a vape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>, everyone does it.”</w:t>
            </w:r>
          </w:p>
          <w:p w14:paraId="05334468" w14:textId="77777777" w:rsidR="000138AA" w:rsidRDefault="000138A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03340D95" w14:textId="77777777" w:rsidR="00CF6442" w:rsidRPr="00F8491A" w:rsidRDefault="00CF6442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6D4052C0" w14:textId="77777777" w:rsidR="000138AA" w:rsidRDefault="00CF6442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>
              <w:rPr>
                <w:rFonts w:eastAsia="Calibri" w:cstheme="minorHAnsi"/>
                <w:b/>
                <w:bCs/>
                <w:sz w:val="40"/>
                <w:szCs w:val="40"/>
              </w:rPr>
              <w:t>What would you do?</w:t>
            </w:r>
            <w:r w:rsidR="00390143"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Tell your teen to avoid that friend altogether</w:t>
            </w:r>
          </w:p>
          <w:p w14:paraId="1D2246C6" w14:textId="77777777" w:rsidR="000138AA" w:rsidRDefault="00CF6442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Talk with them about</w:t>
            </w:r>
            <w:r>
              <w:rPr>
                <w:rFonts w:eastAsia="Calibri" w:cstheme="minorHAnsi"/>
                <w:bCs/>
                <w:sz w:val="40"/>
                <w:szCs w:val="40"/>
              </w:rPr>
              <w:t xml:space="preserve"> 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>what</w:t>
            </w:r>
            <w:r w:rsidRPr="00CF6442">
              <w:rPr>
                <w:rFonts w:ascii="Calibri" w:eastAsia="Calibri" w:hAnsi="Calibri" w:cs="Calibri"/>
                <w:bCs/>
                <w:sz w:val="40"/>
                <w:szCs w:val="40"/>
              </w:rPr>
              <w:t>’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s really in </w:t>
            </w:r>
            <w:r>
              <w:rPr>
                <w:rFonts w:eastAsia="Calibri" w:cstheme="minorHAnsi"/>
                <w:bCs/>
                <w:sz w:val="40"/>
                <w:szCs w:val="40"/>
              </w:rPr>
              <w:t>a vape</w:t>
            </w:r>
          </w:p>
          <w:p w14:paraId="2E035FFE" w14:textId="77777777" w:rsidR="000138AA" w:rsidRDefault="00CF6442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Assume your teen handled it fine and change the subject</w:t>
            </w:r>
          </w:p>
          <w:p w14:paraId="1C1B754D" w14:textId="52866E16" w:rsidR="000138AA" w:rsidRDefault="00CF6442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Report the situation to the school or administration</w:t>
            </w:r>
          </w:p>
          <w:p w14:paraId="53FD0095" w14:textId="77777777" w:rsidR="000138AA" w:rsidRDefault="000138A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73250238" w14:textId="77777777" w:rsidR="000138AA" w:rsidRDefault="000138A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09013B95" w14:textId="154CD65D" w:rsidR="000138AA" w:rsidRPr="00390143" w:rsidRDefault="000138A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</w:tc>
        <w:tc>
          <w:tcPr>
            <w:tcW w:w="5205" w:type="dxa"/>
          </w:tcPr>
          <w:p w14:paraId="602FF89E" w14:textId="1127A4DA" w:rsidR="00CA6216" w:rsidRPr="00390143" w:rsidRDefault="00CA6216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2</w:t>
            </w:r>
          </w:p>
          <w:p w14:paraId="66A8EF4E" w14:textId="77777777" w:rsidR="000138AA" w:rsidRDefault="000138AA" w:rsidP="00CF6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5D99FC62" w14:textId="2A6B04EE" w:rsidR="00CF6442" w:rsidRDefault="00CF6442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t>You find out your teen’s older sibling offered them a vape at home and told them it’s fine because “everyone does it” and it’s safer than smoking.</w:t>
            </w:r>
          </w:p>
          <w:p w14:paraId="51BBBDBE" w14:textId="77777777" w:rsidR="000138AA" w:rsidRDefault="000138AA" w:rsidP="00CF6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54029377" w14:textId="77777777" w:rsidR="00CF6442" w:rsidRPr="00CF6442" w:rsidRDefault="00CF6442" w:rsidP="00CF6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644FE3F" w14:textId="77777777" w:rsidR="000138AA" w:rsidRDefault="00CF6442" w:rsidP="00CF6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>
              <w:rPr>
                <w:rFonts w:eastAsia="Calibri" w:cstheme="minorHAnsi"/>
                <w:b/>
                <w:bCs/>
                <w:sz w:val="40"/>
                <w:szCs w:val="40"/>
              </w:rPr>
              <w:t>What would you do?</w:t>
            </w:r>
            <w:r w:rsidR="00390143"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Confront </w:t>
            </w:r>
            <w:r>
              <w:rPr>
                <w:rFonts w:eastAsia="Calibri" w:cstheme="minorHAnsi"/>
                <w:bCs/>
                <w:sz w:val="40"/>
                <w:szCs w:val="40"/>
              </w:rPr>
              <w:t xml:space="preserve">and give consequences to 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both siblings immediately </w:t>
            </w:r>
          </w:p>
          <w:p w14:paraId="6E034BD8" w14:textId="77777777" w:rsidR="000138AA" w:rsidRDefault="00CF6442" w:rsidP="00CF6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</w:t>
            </w:r>
            <w:r>
              <w:rPr>
                <w:rFonts w:eastAsia="Calibri" w:cstheme="minorHAnsi"/>
                <w:bCs/>
                <w:sz w:val="40"/>
                <w:szCs w:val="40"/>
              </w:rPr>
              <w:t>Talk to them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about </w:t>
            </w:r>
            <w:r>
              <w:rPr>
                <w:rFonts w:eastAsia="Calibri" w:cstheme="minorHAnsi"/>
                <w:bCs/>
                <w:sz w:val="40"/>
                <w:szCs w:val="40"/>
              </w:rPr>
              <w:t>vaping facts</w:t>
            </w:r>
          </w:p>
          <w:p w14:paraId="795FAEAE" w14:textId="77777777" w:rsidR="000138AA" w:rsidRDefault="00CF6442" w:rsidP="00CF6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Remove vapes from the home and set new boundaries</w:t>
            </w:r>
          </w:p>
          <w:p w14:paraId="67E2E449" w14:textId="0F8195E2" w:rsidR="00CF6442" w:rsidRPr="00CF6442" w:rsidRDefault="00CF6442" w:rsidP="00CF644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CF6442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Ignore it</w:t>
            </w:r>
          </w:p>
          <w:p w14:paraId="13434586" w14:textId="77777777" w:rsidR="00390143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0F5767FF" w14:textId="0C6463E9" w:rsidR="00910F31" w:rsidRPr="00390143" w:rsidRDefault="00910F31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</w:tc>
      </w:tr>
      <w:tr w:rsidR="00CA6216" w14:paraId="73D0735C" w14:textId="77777777" w:rsidTr="00985E30">
        <w:tc>
          <w:tcPr>
            <w:tcW w:w="5225" w:type="dxa"/>
          </w:tcPr>
          <w:p w14:paraId="4336125D" w14:textId="77777777" w:rsidR="00910F31" w:rsidRDefault="00910F31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</w:p>
          <w:p w14:paraId="6B4FFCD0" w14:textId="02599F04" w:rsidR="00787712" w:rsidRDefault="00CA6216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E21628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3</w:t>
            </w:r>
          </w:p>
          <w:p w14:paraId="38AFBA1F" w14:textId="77777777" w:rsidR="000138AA" w:rsidRDefault="000138AA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</w:p>
          <w:p w14:paraId="5AAD34BE" w14:textId="2D363252" w:rsidR="00787712" w:rsidRDefault="00CF6442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Your teen admits they tried a </w:t>
            </w:r>
            <w:proofErr w:type="gramStart"/>
            <w:r w:rsidR="0097244E" w:rsidRPr="00CF6442">
              <w:rPr>
                <w:rFonts w:eastAsia="Calibri" w:cstheme="minorHAnsi"/>
                <w:bCs/>
                <w:sz w:val="40"/>
                <w:szCs w:val="40"/>
              </w:rPr>
              <w:t>friend</w:t>
            </w:r>
            <w:r w:rsidR="00AF48EF">
              <w:rPr>
                <w:rFonts w:eastAsia="Calibri" w:cstheme="minorHAnsi"/>
                <w:bCs/>
                <w:sz w:val="40"/>
                <w:szCs w:val="40"/>
              </w:rPr>
              <w:t>’</w:t>
            </w:r>
            <w:r w:rsidR="0097244E">
              <w:rPr>
                <w:rFonts w:eastAsia="Calibri" w:cstheme="minorHAnsi"/>
                <w:bCs/>
                <w:sz w:val="40"/>
                <w:szCs w:val="40"/>
              </w:rPr>
              <w:t>s</w:t>
            </w:r>
            <w:proofErr w:type="gramEnd"/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 vape at a </w:t>
            </w:r>
            <w:r w:rsidR="00077424">
              <w:rPr>
                <w:rFonts w:eastAsia="Calibri" w:cstheme="minorHAnsi"/>
                <w:bCs/>
                <w:sz w:val="40"/>
                <w:szCs w:val="40"/>
              </w:rPr>
              <w:t xml:space="preserve">school 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 xml:space="preserve">football game. They say, “It was only one hit, and it wasn’t even </w:t>
            </w:r>
            <w:r w:rsidR="00077424">
              <w:rPr>
                <w:rFonts w:eastAsia="Calibri" w:cstheme="minorHAnsi"/>
                <w:bCs/>
                <w:sz w:val="40"/>
                <w:szCs w:val="40"/>
              </w:rPr>
              <w:t>during school</w:t>
            </w:r>
            <w:r w:rsidRPr="00CF6442">
              <w:rPr>
                <w:rFonts w:eastAsia="Calibri" w:cstheme="minorHAnsi"/>
                <w:bCs/>
                <w:sz w:val="40"/>
                <w:szCs w:val="40"/>
              </w:rPr>
              <w:t>.”</w:t>
            </w:r>
          </w:p>
          <w:p w14:paraId="7B7BEE66" w14:textId="77777777" w:rsidR="00787712" w:rsidRDefault="00787712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</w:p>
          <w:p w14:paraId="7B29F492" w14:textId="77777777" w:rsidR="000138AA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  <w:r w:rsidRPr="00077424">
              <w:rPr>
                <w:rFonts w:eastAsia="Calibri" w:cstheme="minorHAnsi"/>
                <w:b/>
                <w:bCs/>
                <w:sz w:val="40"/>
                <w:szCs w:val="40"/>
              </w:rPr>
              <w:t>What would you do?</w:t>
            </w:r>
            <w:r w:rsidRPr="00077424">
              <w:rPr>
                <w:rFonts w:eastAsia="Calibri" w:cstheme="minorHAnsi"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sz w:val="40"/>
                <w:szCs w:val="40"/>
              </w:rPr>
              <w:t xml:space="preserve"> Dismiss it since it didn</w:t>
            </w:r>
            <w:r w:rsidRPr="00077424">
              <w:rPr>
                <w:rFonts w:ascii="Calibri" w:eastAsia="Calibri" w:hAnsi="Calibri" w:cs="Calibri"/>
                <w:sz w:val="40"/>
                <w:szCs w:val="40"/>
              </w:rPr>
              <w:t>’</w:t>
            </w:r>
            <w:r w:rsidRPr="00077424">
              <w:rPr>
                <w:rFonts w:eastAsia="Calibri" w:cstheme="minorHAnsi"/>
                <w:sz w:val="40"/>
                <w:szCs w:val="40"/>
              </w:rPr>
              <w:t>t happen at school</w:t>
            </w:r>
          </w:p>
          <w:p w14:paraId="5C33F92B" w14:textId="77777777" w:rsidR="000138AA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  <w:r w:rsidRPr="00077424">
              <w:rPr>
                <w:rFonts w:eastAsia="Calibri" w:cstheme="minorHAnsi"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sz w:val="40"/>
                <w:szCs w:val="40"/>
              </w:rPr>
              <w:t xml:space="preserve"> Remind them of the health risks and laws</w:t>
            </w:r>
          </w:p>
          <w:p w14:paraId="5933DD0C" w14:textId="77777777" w:rsidR="000138AA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  <w:r w:rsidRPr="00077424">
              <w:rPr>
                <w:rFonts w:eastAsia="Calibri" w:cstheme="minorHAnsi"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sz w:val="40"/>
                <w:szCs w:val="40"/>
              </w:rPr>
              <w:t xml:space="preserve"> Ground them and remove social privileges</w:t>
            </w:r>
          </w:p>
          <w:p w14:paraId="536DA361" w14:textId="77777777" w:rsidR="00CA6216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  <w:r w:rsidRPr="00077424">
              <w:rPr>
                <w:rFonts w:eastAsia="Calibri" w:cstheme="minorHAnsi"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sz w:val="40"/>
                <w:szCs w:val="40"/>
              </w:rPr>
              <w:t xml:space="preserve"> Use it as a chance to set clear expectations moving forward</w:t>
            </w:r>
          </w:p>
          <w:p w14:paraId="791372E4" w14:textId="50EAC27C" w:rsidR="000138AA" w:rsidRPr="00077424" w:rsidRDefault="000138AA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</w:tc>
        <w:tc>
          <w:tcPr>
            <w:tcW w:w="5205" w:type="dxa"/>
          </w:tcPr>
          <w:p w14:paraId="0D8C4D28" w14:textId="77777777" w:rsidR="00910F31" w:rsidRDefault="00910F31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</w:p>
          <w:p w14:paraId="0012B022" w14:textId="0C6B5AEF" w:rsidR="00077424" w:rsidRDefault="00CA6216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E21628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4</w:t>
            </w:r>
          </w:p>
          <w:p w14:paraId="1503D8B9" w14:textId="77777777" w:rsidR="000138AA" w:rsidRDefault="000138AA" w:rsidP="0007742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63FB7DCB" w14:textId="30219FFF" w:rsidR="00077424" w:rsidRPr="00077424" w:rsidRDefault="00077424" w:rsidP="000138A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077424">
              <w:rPr>
                <w:rFonts w:eastAsia="Calibri" w:cstheme="minorHAnsi"/>
                <w:bCs/>
                <w:sz w:val="40"/>
                <w:szCs w:val="40"/>
              </w:rPr>
              <w:t>Your teen says someone is selling vapes on social media and asks if they should report it or ignore it.</w:t>
            </w:r>
          </w:p>
          <w:p w14:paraId="1474DE0D" w14:textId="77777777" w:rsidR="00F8491A" w:rsidRDefault="00F8491A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06AE4BC4" w14:textId="77777777" w:rsidR="00F8491A" w:rsidRPr="00F8491A" w:rsidRDefault="00F8491A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4C76FC46" w14:textId="77777777" w:rsidR="00077424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</w:p>
          <w:p w14:paraId="7A3D9E02" w14:textId="77777777" w:rsidR="000138AA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>
              <w:rPr>
                <w:rFonts w:eastAsia="Calibri" w:cstheme="minorHAnsi"/>
                <w:b/>
                <w:bCs/>
                <w:sz w:val="40"/>
                <w:szCs w:val="40"/>
              </w:rPr>
              <w:t>What would you do?</w:t>
            </w:r>
            <w:r w:rsidR="00390143"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bCs/>
                <w:sz w:val="40"/>
                <w:szCs w:val="40"/>
              </w:rPr>
              <w:t xml:space="preserve"> Tell them not to get involved</w:t>
            </w:r>
          </w:p>
          <w:p w14:paraId="3EC4EF48" w14:textId="77777777" w:rsidR="000138AA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077424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bCs/>
                <w:sz w:val="40"/>
                <w:szCs w:val="40"/>
              </w:rPr>
              <w:t xml:space="preserve"> Encourage them to report it</w:t>
            </w:r>
          </w:p>
          <w:p w14:paraId="6FA12DC0" w14:textId="77777777" w:rsidR="000138AA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077424">
              <w:rPr>
                <w:rFonts w:eastAsia="Calibri" w:cstheme="minorHAnsi"/>
                <w:bCs/>
                <w:sz w:val="40"/>
                <w:szCs w:val="40"/>
              </w:rPr>
              <w:t xml:space="preserve"> </w:t>
            </w:r>
            <w:r w:rsidRPr="00077424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bCs/>
                <w:sz w:val="40"/>
                <w:szCs w:val="40"/>
              </w:rPr>
              <w:t xml:space="preserve"> Tell them to block that account and move on</w:t>
            </w:r>
          </w:p>
          <w:p w14:paraId="7A2B8D16" w14:textId="241C6025" w:rsidR="00CA6216" w:rsidRDefault="0007742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077424">
              <w:rPr>
                <w:rFonts w:eastAsia="Calibri" w:cstheme="minorHAnsi"/>
                <w:bCs/>
                <w:sz w:val="40"/>
                <w:szCs w:val="40"/>
              </w:rPr>
              <w:br/>
            </w:r>
            <w:r w:rsidRPr="00077424">
              <w:rPr>
                <w:rFonts w:ascii="Segoe UI Symbol" w:eastAsia="Calibri" w:hAnsi="Segoe UI Symbol" w:cs="Segoe UI Symbol"/>
                <w:bCs/>
                <w:sz w:val="40"/>
                <w:szCs w:val="40"/>
              </w:rPr>
              <w:t>☐</w:t>
            </w:r>
            <w:r w:rsidRPr="00077424">
              <w:rPr>
                <w:rFonts w:eastAsia="Calibri" w:cstheme="minorHAnsi"/>
                <w:bCs/>
                <w:sz w:val="40"/>
                <w:szCs w:val="40"/>
              </w:rPr>
              <w:t xml:space="preserve"> Contact the school yourself</w:t>
            </w:r>
          </w:p>
        </w:tc>
      </w:tr>
    </w:tbl>
    <w:p w14:paraId="78F8046B" w14:textId="039B54AF" w:rsidR="006B56F5" w:rsidRPr="00A54C5E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A54C5E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38AA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77424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323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938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87712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D72E5"/>
    <w:rsid w:val="007E375A"/>
    <w:rsid w:val="007E45F9"/>
    <w:rsid w:val="007E494E"/>
    <w:rsid w:val="007E5087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22A"/>
    <w:rsid w:val="00820474"/>
    <w:rsid w:val="00821D10"/>
    <w:rsid w:val="00822786"/>
    <w:rsid w:val="00822DA9"/>
    <w:rsid w:val="008266A5"/>
    <w:rsid w:val="00831149"/>
    <w:rsid w:val="008351B5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0F31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44E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365EB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AF48EF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215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5C6A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1BD3"/>
    <w:rsid w:val="00CF20B7"/>
    <w:rsid w:val="00CF6442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3856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1CE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491A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25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7</cp:revision>
  <dcterms:created xsi:type="dcterms:W3CDTF">2025-08-26T19:39:00Z</dcterms:created>
  <dcterms:modified xsi:type="dcterms:W3CDTF">2025-09-10T19:43:00Z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