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7479856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DF4A5" w14:textId="77777777" w:rsidR="00800693" w:rsidRPr="00800693" w:rsidRDefault="00800693" w:rsidP="0080069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208237422"/>
      <w:r w:rsidRPr="00800693">
        <w:rPr>
          <w:rFonts w:eastAsia="Calibri" w:cstheme="minorHAnsi"/>
          <w:b/>
          <w:bCs/>
          <w:sz w:val="24"/>
          <w:szCs w:val="24"/>
        </w:rPr>
        <w:t>2026 Arizona Law Day</w:t>
      </w:r>
    </w:p>
    <w:p w14:paraId="529F22BA" w14:textId="55F2A15B" w:rsidR="00800693" w:rsidRPr="00800693" w:rsidRDefault="00560D0E" w:rsidP="0080069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 w:rsidRPr="00560D0E">
        <w:rPr>
          <w:rFonts w:eastAsia="Calibri" w:cstheme="minorHAnsi"/>
          <w:b/>
          <w:bCs/>
          <w:sz w:val="24"/>
          <w:szCs w:val="24"/>
        </w:rPr>
        <w:t>How has the United States Changed from 1776 to Today?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800693" w:rsidRPr="00800693">
        <w:rPr>
          <w:rFonts w:eastAsia="Calibri" w:cstheme="minorHAnsi"/>
          <w:b/>
          <w:bCs/>
          <w:sz w:val="24"/>
          <w:szCs w:val="24"/>
        </w:rPr>
        <w:t xml:space="preserve">Lesson </w:t>
      </w:r>
    </w:p>
    <w:bookmarkEnd w:id="0"/>
    <w:p w14:paraId="3B29D35F" w14:textId="294E8A73" w:rsidR="00871718" w:rsidRDefault="0051105D" w:rsidP="0087171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Picture Sort</w:t>
      </w:r>
    </w:p>
    <w:p w14:paraId="01F0C1E7" w14:textId="6FDC1786" w:rsidR="00871718" w:rsidRPr="00871718" w:rsidRDefault="00871718" w:rsidP="0087171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   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CA6216" w:rsidRPr="00800693" w14:paraId="273D6333" w14:textId="77777777" w:rsidTr="00985E30">
        <w:tc>
          <w:tcPr>
            <w:tcW w:w="5225" w:type="dxa"/>
          </w:tcPr>
          <w:p w14:paraId="68568170" w14:textId="77777777" w:rsidR="0051105D" w:rsidRPr="0051105D" w:rsidRDefault="0051105D" w:rsidP="0051105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09013B95" w14:textId="57D02CE0" w:rsidR="000012B1" w:rsidRPr="0051105D" w:rsidRDefault="00871718" w:rsidP="0051105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871718">
              <w:rPr>
                <w:rFonts w:eastAsia="Calibri" w:cstheme="minorHAnsi"/>
                <w:b/>
                <w:bCs/>
                <w:noProof/>
                <w:sz w:val="34"/>
                <w:szCs w:val="34"/>
              </w:rPr>
              <w:drawing>
                <wp:inline distT="0" distB="0" distL="0" distR="0" wp14:anchorId="55347626" wp14:editId="4BE48AB8">
                  <wp:extent cx="2743200" cy="2770632"/>
                  <wp:effectExtent l="0" t="0" r="0" b="0"/>
                  <wp:docPr id="19212101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21018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70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14:paraId="728B66AC" w14:textId="77777777" w:rsidR="0051105D" w:rsidRPr="0051105D" w:rsidRDefault="0051105D" w:rsidP="0051105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581BB35C" w14:textId="36F5109F" w:rsidR="00202F65" w:rsidRDefault="00202F65" w:rsidP="0051105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202F65">
              <w:rPr>
                <w:rFonts w:eastAsia="Calibri" w:cstheme="minorHAnsi"/>
                <w:b/>
                <w:bCs/>
                <w:noProof/>
                <w:sz w:val="34"/>
                <w:szCs w:val="34"/>
              </w:rPr>
              <w:drawing>
                <wp:inline distT="0" distB="0" distL="0" distR="0" wp14:anchorId="467284E7" wp14:editId="4232FE96">
                  <wp:extent cx="2743200" cy="2761488"/>
                  <wp:effectExtent l="0" t="0" r="0" b="1270"/>
                  <wp:docPr id="9566223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62234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61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5767FF" w14:textId="0AEC7E63" w:rsidR="0051105D" w:rsidRPr="0051105D" w:rsidRDefault="0051105D" w:rsidP="0051105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</w:tr>
      <w:tr w:rsidR="00800693" w:rsidRPr="00800693" w14:paraId="140D3AC7" w14:textId="77777777" w:rsidTr="00985E30">
        <w:tc>
          <w:tcPr>
            <w:tcW w:w="5225" w:type="dxa"/>
          </w:tcPr>
          <w:p w14:paraId="7C00686C" w14:textId="77777777" w:rsidR="0051105D" w:rsidRPr="0051105D" w:rsidRDefault="0051105D" w:rsidP="0051105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  <w:p w14:paraId="7AD9E699" w14:textId="3123E99D" w:rsidR="00800693" w:rsidRDefault="00881D00" w:rsidP="0051105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881D00">
              <w:rPr>
                <w:rFonts w:eastAsia="Calibri" w:cstheme="minorHAnsi"/>
                <w:b/>
                <w:bCs/>
                <w:sz w:val="34"/>
                <w:szCs w:val="34"/>
              </w:rPr>
              <w:drawing>
                <wp:inline distT="0" distB="0" distL="0" distR="0" wp14:anchorId="49C5FB3C" wp14:editId="4E1B5AA5">
                  <wp:extent cx="2832100" cy="2742565"/>
                  <wp:effectExtent l="0" t="0" r="6350" b="635"/>
                  <wp:docPr id="4171908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19087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697" cy="274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2EB823" w14:textId="3629C892" w:rsidR="0051105D" w:rsidRPr="0051105D" w:rsidRDefault="0051105D" w:rsidP="0051105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205" w:type="dxa"/>
          </w:tcPr>
          <w:p w14:paraId="09CE60D2" w14:textId="77777777" w:rsidR="0051105D" w:rsidRPr="0051105D" w:rsidRDefault="0051105D" w:rsidP="00202F6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57A12DE7" w14:textId="36B2F0D8" w:rsidR="00202F65" w:rsidRDefault="00202F65" w:rsidP="00202F6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202F65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6DBC9D2C" wp14:editId="45D87D0A">
                  <wp:extent cx="2743200" cy="2761488"/>
                  <wp:effectExtent l="0" t="0" r="0" b="1270"/>
                  <wp:docPr id="1633100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10067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61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5AF8F2" w14:textId="0C2F3AB9" w:rsidR="00800693" w:rsidRPr="0051105D" w:rsidRDefault="00800693" w:rsidP="00202F6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800693" w:rsidRPr="00800693" w14:paraId="596B3026" w14:textId="77777777" w:rsidTr="00985E30">
        <w:tc>
          <w:tcPr>
            <w:tcW w:w="5225" w:type="dxa"/>
          </w:tcPr>
          <w:p w14:paraId="76586151" w14:textId="0C6B3BC0" w:rsidR="00871718" w:rsidRDefault="0071433B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71433B">
              <w:rPr>
                <w:rFonts w:eastAsia="Calibri" w:cstheme="minorHAnsi"/>
                <w:b/>
                <w:bCs/>
                <w:sz w:val="34"/>
                <w:szCs w:val="34"/>
              </w:rPr>
              <w:lastRenderedPageBreak/>
              <w:drawing>
                <wp:inline distT="0" distB="0" distL="0" distR="0" wp14:anchorId="08DFF305" wp14:editId="32B65033">
                  <wp:extent cx="2755900" cy="2742565"/>
                  <wp:effectExtent l="0" t="0" r="6350" b="635"/>
                  <wp:docPr id="8472595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25952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454" cy="2752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995D7A" w14:textId="2DB951C4" w:rsidR="00FA5BFF" w:rsidRPr="0051105D" w:rsidRDefault="00FA5BFF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5205" w:type="dxa"/>
          </w:tcPr>
          <w:p w14:paraId="63AFC53C" w14:textId="7B9EE31D" w:rsidR="0051105D" w:rsidRDefault="0086337C" w:rsidP="0086337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86337C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5B7BB51E" wp14:editId="156DD119">
                  <wp:extent cx="2743200" cy="2788920"/>
                  <wp:effectExtent l="0" t="0" r="0" b="0"/>
                  <wp:docPr id="2690521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05213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8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3C937" w14:textId="39828FB7" w:rsidR="00FA5BFF" w:rsidRPr="0051105D" w:rsidRDefault="00FA5BFF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16"/>
                <w:szCs w:val="16"/>
              </w:rPr>
            </w:pPr>
          </w:p>
        </w:tc>
      </w:tr>
      <w:tr w:rsidR="00800693" w:rsidRPr="00800693" w14:paraId="73D0735C" w14:textId="77777777" w:rsidTr="00985E30">
        <w:tc>
          <w:tcPr>
            <w:tcW w:w="5225" w:type="dxa"/>
          </w:tcPr>
          <w:p w14:paraId="101AE5A7" w14:textId="05F59396" w:rsidR="008B4127" w:rsidRDefault="008C2DB7" w:rsidP="008B412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Cs/>
                <w:sz w:val="34"/>
                <w:szCs w:val="34"/>
              </w:rPr>
            </w:pPr>
            <w:r w:rsidRPr="008C2DB7">
              <w:rPr>
                <w:rFonts w:eastAsia="Calibri" w:cstheme="minorHAnsi"/>
                <w:bCs/>
                <w:sz w:val="34"/>
                <w:szCs w:val="34"/>
              </w:rPr>
              <w:drawing>
                <wp:inline distT="0" distB="0" distL="0" distR="0" wp14:anchorId="392B9DCF" wp14:editId="37846AB1">
                  <wp:extent cx="2770632" cy="2743200"/>
                  <wp:effectExtent l="0" t="0" r="0" b="0"/>
                  <wp:docPr id="1755698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69893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632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1372E4" w14:textId="2D3CC718" w:rsidR="00800693" w:rsidRPr="002269FC" w:rsidRDefault="00800693" w:rsidP="0080069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4"/>
                <w:szCs w:val="34"/>
              </w:rPr>
            </w:pPr>
          </w:p>
        </w:tc>
        <w:tc>
          <w:tcPr>
            <w:tcW w:w="5205" w:type="dxa"/>
          </w:tcPr>
          <w:p w14:paraId="3AC3FFB0" w14:textId="2B8CAAF3" w:rsidR="00D16376" w:rsidRDefault="00D16376" w:rsidP="00D1637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D16376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4E86F8EE" wp14:editId="14F0A6F8">
                  <wp:extent cx="2743200" cy="2715768"/>
                  <wp:effectExtent l="0" t="0" r="0" b="8890"/>
                  <wp:docPr id="18939143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91430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15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B8D16" w14:textId="60D02C35" w:rsidR="00FA5BFF" w:rsidRPr="002269FC" w:rsidRDefault="00FA5BFF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</w:p>
        </w:tc>
      </w:tr>
      <w:tr w:rsidR="00871718" w:rsidRPr="00800693" w14:paraId="303FCD0E" w14:textId="77777777" w:rsidTr="00985E30">
        <w:tc>
          <w:tcPr>
            <w:tcW w:w="5225" w:type="dxa"/>
          </w:tcPr>
          <w:p w14:paraId="22F17711" w14:textId="3A31386E" w:rsidR="00871718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Cs/>
                <w:sz w:val="34"/>
                <w:szCs w:val="34"/>
              </w:rPr>
            </w:pPr>
            <w:r w:rsidRPr="00871718">
              <w:rPr>
                <w:rFonts w:eastAsia="Calibri" w:cstheme="minorHAnsi"/>
                <w:bCs/>
                <w:noProof/>
                <w:sz w:val="34"/>
                <w:szCs w:val="34"/>
              </w:rPr>
              <w:drawing>
                <wp:inline distT="0" distB="0" distL="0" distR="0" wp14:anchorId="0D4EA3EA" wp14:editId="6F4232C3">
                  <wp:extent cx="2743200" cy="2743200"/>
                  <wp:effectExtent l="0" t="0" r="0" b="0"/>
                  <wp:docPr id="14269132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91320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957F41" w14:textId="0FAEB565" w:rsidR="00871718" w:rsidRPr="002269FC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4"/>
                <w:szCs w:val="34"/>
              </w:rPr>
            </w:pPr>
          </w:p>
        </w:tc>
        <w:tc>
          <w:tcPr>
            <w:tcW w:w="5205" w:type="dxa"/>
          </w:tcPr>
          <w:p w14:paraId="139E5240" w14:textId="77777777" w:rsidR="00871718" w:rsidRDefault="00721AB7" w:rsidP="00FA5BF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/>
                <w:bCs/>
                <w:sz w:val="34"/>
                <w:szCs w:val="34"/>
              </w:rPr>
            </w:pPr>
            <w:r w:rsidRPr="00721AB7">
              <w:rPr>
                <w:rFonts w:eastAsia="Calibri" w:cstheme="minorHAnsi"/>
                <w:b/>
                <w:bCs/>
                <w:noProof/>
                <w:sz w:val="34"/>
                <w:szCs w:val="34"/>
              </w:rPr>
              <w:drawing>
                <wp:inline distT="0" distB="0" distL="0" distR="0" wp14:anchorId="1FD30DBC" wp14:editId="59A2454B">
                  <wp:extent cx="2743200" cy="2770632"/>
                  <wp:effectExtent l="0" t="0" r="0" b="0"/>
                  <wp:docPr id="5161609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16090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70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3FB642" w14:textId="3C7196B8" w:rsidR="00721AB7" w:rsidRPr="00721AB7" w:rsidRDefault="00721AB7" w:rsidP="00721AB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</w:p>
        </w:tc>
      </w:tr>
      <w:tr w:rsidR="00871718" w:rsidRPr="00800693" w14:paraId="71500C88" w14:textId="77777777" w:rsidTr="00985E30">
        <w:tc>
          <w:tcPr>
            <w:tcW w:w="5225" w:type="dxa"/>
          </w:tcPr>
          <w:p w14:paraId="55C46A48" w14:textId="471279BB" w:rsidR="00871718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bCs/>
                <w:sz w:val="34"/>
                <w:szCs w:val="34"/>
              </w:rPr>
            </w:pPr>
            <w:r w:rsidRPr="00871718">
              <w:rPr>
                <w:rFonts w:eastAsia="Calibri" w:cstheme="minorHAnsi"/>
                <w:bCs/>
                <w:noProof/>
                <w:sz w:val="34"/>
                <w:szCs w:val="34"/>
              </w:rPr>
              <w:lastRenderedPageBreak/>
              <w:drawing>
                <wp:inline distT="0" distB="0" distL="0" distR="0" wp14:anchorId="2AD4D839" wp14:editId="51CB3A97">
                  <wp:extent cx="2743200" cy="2724912"/>
                  <wp:effectExtent l="0" t="0" r="0" b="0"/>
                  <wp:docPr id="6367099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70993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24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D5A31A" w14:textId="6CAFDF11" w:rsidR="00871718" w:rsidRPr="002269FC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4"/>
                <w:szCs w:val="34"/>
              </w:rPr>
            </w:pPr>
          </w:p>
        </w:tc>
        <w:tc>
          <w:tcPr>
            <w:tcW w:w="5205" w:type="dxa"/>
          </w:tcPr>
          <w:p w14:paraId="3F1C158D" w14:textId="46FE06FF" w:rsidR="00721AB7" w:rsidRDefault="00721AB7" w:rsidP="00721AB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721AB7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1A5F4EAA" wp14:editId="7C93A711">
                  <wp:extent cx="2743200" cy="2743200"/>
                  <wp:effectExtent l="0" t="0" r="0" b="0"/>
                  <wp:docPr id="7846205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62054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DF01AC" w14:textId="320D814B" w:rsidR="00871718" w:rsidRPr="00721AB7" w:rsidRDefault="00871718" w:rsidP="00721AB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</w:p>
        </w:tc>
      </w:tr>
      <w:tr w:rsidR="00871718" w:rsidRPr="00800693" w14:paraId="1D004C6C" w14:textId="77777777" w:rsidTr="00985E30">
        <w:tc>
          <w:tcPr>
            <w:tcW w:w="5225" w:type="dxa"/>
          </w:tcPr>
          <w:p w14:paraId="78DEFE83" w14:textId="260194AF" w:rsidR="008B4127" w:rsidRDefault="008B4127" w:rsidP="008B412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8B4127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25B1B267" wp14:editId="477D2CD0">
                  <wp:extent cx="2743200" cy="2761488"/>
                  <wp:effectExtent l="0" t="0" r="0" b="1270"/>
                  <wp:docPr id="7011521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15211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61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5F0877" w14:textId="4B25E64C" w:rsidR="00871718" w:rsidRPr="002269FC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34"/>
                <w:szCs w:val="34"/>
              </w:rPr>
            </w:pPr>
          </w:p>
        </w:tc>
        <w:tc>
          <w:tcPr>
            <w:tcW w:w="5205" w:type="dxa"/>
          </w:tcPr>
          <w:p w14:paraId="398237EB" w14:textId="701B9FAD" w:rsidR="00721AB7" w:rsidRDefault="00721AB7" w:rsidP="00721AB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721AB7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6EC9A94E" wp14:editId="282D084C">
                  <wp:extent cx="2743200" cy="2743200"/>
                  <wp:effectExtent l="0" t="0" r="0" b="0"/>
                  <wp:docPr id="2526611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66115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D46A57" w14:textId="23A35444" w:rsidR="00871718" w:rsidRPr="00721AB7" w:rsidRDefault="00721AB7" w:rsidP="00721AB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34"/>
                <w:szCs w:val="34"/>
              </w:rPr>
            </w:pPr>
            <w:r w:rsidRPr="00721AB7">
              <w:rPr>
                <w:rFonts w:eastAsia="Calibri" w:cstheme="minorHAnsi"/>
                <w:sz w:val="34"/>
                <w:szCs w:val="34"/>
              </w:rPr>
              <w:t xml:space="preserve"> </w:t>
            </w:r>
          </w:p>
        </w:tc>
      </w:tr>
      <w:tr w:rsidR="00871718" w:rsidRPr="00800693" w14:paraId="619D9C56" w14:textId="77777777" w:rsidTr="00985E30">
        <w:tc>
          <w:tcPr>
            <w:tcW w:w="5225" w:type="dxa"/>
          </w:tcPr>
          <w:p w14:paraId="71368BB1" w14:textId="1530093B" w:rsidR="00871718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871718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6EDEDE71" wp14:editId="62A41231">
                  <wp:extent cx="2743200" cy="2761488"/>
                  <wp:effectExtent l="0" t="0" r="0" b="1270"/>
                  <wp:docPr id="728019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01908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61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991F11" w14:textId="41494229" w:rsidR="00871718" w:rsidRPr="00B567B5" w:rsidRDefault="00871718" w:rsidP="0087171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14:paraId="7749B47A" w14:textId="58FF3619" w:rsidR="00871718" w:rsidRPr="00BE5320" w:rsidRDefault="00BE5320" w:rsidP="0051105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eastAsia="Calibri" w:cstheme="minorHAnsi"/>
                <w:sz w:val="34"/>
                <w:szCs w:val="34"/>
              </w:rPr>
            </w:pPr>
            <w:r w:rsidRPr="00BE5320">
              <w:rPr>
                <w:rFonts w:eastAsia="Calibri" w:cstheme="minorHAnsi"/>
                <w:noProof/>
                <w:sz w:val="34"/>
                <w:szCs w:val="34"/>
              </w:rPr>
              <w:drawing>
                <wp:inline distT="0" distB="0" distL="0" distR="0" wp14:anchorId="505192DE" wp14:editId="00453F9D">
                  <wp:extent cx="2742565" cy="2743200"/>
                  <wp:effectExtent l="0" t="0" r="635" b="0"/>
                  <wp:docPr id="687511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511278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51" cy="2743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231499" w14:textId="77777777" w:rsidR="00800693" w:rsidRPr="00AC6C4D" w:rsidRDefault="00800693" w:rsidP="00AC6C4D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sectPr w:rsidR="00800693" w:rsidRPr="00AC6C4D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12B1"/>
    <w:rsid w:val="00001648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67CE8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2CD0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573B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54E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2F65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59B5"/>
    <w:rsid w:val="002269FC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B25E1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6368"/>
    <w:rsid w:val="003C1E53"/>
    <w:rsid w:val="003D0E84"/>
    <w:rsid w:val="003D15D9"/>
    <w:rsid w:val="003D7562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323"/>
    <w:rsid w:val="00412D98"/>
    <w:rsid w:val="004138AC"/>
    <w:rsid w:val="004141ED"/>
    <w:rsid w:val="00414E7F"/>
    <w:rsid w:val="00421F82"/>
    <w:rsid w:val="004231F0"/>
    <w:rsid w:val="0043231A"/>
    <w:rsid w:val="004327F2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0825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2630"/>
    <w:rsid w:val="004F3387"/>
    <w:rsid w:val="004F4DEA"/>
    <w:rsid w:val="004F7A4C"/>
    <w:rsid w:val="005010E9"/>
    <w:rsid w:val="00501261"/>
    <w:rsid w:val="00504136"/>
    <w:rsid w:val="00505E2C"/>
    <w:rsid w:val="00506B38"/>
    <w:rsid w:val="0051105D"/>
    <w:rsid w:val="00511A29"/>
    <w:rsid w:val="005207C9"/>
    <w:rsid w:val="00522834"/>
    <w:rsid w:val="00533F69"/>
    <w:rsid w:val="005446CE"/>
    <w:rsid w:val="00546465"/>
    <w:rsid w:val="00546918"/>
    <w:rsid w:val="00556EF7"/>
    <w:rsid w:val="00560D0E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B0AD1"/>
    <w:rsid w:val="005B1A09"/>
    <w:rsid w:val="005C29D3"/>
    <w:rsid w:val="005D53EC"/>
    <w:rsid w:val="005D5D72"/>
    <w:rsid w:val="005D600C"/>
    <w:rsid w:val="005D7128"/>
    <w:rsid w:val="005E5390"/>
    <w:rsid w:val="005E548E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038D6"/>
    <w:rsid w:val="00712589"/>
    <w:rsid w:val="0071411F"/>
    <w:rsid w:val="0071433B"/>
    <w:rsid w:val="00715BE9"/>
    <w:rsid w:val="007168CB"/>
    <w:rsid w:val="00716B84"/>
    <w:rsid w:val="0071712E"/>
    <w:rsid w:val="00721AB7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0693"/>
    <w:rsid w:val="00801214"/>
    <w:rsid w:val="008018F2"/>
    <w:rsid w:val="00806949"/>
    <w:rsid w:val="00807E10"/>
    <w:rsid w:val="00811153"/>
    <w:rsid w:val="008128D0"/>
    <w:rsid w:val="00813143"/>
    <w:rsid w:val="00813819"/>
    <w:rsid w:val="00814133"/>
    <w:rsid w:val="00814EA5"/>
    <w:rsid w:val="00817E84"/>
    <w:rsid w:val="0082022A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37C"/>
    <w:rsid w:val="00863835"/>
    <w:rsid w:val="00864C80"/>
    <w:rsid w:val="00864D9B"/>
    <w:rsid w:val="00866DE3"/>
    <w:rsid w:val="0086716A"/>
    <w:rsid w:val="00871718"/>
    <w:rsid w:val="00881759"/>
    <w:rsid w:val="00881D00"/>
    <w:rsid w:val="0088235F"/>
    <w:rsid w:val="00884D7F"/>
    <w:rsid w:val="00894138"/>
    <w:rsid w:val="008A02C4"/>
    <w:rsid w:val="008A64C7"/>
    <w:rsid w:val="008B031E"/>
    <w:rsid w:val="008B4127"/>
    <w:rsid w:val="008B4872"/>
    <w:rsid w:val="008B67E8"/>
    <w:rsid w:val="008C1959"/>
    <w:rsid w:val="008C2DB7"/>
    <w:rsid w:val="008C41D2"/>
    <w:rsid w:val="008C7DD0"/>
    <w:rsid w:val="008D2C4B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2CC7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365EB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C6C4D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4688A"/>
    <w:rsid w:val="00B50422"/>
    <w:rsid w:val="00B52E2D"/>
    <w:rsid w:val="00B567B5"/>
    <w:rsid w:val="00B57020"/>
    <w:rsid w:val="00B570D6"/>
    <w:rsid w:val="00B57D66"/>
    <w:rsid w:val="00B64563"/>
    <w:rsid w:val="00B66001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5320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106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221C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6376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25F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6CD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25908"/>
    <w:rsid w:val="00F352E2"/>
    <w:rsid w:val="00F356DA"/>
    <w:rsid w:val="00F364A7"/>
    <w:rsid w:val="00F36D64"/>
    <w:rsid w:val="00F40BA0"/>
    <w:rsid w:val="00F45DC9"/>
    <w:rsid w:val="00F46470"/>
    <w:rsid w:val="00F46CA9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5BFF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2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21</TotalTime>
  <Pages>3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9</cp:revision>
  <dcterms:created xsi:type="dcterms:W3CDTF">2025-09-09T23:10:00Z</dcterms:created>
  <dcterms:modified xsi:type="dcterms:W3CDTF">2025-10-01T20:26:00Z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