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DC7F18" w:rsidR="006C4D64" w:rsidP="00DD3CC7" w:rsidRDefault="65127EBF" w14:paraId="123AEDAE" w14:textId="77777777">
      <w:pPr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03A6B34C" wp14:editId="6FC7E699">
            <wp:extent cx="2051685" cy="954405"/>
            <wp:effectExtent l="0" t="0" r="5715" b="0"/>
            <wp:docPr id="1" name="Picture 1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930749" w:rsidR="005616F6" w:rsidP="005616F6" w:rsidRDefault="005616F6" w14:paraId="2C284ABA" w14:textId="77777777">
      <w:pPr>
        <w:pBdr>
          <w:bottom w:val="single" w:color="auto" w:sz="4" w:space="2"/>
        </w:pBdr>
        <w:spacing w:after="0" w:line="240" w:lineRule="auto"/>
        <w:jc w:val="center"/>
        <w:rPr>
          <w:rFonts w:eastAsia="Calibri" w:cs="Calibri"/>
          <w:sz w:val="20"/>
          <w:szCs w:val="20"/>
        </w:rPr>
      </w:pPr>
      <w:r w:rsidRPr="00930749">
        <w:rPr>
          <w:rFonts w:eastAsia="Calibri" w:cs="Calibri"/>
          <w:sz w:val="20"/>
          <w:szCs w:val="20"/>
        </w:rPr>
        <w:t xml:space="preserve">The Law-Related Education Academy is </w:t>
      </w:r>
      <w:r>
        <w:rPr>
          <w:rFonts w:eastAsia="Calibri" w:cs="Calibri"/>
          <w:sz w:val="20"/>
          <w:szCs w:val="20"/>
        </w:rPr>
        <w:t>facilitated</w:t>
      </w:r>
      <w:r w:rsidRPr="00930749">
        <w:rPr>
          <w:rFonts w:eastAsia="Calibri" w:cs="Calibri"/>
          <w:sz w:val="20"/>
          <w:szCs w:val="20"/>
        </w:rPr>
        <w:t xml:space="preserve"> by the Arizona Foundation for Legal Services &amp; Education with funding made possible by the Arizona </w:t>
      </w:r>
      <w:r>
        <w:rPr>
          <w:rFonts w:eastAsia="Calibri" w:cs="Calibri"/>
          <w:sz w:val="20"/>
          <w:szCs w:val="20"/>
        </w:rPr>
        <w:t>Supreme Court.</w:t>
      </w:r>
    </w:p>
    <w:p w:rsidR="005831E4" w:rsidP="00441985" w:rsidRDefault="005831E4" w14:paraId="75E20A44" w14:textId="77777777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  <w:sz w:val="24"/>
          <w:szCs w:val="24"/>
        </w:rPr>
      </w:pPr>
    </w:p>
    <w:p w:rsidR="005A39B3" w:rsidP="00441985" w:rsidRDefault="005831E4" w14:paraId="47A8D937" w14:textId="6E7AB241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 xml:space="preserve"> </w:t>
      </w:r>
      <w:r w:rsidR="00CA2161">
        <w:rPr>
          <w:rFonts w:eastAsia="Calibri" w:cstheme="minorHAnsi"/>
          <w:b/>
          <w:bCs/>
          <w:sz w:val="24"/>
          <w:szCs w:val="24"/>
        </w:rPr>
        <w:t>202</w:t>
      </w:r>
      <w:r w:rsidR="00D51D92">
        <w:rPr>
          <w:rFonts w:eastAsia="Calibri" w:cstheme="minorHAnsi"/>
          <w:b/>
          <w:bCs/>
          <w:sz w:val="24"/>
          <w:szCs w:val="24"/>
        </w:rPr>
        <w:t>3</w:t>
      </w:r>
      <w:r w:rsidR="00CA2161">
        <w:rPr>
          <w:rFonts w:eastAsia="Calibri" w:cstheme="minorHAnsi"/>
          <w:b/>
          <w:bCs/>
          <w:sz w:val="24"/>
          <w:szCs w:val="24"/>
        </w:rPr>
        <w:t xml:space="preserve"> Arizona </w:t>
      </w:r>
      <w:r>
        <w:rPr>
          <w:rFonts w:eastAsia="Calibri" w:cstheme="minorHAnsi"/>
          <w:b/>
          <w:bCs/>
          <w:sz w:val="24"/>
          <w:szCs w:val="24"/>
        </w:rPr>
        <w:t>Law Day</w:t>
      </w:r>
    </w:p>
    <w:p w:rsidR="001F3D41" w:rsidP="3F163C99" w:rsidRDefault="6DCFE52A" w14:paraId="45A27F50" w14:textId="71AA3BA6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/>
          <w:b/>
          <w:bCs/>
          <w:sz w:val="24"/>
          <w:szCs w:val="24"/>
        </w:rPr>
      </w:pPr>
      <w:r w:rsidRPr="71481A45">
        <w:rPr>
          <w:rFonts w:eastAsia="Calibri"/>
          <w:b/>
          <w:bCs/>
          <w:sz w:val="24"/>
          <w:szCs w:val="24"/>
        </w:rPr>
        <w:t>“</w:t>
      </w:r>
      <w:r w:rsidRPr="71481A45" w:rsidR="1E008AA5">
        <w:rPr>
          <w:rFonts w:eastAsia="Calibri"/>
          <w:b/>
          <w:bCs/>
          <w:sz w:val="24"/>
          <w:szCs w:val="24"/>
        </w:rPr>
        <w:t xml:space="preserve">Being Kind </w:t>
      </w:r>
      <w:r w:rsidRPr="71481A45" w:rsidR="773FBDD0">
        <w:rPr>
          <w:rFonts w:eastAsia="Calibri"/>
          <w:b/>
          <w:bCs/>
          <w:sz w:val="24"/>
          <w:szCs w:val="24"/>
        </w:rPr>
        <w:t>W</w:t>
      </w:r>
      <w:r w:rsidRPr="71481A45" w:rsidR="1E008AA5">
        <w:rPr>
          <w:rFonts w:eastAsia="Calibri"/>
          <w:b/>
          <w:bCs/>
          <w:sz w:val="24"/>
          <w:szCs w:val="24"/>
        </w:rPr>
        <w:t>hen Disagreeing</w:t>
      </w:r>
      <w:r w:rsidRPr="71481A45" w:rsidR="4D4F4731">
        <w:rPr>
          <w:rFonts w:eastAsia="Calibri"/>
          <w:b/>
          <w:bCs/>
          <w:sz w:val="24"/>
          <w:szCs w:val="24"/>
        </w:rPr>
        <w:t xml:space="preserve">” </w:t>
      </w:r>
      <w:r w:rsidRPr="71481A45" w:rsidR="31E84512">
        <w:rPr>
          <w:rFonts w:eastAsia="Calibri"/>
          <w:b/>
          <w:bCs/>
          <w:sz w:val="24"/>
          <w:szCs w:val="24"/>
        </w:rPr>
        <w:t>Lesson Plan</w:t>
      </w:r>
    </w:p>
    <w:p w:rsidRPr="00441985" w:rsidR="005A39B3" w:rsidP="00441985" w:rsidRDefault="005A39B3" w14:paraId="050ADA37" w14:textId="0E413F5E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Grade K-2</w:t>
      </w:r>
    </w:p>
    <w:p w:rsidRPr="00441985" w:rsidR="00160A11" w:rsidP="00441985" w:rsidRDefault="00160A11" w14:paraId="588B3F56" w14:textId="77777777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</w:p>
    <w:p w:rsidRPr="00441985" w:rsidR="00DD3CC7" w:rsidP="00441985" w:rsidRDefault="00EB0D8E" w14:paraId="7109A001" w14:textId="32B3397D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 w:rsidRPr="00441985">
        <w:rPr>
          <w:rFonts w:eastAsia="Calibri" w:cstheme="minorHAnsi"/>
          <w:b/>
          <w:bCs/>
          <w:sz w:val="24"/>
          <w:szCs w:val="24"/>
        </w:rPr>
        <w:t>O</w:t>
      </w:r>
      <w:r w:rsidRPr="00441985" w:rsidR="00DD3CC7">
        <w:rPr>
          <w:rFonts w:eastAsia="Calibri" w:cstheme="minorHAnsi"/>
          <w:b/>
          <w:bCs/>
          <w:sz w:val="24"/>
          <w:szCs w:val="24"/>
        </w:rPr>
        <w:t xml:space="preserve">bjectives: </w:t>
      </w:r>
      <w:r w:rsidRPr="00441985" w:rsidR="00205985">
        <w:rPr>
          <w:rFonts w:eastAsia="Calibri" w:cstheme="minorHAnsi"/>
          <w:b/>
          <w:bCs/>
          <w:sz w:val="24"/>
          <w:szCs w:val="24"/>
        </w:rPr>
        <w:t>Students will…</w:t>
      </w:r>
    </w:p>
    <w:p w:rsidR="00160A11" w:rsidP="3F163C99" w:rsidRDefault="7591FD31" w14:paraId="194C376F" w14:textId="4B78A829">
      <w:pPr>
        <w:pStyle w:val="ListParagraph"/>
        <w:numPr>
          <w:ilvl w:val="0"/>
          <w:numId w:val="5"/>
        </w:numPr>
        <w:spacing w:after="0" w:line="240" w:lineRule="auto"/>
        <w:rPr>
          <w:rFonts w:eastAsia="Calibri"/>
          <w:sz w:val="24"/>
          <w:szCs w:val="24"/>
        </w:rPr>
      </w:pPr>
      <w:r w:rsidRPr="3F163C99">
        <w:rPr>
          <w:rFonts w:eastAsia="Calibri"/>
          <w:sz w:val="24"/>
          <w:szCs w:val="24"/>
        </w:rPr>
        <w:t>u</w:t>
      </w:r>
      <w:r w:rsidRPr="3F163C99" w:rsidR="4D4F4731">
        <w:rPr>
          <w:rFonts w:eastAsia="Calibri"/>
          <w:sz w:val="24"/>
          <w:szCs w:val="24"/>
        </w:rPr>
        <w:t xml:space="preserve">nderstand </w:t>
      </w:r>
      <w:r w:rsidRPr="3F163C99">
        <w:rPr>
          <w:rFonts w:eastAsia="Calibri"/>
          <w:sz w:val="24"/>
          <w:szCs w:val="24"/>
        </w:rPr>
        <w:t>how</w:t>
      </w:r>
      <w:r w:rsidRPr="3F163C99" w:rsidR="4E12E957">
        <w:rPr>
          <w:rFonts w:eastAsia="Calibri"/>
          <w:sz w:val="24"/>
          <w:szCs w:val="24"/>
        </w:rPr>
        <w:t xml:space="preserve"> </w:t>
      </w:r>
      <w:r w:rsidRPr="3F163C99" w:rsidR="172B0C2D">
        <w:rPr>
          <w:rFonts w:eastAsia="Calibri"/>
          <w:sz w:val="24"/>
          <w:szCs w:val="24"/>
        </w:rPr>
        <w:t>to treat others with respect</w:t>
      </w:r>
      <w:r w:rsidRPr="3F163C99" w:rsidR="4D4F4731">
        <w:rPr>
          <w:rFonts w:eastAsia="Calibri"/>
          <w:sz w:val="24"/>
          <w:szCs w:val="24"/>
        </w:rPr>
        <w:t>.</w:t>
      </w:r>
    </w:p>
    <w:p w:rsidR="005831E4" w:rsidP="3F163C99" w:rsidRDefault="7591FD31" w14:paraId="624C6BBF" w14:textId="0E384EAC">
      <w:pPr>
        <w:pStyle w:val="ListParagraph"/>
        <w:numPr>
          <w:ilvl w:val="0"/>
          <w:numId w:val="5"/>
        </w:numPr>
        <w:spacing w:after="0" w:line="240" w:lineRule="auto"/>
        <w:rPr>
          <w:rFonts w:eastAsia="Calibri"/>
          <w:sz w:val="24"/>
          <w:szCs w:val="24"/>
        </w:rPr>
      </w:pPr>
      <w:r w:rsidRPr="3F163C99">
        <w:rPr>
          <w:rFonts w:eastAsia="Calibri"/>
          <w:sz w:val="24"/>
          <w:szCs w:val="24"/>
        </w:rPr>
        <w:t>l</w:t>
      </w:r>
      <w:r w:rsidRPr="3F163C99" w:rsidR="4D4F4731">
        <w:rPr>
          <w:rFonts w:eastAsia="Calibri"/>
          <w:sz w:val="24"/>
          <w:szCs w:val="24"/>
        </w:rPr>
        <w:t xml:space="preserve">earn </w:t>
      </w:r>
      <w:r w:rsidRPr="3F163C99">
        <w:rPr>
          <w:rFonts w:eastAsia="Calibri"/>
          <w:sz w:val="24"/>
          <w:szCs w:val="24"/>
        </w:rPr>
        <w:t xml:space="preserve">what the outcome is when </w:t>
      </w:r>
      <w:r w:rsidRPr="3F163C99" w:rsidR="29D8AD35">
        <w:rPr>
          <w:rFonts w:eastAsia="Calibri"/>
          <w:sz w:val="24"/>
          <w:szCs w:val="24"/>
        </w:rPr>
        <w:t xml:space="preserve">people disagree </w:t>
      </w:r>
      <w:r w:rsidRPr="3F163C99" w:rsidR="778100B4">
        <w:rPr>
          <w:rFonts w:eastAsia="Calibri"/>
          <w:sz w:val="24"/>
          <w:szCs w:val="24"/>
        </w:rPr>
        <w:t>civilly</w:t>
      </w:r>
      <w:r w:rsidRPr="3F163C99" w:rsidR="4D4F4731">
        <w:rPr>
          <w:rFonts w:eastAsia="Calibri"/>
          <w:sz w:val="24"/>
          <w:szCs w:val="24"/>
        </w:rPr>
        <w:t>.</w:t>
      </w:r>
    </w:p>
    <w:p w:rsidRPr="005831E4" w:rsidR="005831E4" w:rsidP="3F163C99" w:rsidRDefault="7591FD31" w14:paraId="45F12CA8" w14:textId="72952FB6">
      <w:pPr>
        <w:pStyle w:val="ListParagraph"/>
        <w:numPr>
          <w:ilvl w:val="0"/>
          <w:numId w:val="5"/>
        </w:numPr>
        <w:spacing w:after="0" w:line="240" w:lineRule="auto"/>
        <w:rPr>
          <w:rFonts w:eastAsia="Calibri"/>
          <w:sz w:val="24"/>
          <w:szCs w:val="24"/>
        </w:rPr>
      </w:pPr>
      <w:r w:rsidRPr="3F163C99">
        <w:rPr>
          <w:rFonts w:eastAsia="Calibri"/>
          <w:sz w:val="24"/>
          <w:szCs w:val="24"/>
        </w:rPr>
        <w:t>d</w:t>
      </w:r>
      <w:r w:rsidRPr="3F163C99" w:rsidR="2E4F3570">
        <w:rPr>
          <w:rFonts w:eastAsia="Calibri"/>
          <w:sz w:val="24"/>
          <w:szCs w:val="24"/>
        </w:rPr>
        <w:t xml:space="preserve">raw a picture </w:t>
      </w:r>
      <w:r w:rsidRPr="3F163C99" w:rsidR="56A8087B">
        <w:rPr>
          <w:rFonts w:eastAsia="Calibri"/>
          <w:sz w:val="24"/>
          <w:szCs w:val="24"/>
        </w:rPr>
        <w:t>of a</w:t>
      </w:r>
      <w:r w:rsidRPr="3F163C99" w:rsidR="15AF1C82">
        <w:rPr>
          <w:rFonts w:eastAsia="Calibri"/>
          <w:sz w:val="24"/>
          <w:szCs w:val="24"/>
        </w:rPr>
        <w:t xml:space="preserve"> </w:t>
      </w:r>
      <w:r w:rsidRPr="3F163C99" w:rsidR="0C148FFC">
        <w:rPr>
          <w:rFonts w:eastAsia="Calibri"/>
          <w:sz w:val="24"/>
          <w:szCs w:val="24"/>
        </w:rPr>
        <w:t>person being kind in a</w:t>
      </w:r>
      <w:r w:rsidRPr="3F163C99" w:rsidR="15AF1C82">
        <w:rPr>
          <w:rFonts w:eastAsia="Calibri"/>
          <w:sz w:val="24"/>
          <w:szCs w:val="24"/>
        </w:rPr>
        <w:t xml:space="preserve"> disagree</w:t>
      </w:r>
      <w:r w:rsidRPr="3F163C99" w:rsidR="03D6191D">
        <w:rPr>
          <w:rFonts w:eastAsia="Calibri"/>
          <w:sz w:val="24"/>
          <w:szCs w:val="24"/>
        </w:rPr>
        <w:t>ment</w:t>
      </w:r>
      <w:r w:rsidRPr="3F163C99" w:rsidR="1A6842DC">
        <w:rPr>
          <w:rFonts w:eastAsia="Calibri"/>
          <w:sz w:val="24"/>
          <w:szCs w:val="24"/>
        </w:rPr>
        <w:t>.</w:t>
      </w:r>
    </w:p>
    <w:p w:rsidR="00DD3CC7" w:rsidP="00441985" w:rsidRDefault="00DD3CC7" w14:paraId="1BF7548D" w14:textId="1FFCA0F6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</w:p>
    <w:p w:rsidRPr="00F67930" w:rsidR="00DD3CC7" w:rsidP="00441985" w:rsidRDefault="00DD3CC7" w14:paraId="7A7353AD" w14:textId="0479665A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  <w:r w:rsidRPr="00F67930">
        <w:rPr>
          <w:rFonts w:eastAsia="Calibri" w:cstheme="minorHAnsi"/>
          <w:b/>
          <w:bCs/>
          <w:sz w:val="24"/>
          <w:szCs w:val="24"/>
        </w:rPr>
        <w:t>Materials:</w:t>
      </w:r>
    </w:p>
    <w:p w:rsidR="00B61D74" w:rsidP="3F163C99" w:rsidRDefault="1A6842DC" w14:paraId="470C465B" w14:textId="7FAAB86D">
      <w:pPr>
        <w:numPr>
          <w:ilvl w:val="0"/>
          <w:numId w:val="2"/>
        </w:numPr>
        <w:spacing w:after="0" w:line="240" w:lineRule="auto"/>
        <w:rPr>
          <w:rFonts w:eastAsia="Calibri"/>
          <w:sz w:val="24"/>
          <w:szCs w:val="24"/>
        </w:rPr>
      </w:pPr>
      <w:r w:rsidRPr="31DD55F3" w:rsidR="1A6842DC">
        <w:rPr>
          <w:rFonts w:eastAsia="Calibri"/>
          <w:sz w:val="24"/>
          <w:szCs w:val="24"/>
        </w:rPr>
        <w:t>12-month calendar or display showing all 12 months</w:t>
      </w:r>
    </w:p>
    <w:p w:rsidR="152B3DAF" w:rsidP="31DD55F3" w:rsidRDefault="152B3DAF" w14:paraId="21FD5DE8" w14:textId="4141C11F">
      <w:pPr>
        <w:pStyle w:val="Normal"/>
        <w:numPr>
          <w:ilvl w:val="0"/>
          <w:numId w:val="2"/>
        </w:numPr>
        <w:spacing w:after="0" w:line="240" w:lineRule="auto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1DD55F3" w:rsidR="152B3DAF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Class board and markers</w:t>
      </w:r>
    </w:p>
    <w:p w:rsidRPr="00A93724" w:rsidR="00466E84" w:rsidP="3F163C99" w:rsidRDefault="13430C7A" w14:paraId="186A11DA" w14:textId="45965156">
      <w:pPr>
        <w:numPr>
          <w:ilvl w:val="0"/>
          <w:numId w:val="2"/>
        </w:numPr>
        <w:spacing w:after="0" w:line="240" w:lineRule="auto"/>
        <w:rPr>
          <w:rFonts w:eastAsia="Calibri"/>
          <w:sz w:val="24"/>
          <w:szCs w:val="24"/>
        </w:rPr>
      </w:pPr>
      <w:r w:rsidRPr="31DD55F3" w:rsidR="13430C7A">
        <w:rPr>
          <w:rFonts w:eastAsia="Calibri"/>
          <w:sz w:val="24"/>
          <w:szCs w:val="24"/>
        </w:rPr>
        <w:t>Art supplies for each student</w:t>
      </w:r>
      <w:r w:rsidRPr="31DD55F3" w:rsidR="1D50CD8D">
        <w:rPr>
          <w:rFonts w:eastAsia="Calibri"/>
          <w:sz w:val="24"/>
          <w:szCs w:val="24"/>
        </w:rPr>
        <w:t xml:space="preserve"> for their drawing</w:t>
      </w:r>
    </w:p>
    <w:p w:rsidR="15857805" w:rsidP="3F163C99" w:rsidRDefault="15857805" w14:paraId="03FA02F4" w14:textId="77CD27D0">
      <w:pPr>
        <w:numPr>
          <w:ilvl w:val="0"/>
          <w:numId w:val="2"/>
        </w:numPr>
        <w:spacing w:after="0" w:line="240" w:lineRule="auto"/>
        <w:rPr>
          <w:rFonts w:eastAsia="Calibri"/>
          <w:sz w:val="24"/>
          <w:szCs w:val="24"/>
        </w:rPr>
      </w:pPr>
      <w:r w:rsidRPr="31DD55F3" w:rsidR="15857805">
        <w:rPr>
          <w:rFonts w:eastAsia="Calibri"/>
          <w:sz w:val="24"/>
          <w:szCs w:val="24"/>
        </w:rPr>
        <w:t>8.5” x 11” size paper for each student</w:t>
      </w:r>
    </w:p>
    <w:p w:rsidRPr="00441985" w:rsidR="00DD3CC7" w:rsidP="00441985" w:rsidRDefault="00DD3CC7" w14:paraId="7300A1D1" w14:textId="77777777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</w:p>
    <w:p w:rsidR="00DD3CC7" w:rsidP="3F163C99" w:rsidRDefault="65127EBF" w14:paraId="7A4CB161" w14:textId="7F4F88AD">
      <w:pPr>
        <w:spacing w:after="0" w:line="240" w:lineRule="auto"/>
        <w:rPr>
          <w:rFonts w:eastAsia="Calibri"/>
          <w:sz w:val="24"/>
          <w:szCs w:val="24"/>
        </w:rPr>
      </w:pPr>
      <w:r w:rsidRPr="689B7B47">
        <w:rPr>
          <w:rFonts w:eastAsia="Calibri"/>
          <w:b/>
          <w:bCs/>
          <w:sz w:val="24"/>
          <w:szCs w:val="24"/>
        </w:rPr>
        <w:t xml:space="preserve">Timeframe: </w:t>
      </w:r>
      <w:r w:rsidRPr="00F84D8F" w:rsidR="4019D015">
        <w:rPr>
          <w:rFonts w:eastAsia="Calibri"/>
          <w:sz w:val="24"/>
          <w:szCs w:val="24"/>
        </w:rPr>
        <w:t>3</w:t>
      </w:r>
      <w:r w:rsidRPr="00F84D8F" w:rsidR="3B7B9312">
        <w:rPr>
          <w:rFonts w:eastAsia="Calibri"/>
          <w:sz w:val="24"/>
          <w:szCs w:val="24"/>
        </w:rPr>
        <w:t>0</w:t>
      </w:r>
      <w:r w:rsidRPr="689B7B47" w:rsidR="286E7666">
        <w:rPr>
          <w:rFonts w:eastAsia="Calibri"/>
          <w:sz w:val="24"/>
          <w:szCs w:val="24"/>
        </w:rPr>
        <w:t xml:space="preserve"> Minutes</w:t>
      </w:r>
    </w:p>
    <w:p w:rsidRPr="00441985" w:rsidR="00DD3CC7" w:rsidP="00441985" w:rsidRDefault="00DD3CC7" w14:paraId="6B3DCA26" w14:textId="50A25E6E">
      <w:pPr>
        <w:spacing w:after="0" w:line="240" w:lineRule="auto"/>
        <w:rPr>
          <w:rFonts w:eastAsia="Calibri" w:cstheme="minorHAnsi"/>
          <w:b/>
          <w:bCs/>
          <w:sz w:val="24"/>
          <w:szCs w:val="24"/>
        </w:rPr>
      </w:pPr>
    </w:p>
    <w:p w:rsidRPr="00BA20B6" w:rsidR="00BA20B6" w:rsidP="71481A45" w:rsidRDefault="005831E4" w14:paraId="5D3BEB56" w14:textId="1C64A1A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/>
          <w:sz w:val="24"/>
          <w:szCs w:val="24"/>
        </w:rPr>
      </w:pPr>
      <w:r w:rsidRPr="71481A45">
        <w:rPr>
          <w:rFonts w:eastAsia="Calibri"/>
          <w:sz w:val="24"/>
          <w:szCs w:val="24"/>
        </w:rPr>
        <w:t xml:space="preserve">Explain that in the </w:t>
      </w:r>
      <w:r w:rsidRPr="71481A45" w:rsidR="00E15997">
        <w:rPr>
          <w:rFonts w:eastAsia="Calibri"/>
          <w:sz w:val="24"/>
          <w:szCs w:val="24"/>
        </w:rPr>
        <w:t>United</w:t>
      </w:r>
      <w:r w:rsidRPr="71481A45">
        <w:rPr>
          <w:rFonts w:eastAsia="Calibri"/>
          <w:sz w:val="24"/>
          <w:szCs w:val="24"/>
        </w:rPr>
        <w:t xml:space="preserve"> States, on May 1, “Law Day” is celebrated. </w:t>
      </w:r>
    </w:p>
    <w:p w:rsidRPr="003E3F9C" w:rsidR="005831E4" w:rsidP="71481A45" w:rsidRDefault="4D4F4731" w14:paraId="63218851" w14:textId="5B380C4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/>
          <w:sz w:val="24"/>
          <w:szCs w:val="24"/>
        </w:rPr>
      </w:pPr>
      <w:r w:rsidRPr="71481A45">
        <w:rPr>
          <w:rFonts w:eastAsia="Calibri"/>
          <w:sz w:val="24"/>
          <w:szCs w:val="24"/>
        </w:rPr>
        <w:t xml:space="preserve">Ask a volunteer to show where May is on a </w:t>
      </w:r>
      <w:r w:rsidRPr="71481A45">
        <w:rPr>
          <w:rFonts w:eastAsia="Calibri"/>
          <w:b/>
          <w:bCs/>
          <w:sz w:val="24"/>
          <w:szCs w:val="24"/>
        </w:rPr>
        <w:t>calendar</w:t>
      </w:r>
      <w:r w:rsidRPr="71481A45" w:rsidR="72FB8D61">
        <w:rPr>
          <w:rFonts w:eastAsia="Calibri"/>
          <w:b/>
          <w:bCs/>
          <w:sz w:val="24"/>
          <w:szCs w:val="24"/>
        </w:rPr>
        <w:t xml:space="preserve"> or classroom display showing the names of the 12 months of the year</w:t>
      </w:r>
      <w:r w:rsidRPr="71481A45">
        <w:rPr>
          <w:rFonts w:eastAsia="Calibri"/>
          <w:sz w:val="24"/>
          <w:szCs w:val="24"/>
        </w:rPr>
        <w:t xml:space="preserve">. Another student can </w:t>
      </w:r>
      <w:r w:rsidRPr="71481A45" w:rsidR="3244F131">
        <w:rPr>
          <w:rFonts w:eastAsia="Calibri"/>
          <w:sz w:val="24"/>
          <w:szCs w:val="24"/>
        </w:rPr>
        <w:t xml:space="preserve">point </w:t>
      </w:r>
      <w:r w:rsidRPr="71481A45" w:rsidR="0A93849D">
        <w:rPr>
          <w:rFonts w:eastAsia="Calibri"/>
          <w:sz w:val="24"/>
          <w:szCs w:val="24"/>
        </w:rPr>
        <w:t xml:space="preserve">to </w:t>
      </w:r>
      <w:r w:rsidRPr="71481A45" w:rsidR="3244F131">
        <w:rPr>
          <w:rFonts w:eastAsia="Calibri"/>
          <w:sz w:val="24"/>
          <w:szCs w:val="24"/>
        </w:rPr>
        <w:t>where the 1</w:t>
      </w:r>
      <w:r w:rsidRPr="71481A45" w:rsidR="3244F131">
        <w:rPr>
          <w:rFonts w:eastAsia="Calibri"/>
          <w:sz w:val="24"/>
          <w:szCs w:val="24"/>
          <w:vertAlign w:val="superscript"/>
        </w:rPr>
        <w:t>st</w:t>
      </w:r>
      <w:r w:rsidRPr="71481A45" w:rsidR="3244F131">
        <w:rPr>
          <w:rFonts w:eastAsia="Calibri"/>
          <w:sz w:val="24"/>
          <w:szCs w:val="24"/>
        </w:rPr>
        <w:t xml:space="preserve"> day </w:t>
      </w:r>
      <w:r w:rsidRPr="71481A45" w:rsidR="72FB8D61">
        <w:rPr>
          <w:rFonts w:eastAsia="Calibri"/>
          <w:sz w:val="24"/>
          <w:szCs w:val="24"/>
        </w:rPr>
        <w:t xml:space="preserve">of May </w:t>
      </w:r>
      <w:r w:rsidRPr="71481A45" w:rsidR="3244F131">
        <w:rPr>
          <w:rFonts w:eastAsia="Calibri"/>
          <w:sz w:val="24"/>
          <w:szCs w:val="24"/>
        </w:rPr>
        <w:t xml:space="preserve">is on </w:t>
      </w:r>
      <w:r w:rsidRPr="71481A45" w:rsidR="72FB8D61">
        <w:rPr>
          <w:rFonts w:eastAsia="Calibri"/>
          <w:sz w:val="24"/>
          <w:szCs w:val="24"/>
        </w:rPr>
        <w:t>a calendar or display of the days in May.</w:t>
      </w:r>
    </w:p>
    <w:p w:rsidRPr="00A0333D" w:rsidR="00A0333D" w:rsidP="3F163C99" w:rsidRDefault="68192AA7" w14:paraId="7F487A03" w14:textId="552B7C8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/>
          <w:sz w:val="24"/>
          <w:szCs w:val="24"/>
        </w:rPr>
      </w:pPr>
      <w:r w:rsidRPr="3F163C99">
        <w:rPr>
          <w:sz w:val="24"/>
          <w:szCs w:val="24"/>
        </w:rPr>
        <w:t xml:space="preserve">Tell students that </w:t>
      </w:r>
      <w:r w:rsidR="00AE7D4E">
        <w:rPr>
          <w:sz w:val="24"/>
          <w:szCs w:val="24"/>
        </w:rPr>
        <w:t xml:space="preserve">sometimes </w:t>
      </w:r>
      <w:r w:rsidRPr="3F163C99">
        <w:rPr>
          <w:sz w:val="24"/>
          <w:szCs w:val="24"/>
        </w:rPr>
        <w:t xml:space="preserve">we have </w:t>
      </w:r>
      <w:r w:rsidRPr="3F163C99" w:rsidR="2D96034E">
        <w:rPr>
          <w:sz w:val="24"/>
          <w:szCs w:val="24"/>
        </w:rPr>
        <w:t xml:space="preserve">disagreements with other people. Just because people disagree, does not mean that we </w:t>
      </w:r>
      <w:r w:rsidRPr="3F163C99" w:rsidR="44E80F22">
        <w:rPr>
          <w:sz w:val="24"/>
          <w:szCs w:val="24"/>
        </w:rPr>
        <w:t>must</w:t>
      </w:r>
      <w:r w:rsidRPr="3F163C99" w:rsidR="2D96034E">
        <w:rPr>
          <w:sz w:val="24"/>
          <w:szCs w:val="24"/>
        </w:rPr>
        <w:t xml:space="preserve"> be mean</w:t>
      </w:r>
      <w:r w:rsidRPr="3F163C99" w:rsidR="21C835D8">
        <w:rPr>
          <w:sz w:val="24"/>
          <w:szCs w:val="24"/>
        </w:rPr>
        <w:t xml:space="preserve"> or disrespectful</w:t>
      </w:r>
      <w:r w:rsidRPr="3F163C99" w:rsidR="2BA3788B">
        <w:rPr>
          <w:sz w:val="24"/>
          <w:szCs w:val="24"/>
        </w:rPr>
        <w:t xml:space="preserve">. </w:t>
      </w:r>
      <w:r w:rsidRPr="3F163C99" w:rsidR="2D96034E">
        <w:rPr>
          <w:sz w:val="24"/>
          <w:szCs w:val="24"/>
        </w:rPr>
        <w:t>Sometimes we disagree with people who we like</w:t>
      </w:r>
      <w:r w:rsidRPr="3F163C99" w:rsidR="51A79318">
        <w:rPr>
          <w:sz w:val="24"/>
          <w:szCs w:val="24"/>
        </w:rPr>
        <w:t xml:space="preserve">.  </w:t>
      </w:r>
    </w:p>
    <w:p w:rsidRPr="00EF135B" w:rsidR="00EF135B" w:rsidP="3F163C99" w:rsidRDefault="40655385" w14:paraId="089B56F9" w14:textId="799FED3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/>
          <w:sz w:val="24"/>
          <w:szCs w:val="24"/>
        </w:rPr>
      </w:pPr>
      <w:r w:rsidRPr="3F163C99">
        <w:rPr>
          <w:rFonts w:eastAsia="Calibri"/>
          <w:sz w:val="24"/>
          <w:szCs w:val="24"/>
        </w:rPr>
        <w:t>Ask students to give an example of what people m</w:t>
      </w:r>
      <w:r w:rsidRPr="3F163C99" w:rsidR="7263F5D7">
        <w:rPr>
          <w:rFonts w:eastAsia="Calibri"/>
          <w:sz w:val="24"/>
          <w:szCs w:val="24"/>
        </w:rPr>
        <w:t>a</w:t>
      </w:r>
      <w:r w:rsidRPr="3F163C99">
        <w:rPr>
          <w:rFonts w:eastAsia="Calibri"/>
          <w:sz w:val="24"/>
          <w:szCs w:val="24"/>
        </w:rPr>
        <w:t xml:space="preserve">y disagree about. </w:t>
      </w:r>
    </w:p>
    <w:p w:rsidRPr="00EF135B" w:rsidR="00EF135B" w:rsidP="3F163C99" w:rsidRDefault="3ACFDCDD" w14:paraId="744F21F6" w14:textId="09A9AD4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eastAsia="Calibri"/>
          <w:b/>
          <w:bCs/>
          <w:sz w:val="24"/>
          <w:szCs w:val="24"/>
        </w:rPr>
      </w:pPr>
      <w:r w:rsidRPr="3F163C99">
        <w:rPr>
          <w:rFonts w:eastAsia="Calibri"/>
          <w:b/>
          <w:bCs/>
          <w:sz w:val="24"/>
          <w:szCs w:val="24"/>
        </w:rPr>
        <w:t xml:space="preserve">Possible </w:t>
      </w:r>
      <w:r w:rsidRPr="3F163C99" w:rsidR="06B8E81D">
        <w:rPr>
          <w:rFonts w:eastAsia="Calibri"/>
          <w:b/>
          <w:bCs/>
          <w:sz w:val="24"/>
          <w:szCs w:val="24"/>
        </w:rPr>
        <w:t>Responses:</w:t>
      </w:r>
      <w:r w:rsidRPr="3F163C99" w:rsidR="06B8E81D">
        <w:rPr>
          <w:rFonts w:eastAsia="Calibri"/>
          <w:sz w:val="24"/>
          <w:szCs w:val="24"/>
        </w:rPr>
        <w:t xml:space="preserve"> </w:t>
      </w:r>
    </w:p>
    <w:p w:rsidRPr="00EF135B" w:rsidR="00EF135B" w:rsidP="3F163C99" w:rsidRDefault="295B2702" w14:paraId="5CA08AA2" w14:textId="40DBE0DE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eastAsia="Calibri"/>
          <w:sz w:val="24"/>
          <w:szCs w:val="24"/>
        </w:rPr>
      </w:pPr>
      <w:r w:rsidRPr="31DD55F3" w:rsidR="295B2702">
        <w:rPr>
          <w:rFonts w:eastAsia="Calibri"/>
          <w:sz w:val="24"/>
          <w:szCs w:val="24"/>
        </w:rPr>
        <w:t>W</w:t>
      </w:r>
      <w:r w:rsidRPr="31DD55F3" w:rsidR="689D8A6F">
        <w:rPr>
          <w:rFonts w:eastAsia="Calibri"/>
          <w:sz w:val="24"/>
          <w:szCs w:val="24"/>
        </w:rPr>
        <w:t xml:space="preserve">hose </w:t>
      </w:r>
      <w:bookmarkStart w:name="_Int_Daqm85wx" w:id="1470157477"/>
      <w:r w:rsidRPr="31DD55F3" w:rsidR="005114DC">
        <w:rPr>
          <w:rFonts w:eastAsia="Calibri"/>
          <w:sz w:val="24"/>
          <w:szCs w:val="24"/>
        </w:rPr>
        <w:t>turn</w:t>
      </w:r>
      <w:bookmarkEnd w:id="1470157477"/>
      <w:r w:rsidRPr="31DD55F3" w:rsidR="689D8A6F">
        <w:rPr>
          <w:rFonts w:eastAsia="Calibri"/>
          <w:sz w:val="24"/>
          <w:szCs w:val="24"/>
        </w:rPr>
        <w:t xml:space="preserve"> is</w:t>
      </w:r>
      <w:r w:rsidRPr="31DD55F3" w:rsidR="78513677">
        <w:rPr>
          <w:rFonts w:eastAsia="Calibri"/>
          <w:sz w:val="24"/>
          <w:szCs w:val="24"/>
        </w:rPr>
        <w:t xml:space="preserve"> it?</w:t>
      </w:r>
    </w:p>
    <w:p w:rsidRPr="00EF135B" w:rsidR="00EF135B" w:rsidP="3F163C99" w:rsidRDefault="105FC2DB" w14:paraId="13E9ED27" w14:textId="2D4FF9FD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eastAsia="Calibri"/>
          <w:sz w:val="24"/>
          <w:szCs w:val="24"/>
        </w:rPr>
      </w:pPr>
      <w:r w:rsidRPr="689B7B47">
        <w:rPr>
          <w:rFonts w:eastAsia="Calibri"/>
          <w:sz w:val="24"/>
          <w:szCs w:val="24"/>
        </w:rPr>
        <w:t>W</w:t>
      </w:r>
      <w:r w:rsidRPr="689B7B47" w:rsidR="689D8A6F">
        <w:rPr>
          <w:rFonts w:eastAsia="Calibri"/>
          <w:sz w:val="24"/>
          <w:szCs w:val="24"/>
        </w:rPr>
        <w:t>ho gets to be first</w:t>
      </w:r>
      <w:r w:rsidRPr="689B7B47" w:rsidR="11BA1EA3">
        <w:rPr>
          <w:rFonts w:eastAsia="Calibri"/>
          <w:sz w:val="24"/>
          <w:szCs w:val="24"/>
        </w:rPr>
        <w:t>?</w:t>
      </w:r>
    </w:p>
    <w:p w:rsidR="15EC4E8D" w:rsidP="689B7B47" w:rsidRDefault="15EC4E8D" w14:paraId="340161C4" w14:textId="02518F43">
      <w:pPr>
        <w:pStyle w:val="ListParagraph"/>
        <w:widowControl w:val="0"/>
        <w:numPr>
          <w:ilvl w:val="0"/>
          <w:numId w:val="1"/>
        </w:numPr>
        <w:spacing w:after="0" w:line="240" w:lineRule="auto"/>
        <w:rPr>
          <w:rFonts w:eastAsia="Calibri"/>
          <w:sz w:val="24"/>
          <w:szCs w:val="24"/>
        </w:rPr>
      </w:pPr>
      <w:r w:rsidRPr="689B7B47">
        <w:rPr>
          <w:rFonts w:eastAsia="Calibri"/>
          <w:sz w:val="24"/>
          <w:szCs w:val="24"/>
        </w:rPr>
        <w:t>What should we play with at recess?</w:t>
      </w:r>
    </w:p>
    <w:p w:rsidRPr="00EF135B" w:rsidR="00EF135B" w:rsidP="3F163C99" w:rsidRDefault="7D8F54D3" w14:paraId="0DADDB86" w14:textId="362BE41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/>
          <w:sz w:val="24"/>
          <w:szCs w:val="24"/>
        </w:rPr>
      </w:pPr>
      <w:r w:rsidRPr="0C37FDDF">
        <w:rPr>
          <w:rFonts w:eastAsia="Calibri"/>
          <w:sz w:val="24"/>
          <w:szCs w:val="24"/>
        </w:rPr>
        <w:t xml:space="preserve">Elaborate on the response </w:t>
      </w:r>
      <w:r w:rsidRPr="0C37FDDF" w:rsidR="7FD882DC">
        <w:rPr>
          <w:rFonts w:eastAsia="Calibri"/>
          <w:sz w:val="24"/>
          <w:szCs w:val="24"/>
        </w:rPr>
        <w:t xml:space="preserve">regarding </w:t>
      </w:r>
      <w:r w:rsidRPr="0C37FDDF" w:rsidR="7212D9A2">
        <w:rPr>
          <w:rFonts w:eastAsia="Calibri"/>
          <w:sz w:val="24"/>
          <w:szCs w:val="24"/>
        </w:rPr>
        <w:t xml:space="preserve">who gets to be first and ask who is the line leader this week? </w:t>
      </w:r>
      <w:r w:rsidRPr="0C37FDDF" w:rsidR="7DBAD9A0">
        <w:rPr>
          <w:rFonts w:eastAsia="Calibri"/>
          <w:sz w:val="24"/>
          <w:szCs w:val="24"/>
        </w:rPr>
        <w:t xml:space="preserve">Skip this </w:t>
      </w:r>
      <w:r w:rsidRPr="0C37FDDF" w:rsidR="7D520EF8">
        <w:rPr>
          <w:rFonts w:eastAsia="Calibri"/>
          <w:sz w:val="24"/>
          <w:szCs w:val="24"/>
        </w:rPr>
        <w:t>s</w:t>
      </w:r>
      <w:r w:rsidRPr="0C37FDDF" w:rsidR="7DBAD9A0">
        <w:rPr>
          <w:rFonts w:eastAsia="Calibri"/>
          <w:sz w:val="24"/>
          <w:szCs w:val="24"/>
        </w:rPr>
        <w:t>t</w:t>
      </w:r>
      <w:r w:rsidRPr="0C37FDDF" w:rsidR="7D520EF8">
        <w:rPr>
          <w:rFonts w:eastAsia="Calibri"/>
          <w:sz w:val="24"/>
          <w:szCs w:val="24"/>
        </w:rPr>
        <w:t>ep</w:t>
      </w:r>
      <w:r w:rsidRPr="0C37FDDF" w:rsidR="7DBAD9A0">
        <w:rPr>
          <w:rFonts w:eastAsia="Calibri"/>
          <w:sz w:val="24"/>
          <w:szCs w:val="24"/>
        </w:rPr>
        <w:t xml:space="preserve"> if you </w:t>
      </w:r>
      <w:r w:rsidRPr="0C37FDDF" w:rsidR="4C40A1A8">
        <w:rPr>
          <w:rFonts w:eastAsia="Calibri"/>
          <w:sz w:val="24"/>
          <w:szCs w:val="24"/>
        </w:rPr>
        <w:t>do not</w:t>
      </w:r>
      <w:r w:rsidRPr="0C37FDDF" w:rsidR="7DBAD9A0">
        <w:rPr>
          <w:rFonts w:eastAsia="Calibri"/>
          <w:sz w:val="24"/>
          <w:szCs w:val="24"/>
        </w:rPr>
        <w:t xml:space="preserve"> have class jobs such as line leader.</w:t>
      </w:r>
      <w:r w:rsidRPr="0C37FDDF" w:rsidR="4A495FF2">
        <w:rPr>
          <w:rFonts w:eastAsia="Calibri"/>
          <w:sz w:val="24"/>
          <w:szCs w:val="24"/>
        </w:rPr>
        <w:t xml:space="preserve"> </w:t>
      </w:r>
      <w:r w:rsidRPr="0C37FDDF" w:rsidR="32A68E4E">
        <w:rPr>
          <w:rFonts w:eastAsia="Calibri"/>
          <w:sz w:val="24"/>
          <w:szCs w:val="24"/>
        </w:rPr>
        <w:t>Share that i</w:t>
      </w:r>
      <w:r w:rsidRPr="0C37FDDF" w:rsidR="7FD882DC">
        <w:rPr>
          <w:rFonts w:eastAsia="Calibri"/>
          <w:sz w:val="24"/>
          <w:szCs w:val="24"/>
        </w:rPr>
        <w:t>n our classroom</w:t>
      </w:r>
      <w:r w:rsidRPr="0C37FDDF" w:rsidR="7DBAD9A0">
        <w:rPr>
          <w:rFonts w:eastAsia="Calibri"/>
          <w:sz w:val="24"/>
          <w:szCs w:val="24"/>
        </w:rPr>
        <w:t>,</w:t>
      </w:r>
      <w:r w:rsidRPr="0C37FDDF" w:rsidR="6396FBDB">
        <w:rPr>
          <w:rFonts w:eastAsia="Calibri"/>
          <w:sz w:val="24"/>
          <w:szCs w:val="24"/>
        </w:rPr>
        <w:t xml:space="preserve"> we have rules </w:t>
      </w:r>
      <w:r w:rsidRPr="0C37FDDF" w:rsidR="2E439C4A">
        <w:rPr>
          <w:rFonts w:eastAsia="Calibri"/>
          <w:sz w:val="24"/>
          <w:szCs w:val="24"/>
        </w:rPr>
        <w:t xml:space="preserve">about </w:t>
      </w:r>
      <w:r w:rsidRPr="0C37FDDF" w:rsidR="6396FBDB">
        <w:rPr>
          <w:rFonts w:eastAsia="Calibri"/>
          <w:sz w:val="24"/>
          <w:szCs w:val="24"/>
        </w:rPr>
        <w:t xml:space="preserve">who </w:t>
      </w:r>
      <w:r w:rsidRPr="0C37FDDF" w:rsidR="505422A9">
        <w:rPr>
          <w:rFonts w:eastAsia="Calibri"/>
          <w:sz w:val="24"/>
          <w:szCs w:val="24"/>
        </w:rPr>
        <w:t>gets</w:t>
      </w:r>
      <w:r w:rsidRPr="0C37FDDF" w:rsidR="6396FBDB">
        <w:rPr>
          <w:rFonts w:eastAsia="Calibri"/>
          <w:sz w:val="24"/>
          <w:szCs w:val="24"/>
        </w:rPr>
        <w:t xml:space="preserve"> to be first</w:t>
      </w:r>
      <w:r w:rsidRPr="0C37FDDF" w:rsidR="2C3E2D76">
        <w:rPr>
          <w:rFonts w:eastAsia="Calibri"/>
          <w:sz w:val="24"/>
          <w:szCs w:val="24"/>
        </w:rPr>
        <w:t xml:space="preserve"> or who gets to lead a classroom helper job.</w:t>
      </w:r>
      <w:r w:rsidRPr="0C37FDDF" w:rsidR="7FD882DC">
        <w:rPr>
          <w:rFonts w:eastAsia="Calibri"/>
          <w:sz w:val="24"/>
          <w:szCs w:val="24"/>
        </w:rPr>
        <w:t xml:space="preserve"> </w:t>
      </w:r>
      <w:r w:rsidRPr="0C37FDDF" w:rsidR="3CBE15C5">
        <w:rPr>
          <w:rFonts w:eastAsia="Calibri"/>
          <w:sz w:val="24"/>
          <w:szCs w:val="24"/>
        </w:rPr>
        <w:t xml:space="preserve">Since we have rules, there </w:t>
      </w:r>
      <w:r w:rsidRPr="0C37FDDF" w:rsidR="22053F03">
        <w:rPr>
          <w:rFonts w:eastAsia="Calibri"/>
          <w:sz w:val="24"/>
          <w:szCs w:val="24"/>
        </w:rPr>
        <w:t>does not</w:t>
      </w:r>
      <w:r w:rsidRPr="0C37FDDF" w:rsidR="3CBE15C5">
        <w:rPr>
          <w:rFonts w:eastAsia="Calibri"/>
          <w:sz w:val="24"/>
          <w:szCs w:val="24"/>
        </w:rPr>
        <w:t xml:space="preserve"> need to be a disagreement on who gets to lead the line.</w:t>
      </w:r>
    </w:p>
    <w:p w:rsidRPr="00962E2C" w:rsidR="003E3F9C" w:rsidP="3F163C99" w:rsidRDefault="2A4BB481" w14:paraId="103C137B" w14:textId="73DBB70D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eastAsia="Calibri"/>
          <w:sz w:val="24"/>
          <w:szCs w:val="24"/>
        </w:rPr>
      </w:pPr>
      <w:r w:rsidRPr="3F163C99">
        <w:rPr>
          <w:sz w:val="24"/>
          <w:szCs w:val="24"/>
        </w:rPr>
        <w:t xml:space="preserve">People in government sometimes disagree as well. </w:t>
      </w:r>
      <w:r w:rsidRPr="3F163C99" w:rsidR="68192AA7">
        <w:rPr>
          <w:sz w:val="24"/>
          <w:szCs w:val="24"/>
        </w:rPr>
        <w:t xml:space="preserve">We find rules that </w:t>
      </w:r>
      <w:r w:rsidRPr="3F163C99" w:rsidR="1EC5E779">
        <w:rPr>
          <w:sz w:val="24"/>
          <w:szCs w:val="24"/>
        </w:rPr>
        <w:t>guide</w:t>
      </w:r>
      <w:r w:rsidRPr="3F163C99" w:rsidR="68192AA7">
        <w:rPr>
          <w:sz w:val="24"/>
          <w:szCs w:val="24"/>
        </w:rPr>
        <w:t xml:space="preserve"> us outside of school in a </w:t>
      </w:r>
      <w:r w:rsidRPr="3F163C99" w:rsidR="23501F74">
        <w:rPr>
          <w:sz w:val="24"/>
          <w:szCs w:val="24"/>
        </w:rPr>
        <w:t>constitution</w:t>
      </w:r>
      <w:r w:rsidRPr="3F163C99" w:rsidR="713A10C6">
        <w:rPr>
          <w:sz w:val="24"/>
          <w:szCs w:val="24"/>
        </w:rPr>
        <w:t>.</w:t>
      </w:r>
      <w:r w:rsidRPr="3F163C99" w:rsidR="6396FBDB">
        <w:rPr>
          <w:sz w:val="24"/>
          <w:szCs w:val="24"/>
        </w:rPr>
        <w:t xml:space="preserve"> </w:t>
      </w:r>
      <w:r w:rsidRPr="3F163C99" w:rsidR="68192AA7">
        <w:rPr>
          <w:sz w:val="24"/>
          <w:szCs w:val="24"/>
        </w:rPr>
        <w:t xml:space="preserve">Explain that the United States Constitution is a set of rules that guides how our country should work and that the Arizona Constitution guides how our state should work. </w:t>
      </w:r>
    </w:p>
    <w:p w:rsidRPr="00754BCF" w:rsidR="00754BCF" w:rsidP="3F163C99" w:rsidRDefault="6D9F0719" w14:paraId="573D44E8" w14:textId="7777777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eastAsia="Calibri"/>
          <w:sz w:val="24"/>
          <w:szCs w:val="24"/>
        </w:rPr>
      </w:pPr>
      <w:r w:rsidRPr="3F163C99">
        <w:rPr>
          <w:rFonts w:eastAsia="Calibri"/>
          <w:sz w:val="24"/>
          <w:szCs w:val="24"/>
        </w:rPr>
        <w:t>Write,</w:t>
      </w:r>
      <w:r w:rsidRPr="3F163C99">
        <w:rPr>
          <w:rFonts w:eastAsia="Calibri"/>
          <w:b/>
          <w:bCs/>
          <w:sz w:val="24"/>
          <w:szCs w:val="24"/>
        </w:rPr>
        <w:t xml:space="preserve"> “Law Day”</w:t>
      </w:r>
      <w:r w:rsidRPr="3F163C99">
        <w:rPr>
          <w:rFonts w:eastAsia="Calibri"/>
          <w:sz w:val="24"/>
          <w:szCs w:val="24"/>
        </w:rPr>
        <w:t xml:space="preserve"> on the board and ask a volunteer to circle the word, “Law.” </w:t>
      </w:r>
    </w:p>
    <w:p w:rsidRPr="007B1E11" w:rsidR="00754BCF" w:rsidP="007B1E11" w:rsidRDefault="6D9F0719" w14:paraId="05174A4E" w14:textId="1BF975A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bCs/>
          <w:sz w:val="24"/>
          <w:szCs w:val="24"/>
        </w:rPr>
      </w:pPr>
      <w:r w:rsidRPr="3F163C99">
        <w:rPr>
          <w:rFonts w:eastAsia="Calibri"/>
          <w:sz w:val="24"/>
          <w:szCs w:val="24"/>
        </w:rPr>
        <w:t>Explain that a law is like a rule. You follow rules to keep safe. A law is a rule that everyone must follow to keep safe</w:t>
      </w:r>
      <w:r w:rsidRPr="3F163C99" w:rsidR="01FBC103">
        <w:rPr>
          <w:rFonts w:eastAsia="Calibri"/>
          <w:sz w:val="24"/>
          <w:szCs w:val="24"/>
        </w:rPr>
        <w:t xml:space="preserve">.  </w:t>
      </w:r>
    </w:p>
    <w:p w:rsidR="00E05C76" w:rsidP="00D71AED" w:rsidRDefault="5F9DF5DF" w14:paraId="5FE9FD45" w14:textId="2BE2EA70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bCs/>
          <w:sz w:val="24"/>
          <w:szCs w:val="24"/>
        </w:rPr>
      </w:pPr>
      <w:r w:rsidRPr="3F163C99">
        <w:rPr>
          <w:rFonts w:eastAsia="Calibri"/>
          <w:sz w:val="24"/>
          <w:szCs w:val="24"/>
        </w:rPr>
        <w:t>Ask student</w:t>
      </w:r>
      <w:r w:rsidRPr="3F163C99" w:rsidR="64F4529D">
        <w:rPr>
          <w:rFonts w:eastAsia="Calibri"/>
          <w:sz w:val="24"/>
          <w:szCs w:val="24"/>
        </w:rPr>
        <w:t>s</w:t>
      </w:r>
      <w:r w:rsidRPr="3F163C99">
        <w:rPr>
          <w:rFonts w:eastAsia="Calibri"/>
          <w:sz w:val="24"/>
          <w:szCs w:val="24"/>
        </w:rPr>
        <w:t xml:space="preserve"> to </w:t>
      </w:r>
      <w:r w:rsidRPr="3F163C99" w:rsidR="64F4529D">
        <w:rPr>
          <w:rFonts w:eastAsia="Calibri"/>
          <w:sz w:val="24"/>
          <w:szCs w:val="24"/>
        </w:rPr>
        <w:t xml:space="preserve">provide examples of </w:t>
      </w:r>
      <w:r w:rsidRPr="3F163C99">
        <w:rPr>
          <w:rFonts w:eastAsia="Calibri"/>
          <w:sz w:val="24"/>
          <w:szCs w:val="24"/>
        </w:rPr>
        <w:t xml:space="preserve">some </w:t>
      </w:r>
      <w:r w:rsidR="008B2199">
        <w:rPr>
          <w:rFonts w:eastAsia="Calibri"/>
          <w:sz w:val="24"/>
          <w:szCs w:val="24"/>
        </w:rPr>
        <w:t xml:space="preserve">rules for being kind </w:t>
      </w:r>
      <w:r w:rsidRPr="3F163C99">
        <w:rPr>
          <w:rFonts w:eastAsia="Calibri"/>
          <w:sz w:val="24"/>
          <w:szCs w:val="24"/>
        </w:rPr>
        <w:t>that</w:t>
      </w:r>
      <w:r w:rsidRPr="3F163C99" w:rsidR="64F4529D">
        <w:rPr>
          <w:rFonts w:eastAsia="Calibri"/>
          <w:sz w:val="24"/>
          <w:szCs w:val="24"/>
        </w:rPr>
        <w:t xml:space="preserve"> </w:t>
      </w:r>
      <w:r w:rsidRPr="3F163C99" w:rsidR="05905C65">
        <w:rPr>
          <w:rFonts w:eastAsia="Calibri"/>
          <w:sz w:val="24"/>
          <w:szCs w:val="24"/>
        </w:rPr>
        <w:t xml:space="preserve">schools and families have talked </w:t>
      </w:r>
      <w:r w:rsidR="008B2199">
        <w:rPr>
          <w:rFonts w:eastAsia="Calibri"/>
          <w:sz w:val="24"/>
          <w:szCs w:val="24"/>
        </w:rPr>
        <w:lastRenderedPageBreak/>
        <w:t>about</w:t>
      </w:r>
      <w:r w:rsidRPr="3F163C99" w:rsidR="05905C65">
        <w:rPr>
          <w:rFonts w:eastAsia="Calibri"/>
          <w:sz w:val="24"/>
          <w:szCs w:val="24"/>
        </w:rPr>
        <w:t>.</w:t>
      </w:r>
    </w:p>
    <w:p w:rsidRPr="00691767" w:rsidR="00691767" w:rsidP="3F163C99" w:rsidRDefault="4A7E8946" w14:paraId="16D0C8AE" w14:textId="15BD4DA6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/>
          <w:b/>
          <w:bCs/>
          <w:sz w:val="24"/>
          <w:szCs w:val="24"/>
        </w:rPr>
      </w:pPr>
      <w:r w:rsidRPr="3F163C99">
        <w:rPr>
          <w:rFonts w:eastAsia="Calibri"/>
          <w:b/>
          <w:bCs/>
          <w:sz w:val="24"/>
          <w:szCs w:val="24"/>
        </w:rPr>
        <w:t xml:space="preserve">Possible </w:t>
      </w:r>
      <w:r w:rsidRPr="3F163C99" w:rsidR="0D005DD1">
        <w:rPr>
          <w:rFonts w:eastAsia="Calibri"/>
          <w:b/>
          <w:bCs/>
          <w:sz w:val="24"/>
          <w:szCs w:val="24"/>
        </w:rPr>
        <w:t>Responses:</w:t>
      </w:r>
    </w:p>
    <w:p w:rsidR="00691767" w:rsidP="00691767" w:rsidRDefault="00D71AED" w14:paraId="7E4A7236" w14:textId="77777777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bCs/>
          <w:sz w:val="24"/>
          <w:szCs w:val="24"/>
        </w:rPr>
      </w:pPr>
      <w:r>
        <w:rPr>
          <w:rFonts w:eastAsia="Calibri" w:cstheme="minorHAnsi"/>
          <w:bCs/>
          <w:sz w:val="24"/>
          <w:szCs w:val="24"/>
        </w:rPr>
        <w:t>Wait your turn to speak.</w:t>
      </w:r>
    </w:p>
    <w:p w:rsidR="00691767" w:rsidP="00691767" w:rsidRDefault="00D71AED" w14:paraId="3EB2347C" w14:textId="2241B58F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bCs/>
          <w:sz w:val="24"/>
          <w:szCs w:val="24"/>
        </w:rPr>
      </w:pPr>
      <w:r w:rsidRPr="00D71AED">
        <w:rPr>
          <w:rFonts w:eastAsia="Calibri" w:cstheme="minorHAnsi"/>
          <w:bCs/>
          <w:sz w:val="24"/>
          <w:szCs w:val="24"/>
        </w:rPr>
        <w:t xml:space="preserve">Use kind </w:t>
      </w:r>
      <w:r w:rsidRPr="00D71AED" w:rsidR="00140FCD">
        <w:rPr>
          <w:rFonts w:eastAsia="Calibri" w:cstheme="minorHAnsi"/>
          <w:bCs/>
          <w:sz w:val="24"/>
          <w:szCs w:val="24"/>
        </w:rPr>
        <w:t>words.</w:t>
      </w:r>
    </w:p>
    <w:p w:rsidR="00D71AED" w:rsidP="00691767" w:rsidRDefault="00D71AED" w14:paraId="4FEEE347" w14:textId="103BAB77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bCs/>
          <w:sz w:val="24"/>
          <w:szCs w:val="24"/>
        </w:rPr>
      </w:pPr>
      <w:r w:rsidRPr="00B55E17">
        <w:rPr>
          <w:rFonts w:eastAsia="Calibri" w:cstheme="minorHAnsi"/>
          <w:bCs/>
          <w:sz w:val="24"/>
          <w:szCs w:val="24"/>
        </w:rPr>
        <w:t>Treat others the way you want to be treated.</w:t>
      </w:r>
      <w:r w:rsidRPr="00B55E17" w:rsidR="00B55E17">
        <w:rPr>
          <w:rFonts w:eastAsia="Calibri" w:cstheme="minorHAnsi"/>
          <w:bCs/>
          <w:sz w:val="24"/>
          <w:szCs w:val="24"/>
        </w:rPr>
        <w:t xml:space="preserve"> </w:t>
      </w:r>
    </w:p>
    <w:p w:rsidRPr="00B55E17" w:rsidR="00B55E17" w:rsidP="3F163C99" w:rsidRDefault="0245BC9D" w14:paraId="3C681C44" w14:textId="6F241095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eastAsia="Calibri"/>
          <w:sz w:val="24"/>
          <w:szCs w:val="24"/>
        </w:rPr>
      </w:pPr>
      <w:r w:rsidRPr="689B7B47">
        <w:rPr>
          <w:rFonts w:eastAsia="Calibri"/>
          <w:sz w:val="24"/>
          <w:szCs w:val="24"/>
        </w:rPr>
        <w:t xml:space="preserve">Ask before taking something that </w:t>
      </w:r>
      <w:r w:rsidRPr="689B7B47" w:rsidR="42A5D2B5">
        <w:rPr>
          <w:rFonts w:eastAsia="Calibri"/>
          <w:sz w:val="24"/>
          <w:szCs w:val="24"/>
        </w:rPr>
        <w:t>is not</w:t>
      </w:r>
      <w:r w:rsidRPr="689B7B47">
        <w:rPr>
          <w:rFonts w:eastAsia="Calibri"/>
          <w:sz w:val="24"/>
          <w:szCs w:val="24"/>
        </w:rPr>
        <w:t xml:space="preserve"> </w:t>
      </w:r>
      <w:r w:rsidRPr="689B7B47" w:rsidR="48290A84">
        <w:rPr>
          <w:rFonts w:eastAsia="Calibri"/>
          <w:sz w:val="24"/>
          <w:szCs w:val="24"/>
        </w:rPr>
        <w:t>yours</w:t>
      </w:r>
      <w:r w:rsidRPr="689B7B47" w:rsidR="54E9777E">
        <w:rPr>
          <w:rFonts w:eastAsia="Calibri"/>
          <w:sz w:val="24"/>
          <w:szCs w:val="24"/>
        </w:rPr>
        <w:t>.</w:t>
      </w:r>
    </w:p>
    <w:p w:rsidRPr="00672A8D" w:rsidR="00E05C76" w:rsidP="3F163C99" w:rsidRDefault="46AA69C3" w14:paraId="6B60C9CD" w14:textId="4F98320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eastAsia="Calibri"/>
          <w:sz w:val="24"/>
          <w:szCs w:val="24"/>
        </w:rPr>
      </w:pPr>
      <w:r w:rsidRPr="689B7B47">
        <w:rPr>
          <w:sz w:val="24"/>
          <w:szCs w:val="24"/>
        </w:rPr>
        <w:t>Explain that sometimes, people disagree about what a rule</w:t>
      </w:r>
      <w:r w:rsidRPr="689B7B47" w:rsidR="6A485DBC">
        <w:rPr>
          <w:sz w:val="24"/>
          <w:szCs w:val="24"/>
        </w:rPr>
        <w:t xml:space="preserve"> </w:t>
      </w:r>
      <w:r w:rsidR="000D36F1">
        <w:rPr>
          <w:sz w:val="24"/>
          <w:szCs w:val="24"/>
        </w:rPr>
        <w:t>means</w:t>
      </w:r>
      <w:r w:rsidRPr="689B7B47">
        <w:rPr>
          <w:sz w:val="24"/>
          <w:szCs w:val="24"/>
        </w:rPr>
        <w:t xml:space="preserve">, or </w:t>
      </w:r>
      <w:r w:rsidRPr="689B7B47" w:rsidR="184880AB">
        <w:rPr>
          <w:sz w:val="24"/>
          <w:szCs w:val="24"/>
        </w:rPr>
        <w:t xml:space="preserve">in some instances, </w:t>
      </w:r>
      <w:r w:rsidRPr="689B7B47" w:rsidR="3D51D5AF">
        <w:rPr>
          <w:sz w:val="24"/>
          <w:szCs w:val="24"/>
        </w:rPr>
        <w:t>there</w:t>
      </w:r>
      <w:r w:rsidRPr="689B7B47">
        <w:rPr>
          <w:sz w:val="24"/>
          <w:szCs w:val="24"/>
        </w:rPr>
        <w:t xml:space="preserve"> </w:t>
      </w:r>
      <w:r w:rsidRPr="689B7B47" w:rsidR="0535C9EC">
        <w:rPr>
          <w:sz w:val="24"/>
          <w:szCs w:val="24"/>
        </w:rPr>
        <w:t>is not</w:t>
      </w:r>
      <w:r w:rsidRPr="689B7B47">
        <w:rPr>
          <w:sz w:val="24"/>
          <w:szCs w:val="24"/>
        </w:rPr>
        <w:t xml:space="preserve"> a rule.</w:t>
      </w:r>
    </w:p>
    <w:p w:rsidRPr="001E22C2" w:rsidR="00672A8D" w:rsidP="3F163C99" w:rsidRDefault="00672A8D" w14:paraId="68BC980B" w14:textId="33582862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eastAsia="Calibri"/>
          <w:sz w:val="24"/>
          <w:szCs w:val="24"/>
        </w:rPr>
      </w:pPr>
      <w:r>
        <w:rPr>
          <w:sz w:val="24"/>
          <w:szCs w:val="24"/>
        </w:rPr>
        <w:t xml:space="preserve">Ask students to talk to their tablemates or another student near them to share what food they think is the best. </w:t>
      </w:r>
    </w:p>
    <w:p w:rsidRPr="001E22C2" w:rsidR="00E05C76" w:rsidP="3F163C99" w:rsidRDefault="00E56009" w14:paraId="77818C8A" w14:textId="544805B2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eastAsia="Calibri"/>
          <w:sz w:val="24"/>
          <w:szCs w:val="24"/>
        </w:rPr>
      </w:pPr>
      <w:r>
        <w:rPr>
          <w:sz w:val="24"/>
          <w:szCs w:val="24"/>
        </w:rPr>
        <w:t xml:space="preserve">This is an example where there may not be a rule but an opinion. </w:t>
      </w:r>
      <w:r w:rsidRPr="689B7B47" w:rsidR="46AA69C3">
        <w:rPr>
          <w:sz w:val="24"/>
          <w:szCs w:val="24"/>
        </w:rPr>
        <w:t xml:space="preserve">Explain to students that there </w:t>
      </w:r>
      <w:r w:rsidRPr="689B7B47" w:rsidR="72E2CE09">
        <w:rPr>
          <w:sz w:val="24"/>
          <w:szCs w:val="24"/>
        </w:rPr>
        <w:t>is not</w:t>
      </w:r>
      <w:r w:rsidRPr="689B7B47" w:rsidR="46AA69C3">
        <w:rPr>
          <w:sz w:val="24"/>
          <w:szCs w:val="24"/>
        </w:rPr>
        <w:t xml:space="preserve"> always just one correct answer. </w:t>
      </w:r>
      <w:r w:rsidR="006A56D1">
        <w:rPr>
          <w:sz w:val="24"/>
          <w:szCs w:val="24"/>
        </w:rPr>
        <w:t>Ask 3 or 4 students to share what they think the best food is. Point out that not everyone said the same thing.</w:t>
      </w:r>
      <w:r w:rsidRPr="689B7B47" w:rsidR="46AA69C3">
        <w:rPr>
          <w:sz w:val="24"/>
          <w:szCs w:val="24"/>
        </w:rPr>
        <w:t xml:space="preserve"> That is OK, right</w:t>
      </w:r>
      <w:r w:rsidRPr="689B7B47" w:rsidR="53189D49">
        <w:rPr>
          <w:sz w:val="24"/>
          <w:szCs w:val="24"/>
        </w:rPr>
        <w:t xml:space="preserve">? </w:t>
      </w:r>
      <w:r w:rsidRPr="689B7B47" w:rsidR="46AA69C3">
        <w:rPr>
          <w:sz w:val="24"/>
          <w:szCs w:val="24"/>
        </w:rPr>
        <w:t xml:space="preserve">There </w:t>
      </w:r>
      <w:r w:rsidRPr="689B7B47" w:rsidR="1C0FB1DC">
        <w:rPr>
          <w:sz w:val="24"/>
          <w:szCs w:val="24"/>
        </w:rPr>
        <w:t>is not</w:t>
      </w:r>
      <w:r w:rsidRPr="689B7B47" w:rsidR="46AA69C3">
        <w:rPr>
          <w:sz w:val="24"/>
          <w:szCs w:val="24"/>
        </w:rPr>
        <w:t xml:space="preserve"> a rule that tells us </w:t>
      </w:r>
      <w:r w:rsidRPr="689B7B47" w:rsidR="009B6634">
        <w:rPr>
          <w:sz w:val="24"/>
          <w:szCs w:val="24"/>
        </w:rPr>
        <w:t>that. Everyone</w:t>
      </w:r>
      <w:r w:rsidRPr="689B7B47" w:rsidR="46AA69C3">
        <w:rPr>
          <w:sz w:val="24"/>
          <w:szCs w:val="24"/>
        </w:rPr>
        <w:t xml:space="preserve"> can say what they think is the best </w:t>
      </w:r>
      <w:r w:rsidR="00696789">
        <w:rPr>
          <w:sz w:val="24"/>
          <w:szCs w:val="24"/>
        </w:rPr>
        <w:t>food</w:t>
      </w:r>
      <w:r w:rsidRPr="689B7B47" w:rsidR="46AA69C3">
        <w:rPr>
          <w:sz w:val="24"/>
          <w:szCs w:val="24"/>
        </w:rPr>
        <w:t xml:space="preserve">. </w:t>
      </w:r>
    </w:p>
    <w:p w:rsidR="00BA20B6" w:rsidP="3F163C99" w:rsidRDefault="05E2A852" w14:paraId="64D341E9" w14:textId="6FF7C86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eastAsia="Calibri"/>
          <w:sz w:val="24"/>
          <w:szCs w:val="24"/>
        </w:rPr>
      </w:pPr>
      <w:r w:rsidRPr="0C37FDDF">
        <w:rPr>
          <w:rFonts w:eastAsia="Calibri"/>
          <w:sz w:val="24"/>
          <w:szCs w:val="24"/>
        </w:rPr>
        <w:t xml:space="preserve">Explain that sometimes, people </w:t>
      </w:r>
      <w:r w:rsidRPr="0C37FDDF" w:rsidR="6AEAAFED">
        <w:rPr>
          <w:rFonts w:eastAsia="Calibri"/>
          <w:sz w:val="24"/>
          <w:szCs w:val="24"/>
        </w:rPr>
        <w:t>cannot</w:t>
      </w:r>
      <w:r w:rsidRPr="0C37FDDF">
        <w:rPr>
          <w:rFonts w:eastAsia="Calibri"/>
          <w:sz w:val="24"/>
          <w:szCs w:val="24"/>
        </w:rPr>
        <w:t xml:space="preserve"> agree. They </w:t>
      </w:r>
      <w:r w:rsidRPr="0C37FDDF" w:rsidR="7A391779">
        <w:rPr>
          <w:rFonts w:eastAsia="Calibri"/>
          <w:sz w:val="24"/>
          <w:szCs w:val="24"/>
        </w:rPr>
        <w:t>do not</w:t>
      </w:r>
      <w:r w:rsidRPr="0C37FDDF">
        <w:rPr>
          <w:rFonts w:eastAsia="Calibri"/>
          <w:sz w:val="24"/>
          <w:szCs w:val="24"/>
        </w:rPr>
        <w:t xml:space="preserve"> think someone has followed rules or they </w:t>
      </w:r>
      <w:r w:rsidRPr="0C37FDDF" w:rsidR="4018BFEE">
        <w:rPr>
          <w:rFonts w:eastAsia="Calibri"/>
          <w:sz w:val="24"/>
          <w:szCs w:val="24"/>
        </w:rPr>
        <w:t>do not</w:t>
      </w:r>
      <w:r w:rsidRPr="0C37FDDF">
        <w:rPr>
          <w:rFonts w:eastAsia="Calibri"/>
          <w:sz w:val="24"/>
          <w:szCs w:val="24"/>
        </w:rPr>
        <w:t xml:space="preserve"> agree </w:t>
      </w:r>
      <w:r w:rsidRPr="0C37FDDF" w:rsidR="39E2B90F">
        <w:rPr>
          <w:rFonts w:eastAsia="Calibri"/>
          <w:sz w:val="24"/>
          <w:szCs w:val="24"/>
        </w:rPr>
        <w:t>with</w:t>
      </w:r>
      <w:r w:rsidRPr="0C37FDDF" w:rsidR="31E9258B">
        <w:rPr>
          <w:rFonts w:eastAsia="Calibri"/>
          <w:sz w:val="24"/>
          <w:szCs w:val="24"/>
        </w:rPr>
        <w:t xml:space="preserve"> the other person’s idea. Sometimes, people </w:t>
      </w:r>
      <w:r w:rsidRPr="0C37FDDF" w:rsidR="496FD0B5">
        <w:rPr>
          <w:rFonts w:eastAsia="Calibri"/>
          <w:sz w:val="24"/>
          <w:szCs w:val="24"/>
        </w:rPr>
        <w:t>forget to be</w:t>
      </w:r>
      <w:r w:rsidRPr="0C37FDDF" w:rsidR="4AA8788A">
        <w:rPr>
          <w:rFonts w:eastAsia="Calibri"/>
          <w:sz w:val="24"/>
          <w:szCs w:val="24"/>
        </w:rPr>
        <w:t xml:space="preserve"> kind</w:t>
      </w:r>
      <w:r w:rsidRPr="0C37FDDF" w:rsidR="0F5D4A30">
        <w:rPr>
          <w:rFonts w:eastAsia="Calibri"/>
          <w:sz w:val="24"/>
          <w:szCs w:val="24"/>
        </w:rPr>
        <w:t xml:space="preserve"> during a disagreement</w:t>
      </w:r>
      <w:r w:rsidRPr="0C37FDDF" w:rsidR="4AA8788A">
        <w:rPr>
          <w:rFonts w:eastAsia="Calibri"/>
          <w:sz w:val="24"/>
          <w:szCs w:val="24"/>
        </w:rPr>
        <w:t>.</w:t>
      </w:r>
    </w:p>
    <w:p w:rsidR="00A05F0D" w:rsidP="3F163C99" w:rsidRDefault="1C82477A" w14:paraId="6300260E" w14:textId="3ED94995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eastAsia="Calibri"/>
          <w:sz w:val="24"/>
          <w:szCs w:val="24"/>
        </w:rPr>
      </w:pPr>
      <w:r w:rsidRPr="689B7B47">
        <w:rPr>
          <w:rFonts w:eastAsia="Calibri"/>
          <w:sz w:val="24"/>
          <w:szCs w:val="24"/>
        </w:rPr>
        <w:t xml:space="preserve">Ask </w:t>
      </w:r>
      <w:r w:rsidRPr="689B7B47" w:rsidR="4C55E222">
        <w:rPr>
          <w:rFonts w:eastAsia="Calibri"/>
          <w:sz w:val="24"/>
          <w:szCs w:val="24"/>
        </w:rPr>
        <w:t>students</w:t>
      </w:r>
      <w:r w:rsidRPr="689B7B47">
        <w:rPr>
          <w:rFonts w:eastAsia="Calibri"/>
          <w:sz w:val="24"/>
          <w:szCs w:val="24"/>
        </w:rPr>
        <w:t xml:space="preserve"> what they might say</w:t>
      </w:r>
      <w:r w:rsidRPr="689B7B47" w:rsidR="7C9AB497">
        <w:rPr>
          <w:rFonts w:eastAsia="Calibri"/>
          <w:sz w:val="24"/>
          <w:szCs w:val="24"/>
        </w:rPr>
        <w:t xml:space="preserve"> to someone who said that </w:t>
      </w:r>
      <w:r w:rsidRPr="689B7B47" w:rsidR="45106D9F">
        <w:rPr>
          <w:rFonts w:eastAsia="Calibri"/>
          <w:sz w:val="24"/>
          <w:szCs w:val="24"/>
        </w:rPr>
        <w:t>you must agree with them</w:t>
      </w:r>
      <w:r w:rsidRPr="689B7B47" w:rsidR="7A42EF5C">
        <w:rPr>
          <w:rFonts w:eastAsia="Calibri"/>
          <w:sz w:val="24"/>
          <w:szCs w:val="24"/>
        </w:rPr>
        <w:t xml:space="preserve"> when you </w:t>
      </w:r>
      <w:r w:rsidRPr="689B7B47" w:rsidR="7CD4BD97">
        <w:rPr>
          <w:rFonts w:eastAsia="Calibri"/>
          <w:sz w:val="24"/>
          <w:szCs w:val="24"/>
        </w:rPr>
        <w:t>did not</w:t>
      </w:r>
      <w:r w:rsidRPr="689B7B47" w:rsidR="7A42EF5C">
        <w:rPr>
          <w:rFonts w:eastAsia="Calibri"/>
          <w:sz w:val="24"/>
          <w:szCs w:val="24"/>
        </w:rPr>
        <w:t xml:space="preserve"> agree.</w:t>
      </w:r>
      <w:r w:rsidR="009B6634">
        <w:rPr>
          <w:rFonts w:eastAsia="Calibri"/>
          <w:sz w:val="24"/>
          <w:szCs w:val="24"/>
        </w:rPr>
        <w:t xml:space="preserve"> </w:t>
      </w:r>
      <w:r w:rsidRPr="689B7B47" w:rsidR="234457AE">
        <w:rPr>
          <w:rFonts w:eastAsia="Calibri"/>
          <w:sz w:val="24"/>
          <w:szCs w:val="24"/>
        </w:rPr>
        <w:t>Ask them h</w:t>
      </w:r>
      <w:r w:rsidRPr="689B7B47" w:rsidR="7A42EF5C">
        <w:rPr>
          <w:rFonts w:eastAsia="Calibri"/>
          <w:sz w:val="24"/>
          <w:szCs w:val="24"/>
        </w:rPr>
        <w:t xml:space="preserve">ow </w:t>
      </w:r>
      <w:r w:rsidRPr="689B7B47" w:rsidR="42A9991B">
        <w:rPr>
          <w:rFonts w:eastAsia="Calibri"/>
          <w:sz w:val="24"/>
          <w:szCs w:val="24"/>
        </w:rPr>
        <w:t>you could</w:t>
      </w:r>
      <w:r w:rsidRPr="689B7B47" w:rsidR="7A42EF5C">
        <w:rPr>
          <w:rFonts w:eastAsia="Calibri"/>
          <w:sz w:val="24"/>
          <w:szCs w:val="24"/>
        </w:rPr>
        <w:t xml:space="preserve"> be kind when you </w:t>
      </w:r>
      <w:r w:rsidRPr="689B7B47" w:rsidR="0E500A32">
        <w:rPr>
          <w:rFonts w:eastAsia="Calibri"/>
          <w:sz w:val="24"/>
          <w:szCs w:val="24"/>
        </w:rPr>
        <w:t>do not</w:t>
      </w:r>
      <w:r w:rsidRPr="689B7B47" w:rsidR="7A42EF5C">
        <w:rPr>
          <w:rFonts w:eastAsia="Calibri"/>
          <w:sz w:val="24"/>
          <w:szCs w:val="24"/>
        </w:rPr>
        <w:t xml:space="preserve"> agree with </w:t>
      </w:r>
      <w:r w:rsidRPr="689B7B47" w:rsidR="6AB32FAF">
        <w:rPr>
          <w:rFonts w:eastAsia="Calibri"/>
          <w:sz w:val="24"/>
          <w:szCs w:val="24"/>
        </w:rPr>
        <w:t>them.</w:t>
      </w:r>
      <w:r w:rsidRPr="689B7B47" w:rsidR="7C9AB497">
        <w:rPr>
          <w:rFonts w:eastAsia="Calibri"/>
          <w:sz w:val="24"/>
          <w:szCs w:val="24"/>
        </w:rPr>
        <w:t xml:space="preserve"> </w:t>
      </w:r>
      <w:r w:rsidRPr="689B7B47" w:rsidR="10B99638">
        <w:rPr>
          <w:rFonts w:eastAsia="Calibri"/>
          <w:sz w:val="24"/>
          <w:szCs w:val="24"/>
        </w:rPr>
        <w:t>Call on</w:t>
      </w:r>
      <w:r w:rsidRPr="689B7B47" w:rsidR="234457AE">
        <w:rPr>
          <w:rFonts w:eastAsia="Calibri"/>
          <w:sz w:val="24"/>
          <w:szCs w:val="24"/>
        </w:rPr>
        <w:t xml:space="preserve"> students to give examples</w:t>
      </w:r>
      <w:r w:rsidRPr="689B7B47" w:rsidR="352CA9AC">
        <w:rPr>
          <w:rFonts w:eastAsia="Calibri"/>
          <w:sz w:val="24"/>
          <w:szCs w:val="24"/>
        </w:rPr>
        <w:t>.</w:t>
      </w:r>
    </w:p>
    <w:p w:rsidR="005B120E" w:rsidP="3F163C99" w:rsidRDefault="352CA9AC" w14:paraId="68025770" w14:textId="33DB18CF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/>
          <w:b/>
          <w:bCs/>
          <w:color w:val="000000" w:themeColor="text1"/>
          <w:sz w:val="24"/>
          <w:szCs w:val="24"/>
        </w:rPr>
      </w:pPr>
      <w:r w:rsidRPr="00734B6F">
        <w:rPr>
          <w:rFonts w:eastAsia="Calibri"/>
          <w:b/>
          <w:bCs/>
          <w:sz w:val="24"/>
          <w:szCs w:val="24"/>
        </w:rPr>
        <w:t>Examples</w:t>
      </w:r>
      <w:r w:rsidRPr="3F163C99" w:rsidR="11D27A90">
        <w:rPr>
          <w:rFonts w:eastAsia="Calibri"/>
          <w:b/>
          <w:bCs/>
          <w:sz w:val="24"/>
          <w:szCs w:val="24"/>
        </w:rPr>
        <w:t>:</w:t>
      </w:r>
    </w:p>
    <w:p w:rsidRPr="00B237C6" w:rsidR="005B120E" w:rsidP="3F163C99" w:rsidRDefault="01D91F23" w14:paraId="47420016" w14:textId="02533B0C">
      <w:pPr>
        <w:pStyle w:val="ListParagraph"/>
        <w:widowControl w:val="0"/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rPr>
          <w:rFonts w:eastAsia="Calibri"/>
          <w:sz w:val="24"/>
          <w:szCs w:val="24"/>
        </w:rPr>
      </w:pPr>
      <w:r w:rsidRPr="3F163C99">
        <w:rPr>
          <w:rFonts w:eastAsia="Calibri"/>
          <w:sz w:val="24"/>
          <w:szCs w:val="24"/>
        </w:rPr>
        <w:t>I am</w:t>
      </w:r>
      <w:r w:rsidRPr="3F163C99" w:rsidR="352CA9AC">
        <w:rPr>
          <w:rFonts w:eastAsia="Calibri"/>
          <w:sz w:val="24"/>
          <w:szCs w:val="24"/>
        </w:rPr>
        <w:t xml:space="preserve"> sorry, I </w:t>
      </w:r>
      <w:r w:rsidRPr="3F163C99" w:rsidR="5C6156F8">
        <w:rPr>
          <w:rFonts w:eastAsia="Calibri"/>
          <w:sz w:val="24"/>
          <w:szCs w:val="24"/>
        </w:rPr>
        <w:t>do not</w:t>
      </w:r>
      <w:r w:rsidRPr="3F163C99" w:rsidR="352CA9AC">
        <w:rPr>
          <w:rFonts w:eastAsia="Calibri"/>
          <w:sz w:val="24"/>
          <w:szCs w:val="24"/>
        </w:rPr>
        <w:t xml:space="preserve"> agree</w:t>
      </w:r>
      <w:r w:rsidRPr="3F163C99" w:rsidR="57153CB6">
        <w:rPr>
          <w:rFonts w:eastAsia="Calibri"/>
          <w:sz w:val="24"/>
          <w:szCs w:val="24"/>
        </w:rPr>
        <w:t xml:space="preserve"> with you.</w:t>
      </w:r>
    </w:p>
    <w:p w:rsidRPr="00B237C6" w:rsidR="005B120E" w:rsidP="00B237C6" w:rsidRDefault="005B120E" w14:paraId="380E8856" w14:textId="09EFA0D9">
      <w:pPr>
        <w:pStyle w:val="ListParagraph"/>
        <w:widowControl w:val="0"/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bCs/>
          <w:sz w:val="24"/>
          <w:szCs w:val="24"/>
        </w:rPr>
      </w:pPr>
      <w:r w:rsidRPr="00B237C6">
        <w:rPr>
          <w:rFonts w:eastAsia="Calibri" w:cstheme="minorHAnsi"/>
          <w:bCs/>
          <w:sz w:val="24"/>
          <w:szCs w:val="24"/>
        </w:rPr>
        <w:t>It is OK for you to think that, but I do not think that</w:t>
      </w:r>
      <w:r w:rsidRPr="00B237C6" w:rsidR="00B237C6">
        <w:rPr>
          <w:rFonts w:eastAsia="Calibri" w:cstheme="minorHAnsi"/>
          <w:bCs/>
          <w:sz w:val="24"/>
          <w:szCs w:val="24"/>
        </w:rPr>
        <w:t xml:space="preserve"> way</w:t>
      </w:r>
      <w:r w:rsidR="00B237C6">
        <w:rPr>
          <w:rFonts w:eastAsia="Calibri" w:cstheme="minorHAnsi"/>
          <w:bCs/>
          <w:sz w:val="24"/>
          <w:szCs w:val="24"/>
        </w:rPr>
        <w:t>.</w:t>
      </w:r>
    </w:p>
    <w:p w:rsidR="005B120E" w:rsidP="00B237C6" w:rsidRDefault="00245DFA" w14:paraId="300C8A58" w14:textId="1BE64AE7">
      <w:pPr>
        <w:pStyle w:val="ListParagraph"/>
        <w:widowControl w:val="0"/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rPr>
          <w:rFonts w:eastAsia="Calibri" w:cstheme="minorHAnsi"/>
          <w:bCs/>
          <w:sz w:val="24"/>
          <w:szCs w:val="24"/>
        </w:rPr>
      </w:pPr>
      <w:r w:rsidRPr="00B237C6">
        <w:rPr>
          <w:rFonts w:eastAsia="Calibri" w:cstheme="minorHAnsi"/>
          <w:bCs/>
          <w:sz w:val="24"/>
          <w:szCs w:val="24"/>
        </w:rPr>
        <w:t>That is OK, we will disagree on that idea</w:t>
      </w:r>
      <w:r w:rsidR="00B237C6">
        <w:rPr>
          <w:rFonts w:eastAsia="Calibri" w:cstheme="minorHAnsi"/>
          <w:bCs/>
          <w:sz w:val="24"/>
          <w:szCs w:val="24"/>
        </w:rPr>
        <w:t>.</w:t>
      </w:r>
    </w:p>
    <w:p w:rsidRPr="00B237C6" w:rsidR="00AF7534" w:rsidP="3F163C99" w:rsidRDefault="7BF6BAE0" w14:paraId="0E02F6FE" w14:textId="4249A219">
      <w:pPr>
        <w:pStyle w:val="ListParagraph"/>
        <w:widowControl w:val="0"/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rPr>
          <w:rFonts w:eastAsia="Calibri"/>
          <w:sz w:val="24"/>
          <w:szCs w:val="24"/>
        </w:rPr>
      </w:pPr>
      <w:r w:rsidRPr="0C37FDDF">
        <w:rPr>
          <w:rFonts w:eastAsia="Calibri"/>
          <w:sz w:val="24"/>
          <w:szCs w:val="24"/>
        </w:rPr>
        <w:t>We can both think that a different book is best</w:t>
      </w:r>
      <w:r w:rsidRPr="0C37FDDF" w:rsidR="0EE37645">
        <w:rPr>
          <w:rFonts w:eastAsia="Calibri"/>
          <w:sz w:val="24"/>
          <w:szCs w:val="24"/>
        </w:rPr>
        <w:t>.</w:t>
      </w:r>
    </w:p>
    <w:p w:rsidRPr="00E15997" w:rsidR="000906DE" w:rsidP="3F163C99" w:rsidRDefault="07A6C843" w14:paraId="54BB4666" w14:textId="3D6BF3C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eastAsia="Calibri"/>
          <w:sz w:val="24"/>
          <w:szCs w:val="24"/>
        </w:rPr>
      </w:pPr>
      <w:r w:rsidRPr="0C37FDDF">
        <w:rPr>
          <w:rFonts w:eastAsia="Calibri"/>
          <w:sz w:val="24"/>
          <w:szCs w:val="24"/>
        </w:rPr>
        <w:t xml:space="preserve">Inform the class that they will have a chance to draw </w:t>
      </w:r>
      <w:bookmarkStart w:name="_Hlk95476317" w:id="0"/>
      <w:r w:rsidRPr="0C37FDDF" w:rsidR="007324EA">
        <w:rPr>
          <w:color w:val="212529"/>
          <w:sz w:val="24"/>
          <w:szCs w:val="24"/>
          <w:shd w:val="clear" w:color="auto" w:fill="FFFFFF"/>
        </w:rPr>
        <w:t>a person being kind in a disagreement and write the description of how the person is being kind on their drawing.</w:t>
      </w:r>
      <w:r w:rsidR="007324EA">
        <w:rPr>
          <w:color w:val="212529"/>
          <w:sz w:val="24"/>
          <w:szCs w:val="24"/>
          <w:shd w:val="clear" w:color="auto" w:fill="FFFFFF"/>
        </w:rPr>
        <w:t xml:space="preserve"> </w:t>
      </w:r>
      <w:r w:rsidRPr="0C37FDDF" w:rsidR="27946DE4">
        <w:rPr>
          <w:rFonts w:eastAsia="Calibri"/>
          <w:sz w:val="24"/>
          <w:szCs w:val="24"/>
        </w:rPr>
        <w:t>Students may have an opportunity to have their drawing entered in a contest for a chance to win an iPad!</w:t>
      </w:r>
      <w:bookmarkEnd w:id="0"/>
    </w:p>
    <w:p w:rsidR="00206BBB" w:rsidP="002D0BA3" w:rsidRDefault="0E59B65B" w14:paraId="243E9416" w14:textId="7777777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eastAsia="Calibri"/>
          <w:sz w:val="24"/>
          <w:szCs w:val="24"/>
        </w:rPr>
      </w:pPr>
      <w:r w:rsidRPr="0C37FDDF">
        <w:rPr>
          <w:rFonts w:eastAsia="Calibri"/>
          <w:sz w:val="24"/>
          <w:szCs w:val="24"/>
        </w:rPr>
        <w:t xml:space="preserve">Provide </w:t>
      </w:r>
      <w:r w:rsidR="00A34B17">
        <w:rPr>
          <w:rFonts w:eastAsia="Calibri"/>
          <w:sz w:val="24"/>
          <w:szCs w:val="24"/>
        </w:rPr>
        <w:t>each student</w:t>
      </w:r>
      <w:r w:rsidRPr="0C37FDDF" w:rsidR="0BDB1E39">
        <w:rPr>
          <w:rFonts w:eastAsia="Calibri"/>
          <w:sz w:val="24"/>
          <w:szCs w:val="24"/>
        </w:rPr>
        <w:t xml:space="preserve"> with</w:t>
      </w:r>
      <w:r w:rsidRPr="0C37FDDF" w:rsidR="13430C7A">
        <w:rPr>
          <w:rFonts w:eastAsia="Calibri"/>
          <w:sz w:val="24"/>
          <w:szCs w:val="24"/>
        </w:rPr>
        <w:t xml:space="preserve"> drawing supplies</w:t>
      </w:r>
      <w:r w:rsidRPr="0C37FDDF">
        <w:rPr>
          <w:rFonts w:eastAsia="Calibri"/>
          <w:sz w:val="24"/>
          <w:szCs w:val="24"/>
        </w:rPr>
        <w:t xml:space="preserve"> </w:t>
      </w:r>
      <w:r w:rsidRPr="0C37FDDF" w:rsidR="015094D3">
        <w:rPr>
          <w:rFonts w:eastAsia="Calibri"/>
          <w:sz w:val="24"/>
          <w:szCs w:val="24"/>
        </w:rPr>
        <w:t xml:space="preserve">and </w:t>
      </w:r>
      <w:r w:rsidRPr="0C37FDDF" w:rsidR="208B354C">
        <w:rPr>
          <w:rFonts w:eastAsia="Calibri"/>
          <w:sz w:val="24"/>
          <w:szCs w:val="24"/>
        </w:rPr>
        <w:t>a 8.5” x</w:t>
      </w:r>
      <w:r w:rsidRPr="0C37FDDF" w:rsidR="37B33A77">
        <w:rPr>
          <w:rFonts w:eastAsia="Calibri"/>
          <w:sz w:val="24"/>
          <w:szCs w:val="24"/>
        </w:rPr>
        <w:t xml:space="preserve"> </w:t>
      </w:r>
      <w:r w:rsidRPr="0C37FDDF" w:rsidR="208B354C">
        <w:rPr>
          <w:rFonts w:eastAsia="Calibri"/>
          <w:sz w:val="24"/>
          <w:szCs w:val="24"/>
        </w:rPr>
        <w:t xml:space="preserve">11” size piece of paper. </w:t>
      </w:r>
      <w:r w:rsidRPr="0076365E" w:rsidR="003244A5">
        <w:rPr>
          <w:rFonts w:cstheme="minorHAnsi"/>
          <w:color w:val="212529"/>
          <w:sz w:val="24"/>
          <w:szCs w:val="24"/>
          <w:shd w:val="clear" w:color="auto" w:fill="FFFFFF"/>
        </w:rPr>
        <w:t xml:space="preserve">The drawing should be on the 8.5” x 11” </w:t>
      </w:r>
      <w:r w:rsidR="003244A5">
        <w:rPr>
          <w:rFonts w:cstheme="minorHAnsi"/>
          <w:color w:val="212529"/>
          <w:sz w:val="24"/>
          <w:szCs w:val="24"/>
          <w:shd w:val="clear" w:color="auto" w:fill="FFFFFF"/>
        </w:rPr>
        <w:t xml:space="preserve">size </w:t>
      </w:r>
      <w:r w:rsidRPr="0076365E" w:rsidR="003244A5">
        <w:rPr>
          <w:rFonts w:cstheme="minorHAnsi"/>
          <w:color w:val="212529"/>
          <w:sz w:val="24"/>
          <w:szCs w:val="24"/>
          <w:shd w:val="clear" w:color="auto" w:fill="FFFFFF"/>
        </w:rPr>
        <w:t>paper and should NOT include the student’s last name on the front of the page.</w:t>
      </w:r>
    </w:p>
    <w:p w:rsidR="00206BBB" w:rsidP="00FC1D83" w:rsidRDefault="00206BBB" w14:paraId="1930EC3C" w14:textId="3B16BD5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eastAsia="Calibri"/>
          <w:sz w:val="24"/>
          <w:szCs w:val="24"/>
        </w:rPr>
      </w:pPr>
      <w:r w:rsidRPr="00206BBB">
        <w:rPr>
          <w:rFonts w:eastAsia="Calibri"/>
          <w:sz w:val="24"/>
          <w:szCs w:val="24"/>
        </w:rPr>
        <w:t xml:space="preserve">After completing their drawings, </w:t>
      </w:r>
      <w:r w:rsidR="00401C72">
        <w:rPr>
          <w:rFonts w:eastAsia="Calibri"/>
          <w:sz w:val="24"/>
          <w:szCs w:val="24"/>
        </w:rPr>
        <w:t>i</w:t>
      </w:r>
      <w:r w:rsidRPr="00206BBB" w:rsidR="72FB8D61">
        <w:rPr>
          <w:rFonts w:eastAsia="Calibri"/>
          <w:sz w:val="24"/>
          <w:szCs w:val="24"/>
        </w:rPr>
        <w:t>nvite students to share their drawings with their peers and</w:t>
      </w:r>
      <w:r w:rsidRPr="00206BBB" w:rsidR="42EC4E1F">
        <w:rPr>
          <w:rFonts w:eastAsia="Calibri"/>
          <w:sz w:val="24"/>
          <w:szCs w:val="24"/>
        </w:rPr>
        <w:t xml:space="preserve"> how t</w:t>
      </w:r>
      <w:r w:rsidRPr="00206BBB" w:rsidR="422A3FF8">
        <w:rPr>
          <w:rFonts w:eastAsia="Calibri"/>
          <w:sz w:val="24"/>
          <w:szCs w:val="24"/>
        </w:rPr>
        <w:t>he</w:t>
      </w:r>
      <w:r w:rsidRPr="00206BBB">
        <w:rPr>
          <w:rFonts w:eastAsia="Calibri"/>
          <w:sz w:val="24"/>
          <w:szCs w:val="24"/>
        </w:rPr>
        <w:t xml:space="preserve"> </w:t>
      </w:r>
      <w:r w:rsidRPr="00206BBB" w:rsidR="422A3FF8">
        <w:rPr>
          <w:rFonts w:eastAsia="Calibri"/>
          <w:sz w:val="24"/>
          <w:szCs w:val="24"/>
        </w:rPr>
        <w:t>person is being</w:t>
      </w:r>
      <w:r w:rsidRPr="00206BBB" w:rsidR="42EC4E1F">
        <w:rPr>
          <w:rFonts w:eastAsia="Calibri"/>
          <w:sz w:val="24"/>
          <w:szCs w:val="24"/>
        </w:rPr>
        <w:t xml:space="preserve"> kind</w:t>
      </w:r>
      <w:r w:rsidRPr="00206BBB" w:rsidR="06696D5A">
        <w:rPr>
          <w:rFonts w:eastAsia="Calibri"/>
          <w:sz w:val="24"/>
          <w:szCs w:val="24"/>
        </w:rPr>
        <w:t>.</w:t>
      </w:r>
    </w:p>
    <w:p w:rsidRPr="00206BBB" w:rsidR="00FC1D83" w:rsidP="00FC1D83" w:rsidRDefault="6CB3407A" w14:paraId="4EFA7A71" w14:textId="02D19AD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eastAsia="Calibri"/>
          <w:sz w:val="24"/>
          <w:szCs w:val="24"/>
        </w:rPr>
      </w:pPr>
      <w:r w:rsidRPr="00206BBB">
        <w:rPr>
          <w:rFonts w:eastAsia="Calibri"/>
          <w:sz w:val="24"/>
          <w:szCs w:val="24"/>
        </w:rPr>
        <w:t xml:space="preserve">The facilitator </w:t>
      </w:r>
      <w:r w:rsidRPr="00206BBB" w:rsidR="3AD4F720">
        <w:rPr>
          <w:rFonts w:eastAsia="Calibri"/>
          <w:sz w:val="24"/>
          <w:szCs w:val="24"/>
        </w:rPr>
        <w:t xml:space="preserve">should then </w:t>
      </w:r>
      <w:r w:rsidRPr="00206BBB">
        <w:rPr>
          <w:rFonts w:eastAsia="Calibri"/>
          <w:sz w:val="24"/>
          <w:szCs w:val="24"/>
        </w:rPr>
        <w:t>c</w:t>
      </w:r>
      <w:r w:rsidRPr="00206BBB" w:rsidR="0E59B65B">
        <w:rPr>
          <w:rFonts w:eastAsia="Calibri"/>
          <w:sz w:val="24"/>
          <w:szCs w:val="24"/>
        </w:rPr>
        <w:t xml:space="preserve">ollect the drawings and choose </w:t>
      </w:r>
      <w:r w:rsidRPr="00206BBB">
        <w:rPr>
          <w:rFonts w:eastAsia="Calibri"/>
          <w:sz w:val="24"/>
          <w:szCs w:val="24"/>
        </w:rPr>
        <w:t>the</w:t>
      </w:r>
      <w:r w:rsidRPr="00206BBB" w:rsidR="0E59B65B">
        <w:rPr>
          <w:rFonts w:eastAsia="Calibri"/>
          <w:sz w:val="24"/>
          <w:szCs w:val="24"/>
        </w:rPr>
        <w:t xml:space="preserve"> top </w:t>
      </w:r>
      <w:r w:rsidRPr="00206BBB" w:rsidR="7591FD31">
        <w:rPr>
          <w:rFonts w:eastAsia="Calibri"/>
          <w:sz w:val="24"/>
          <w:szCs w:val="24"/>
        </w:rPr>
        <w:t xml:space="preserve">3 from each class </w:t>
      </w:r>
      <w:r w:rsidRPr="00206BBB" w:rsidR="72FB8D61">
        <w:rPr>
          <w:rFonts w:eastAsia="Calibri"/>
          <w:sz w:val="24"/>
          <w:szCs w:val="24"/>
        </w:rPr>
        <w:t>to submit to the</w:t>
      </w:r>
      <w:r w:rsidR="00206BBB">
        <w:rPr>
          <w:rFonts w:eastAsia="Calibri"/>
          <w:sz w:val="24"/>
          <w:szCs w:val="24"/>
        </w:rPr>
        <w:t xml:space="preserve"> </w:t>
      </w:r>
      <w:r w:rsidRPr="00206BBB" w:rsidR="076608CF">
        <w:rPr>
          <w:rFonts w:eastAsia="Calibri"/>
          <w:sz w:val="24"/>
          <w:szCs w:val="24"/>
        </w:rPr>
        <w:t>202</w:t>
      </w:r>
      <w:r w:rsidRPr="00206BBB" w:rsidR="2C88ABA0">
        <w:rPr>
          <w:rFonts w:eastAsia="Calibri"/>
          <w:sz w:val="24"/>
          <w:szCs w:val="24"/>
        </w:rPr>
        <w:t>3</w:t>
      </w:r>
      <w:r w:rsidRPr="00206BBB" w:rsidR="076608CF">
        <w:rPr>
          <w:rFonts w:eastAsia="Calibri"/>
          <w:sz w:val="24"/>
          <w:szCs w:val="24"/>
        </w:rPr>
        <w:t xml:space="preserve"> Arizona Law Day C</w:t>
      </w:r>
      <w:r w:rsidRPr="00206BBB" w:rsidR="72FB8D61">
        <w:rPr>
          <w:rFonts w:eastAsia="Calibri"/>
          <w:sz w:val="24"/>
          <w:szCs w:val="24"/>
        </w:rPr>
        <w:t>ontest</w:t>
      </w:r>
      <w:r w:rsidRPr="00206BBB" w:rsidR="7591FD31">
        <w:rPr>
          <w:rFonts w:eastAsia="Calibri"/>
          <w:sz w:val="24"/>
          <w:szCs w:val="24"/>
        </w:rPr>
        <w:t xml:space="preserve"> </w:t>
      </w:r>
      <w:r w:rsidRPr="00206BBB" w:rsidR="70515396">
        <w:rPr>
          <w:rFonts w:eastAsia="Calibri"/>
          <w:sz w:val="24"/>
          <w:szCs w:val="24"/>
        </w:rPr>
        <w:t>at</w:t>
      </w:r>
      <w:r w:rsidRPr="00206BBB" w:rsidR="7591FD31">
        <w:rPr>
          <w:rFonts w:eastAsia="Calibri"/>
          <w:sz w:val="24"/>
          <w:szCs w:val="24"/>
        </w:rPr>
        <w:t xml:space="preserve"> </w:t>
      </w:r>
      <w:hyperlink r:id="rId12">
        <w:r w:rsidRPr="00206BBB" w:rsidR="79B88A4B">
          <w:rPr>
            <w:rStyle w:val="Hyperlink"/>
            <w:rFonts w:eastAsia="Calibri"/>
            <w:sz w:val="24"/>
            <w:szCs w:val="24"/>
          </w:rPr>
          <w:t>https://lawforkids.org/law-day-contest</w:t>
        </w:r>
      </w:hyperlink>
      <w:r w:rsidRPr="00206BBB" w:rsidR="72FB8D61">
        <w:rPr>
          <w:rFonts w:eastAsia="Calibri"/>
          <w:sz w:val="24"/>
          <w:szCs w:val="24"/>
        </w:rPr>
        <w:t>.</w:t>
      </w:r>
      <w:r w:rsidRPr="00206BBB" w:rsidR="48BCFBE0">
        <w:rPr>
          <w:rFonts w:eastAsia="Calibri"/>
          <w:sz w:val="24"/>
          <w:szCs w:val="24"/>
        </w:rPr>
        <w:t xml:space="preserve"> </w:t>
      </w:r>
      <w:r w:rsidRPr="00206BBB" w:rsidR="62B0BD3E">
        <w:rPr>
          <w:rFonts w:eastAsia="Calibri"/>
          <w:sz w:val="24"/>
          <w:szCs w:val="24"/>
        </w:rPr>
        <w:t xml:space="preserve">One winner in each grade </w:t>
      </w:r>
    </w:p>
    <w:p w:rsidR="000270D5" w:rsidP="00FC1D83" w:rsidRDefault="00FC1D83" w14:paraId="4B16C2AF" w14:textId="1B1F411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</w:t>
      </w:r>
      <w:r w:rsidR="0004503C">
        <w:rPr>
          <w:rFonts w:eastAsia="Calibri"/>
          <w:sz w:val="24"/>
          <w:szCs w:val="24"/>
        </w:rPr>
        <w:t xml:space="preserve">  </w:t>
      </w:r>
      <w:r w:rsidRPr="689B7B47" w:rsidR="62B0BD3E">
        <w:rPr>
          <w:rFonts w:eastAsia="Calibri"/>
          <w:sz w:val="24"/>
          <w:szCs w:val="24"/>
        </w:rPr>
        <w:t>division will receive an iPad!</w:t>
      </w:r>
    </w:p>
    <w:p w:rsidR="000906DE" w:rsidP="006056D9" w:rsidRDefault="000906DE" w14:paraId="260B00E8" w14:textId="57DA6E62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eastAsia="Calibri" w:cstheme="minorHAnsi"/>
          <w:sz w:val="24"/>
          <w:szCs w:val="24"/>
        </w:rPr>
      </w:pPr>
    </w:p>
    <w:p w:rsidRPr="005568CF" w:rsidR="006056D9" w:rsidP="689B7B47" w:rsidRDefault="008C171E" w14:paraId="71C9917F" w14:textId="11481C71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eastAsia="Calibri"/>
          <w:sz w:val="24"/>
          <w:szCs w:val="24"/>
        </w:rPr>
      </w:pPr>
      <w:r w:rsidRPr="689B7B47">
        <w:rPr>
          <w:rFonts w:eastAsia="Calibri"/>
          <w:b/>
          <w:bCs/>
          <w:sz w:val="24"/>
          <w:szCs w:val="24"/>
        </w:rPr>
        <w:t xml:space="preserve">Lesson </w:t>
      </w:r>
      <w:r w:rsidRPr="689B7B47" w:rsidR="006056D9">
        <w:rPr>
          <w:rFonts w:eastAsia="Calibri"/>
          <w:b/>
          <w:bCs/>
          <w:sz w:val="24"/>
          <w:szCs w:val="24"/>
        </w:rPr>
        <w:t>Debrief:</w:t>
      </w:r>
      <w:r w:rsidRPr="689B7B47" w:rsidR="006056D9">
        <w:rPr>
          <w:rFonts w:eastAsia="Calibri"/>
          <w:sz w:val="24"/>
          <w:szCs w:val="24"/>
        </w:rPr>
        <w:t xml:space="preserve"> Ask volunteers to share </w:t>
      </w:r>
      <w:r w:rsidR="007650F6">
        <w:rPr>
          <w:rFonts w:eastAsia="Calibri"/>
          <w:sz w:val="24"/>
          <w:szCs w:val="24"/>
        </w:rPr>
        <w:t xml:space="preserve">how they would have a </w:t>
      </w:r>
      <w:r w:rsidR="00742A53">
        <w:rPr>
          <w:rFonts w:eastAsia="Calibri"/>
          <w:sz w:val="24"/>
          <w:szCs w:val="24"/>
        </w:rPr>
        <w:t>disagreement but</w:t>
      </w:r>
      <w:r w:rsidR="007650F6">
        <w:rPr>
          <w:rFonts w:eastAsia="Calibri"/>
          <w:sz w:val="24"/>
          <w:szCs w:val="24"/>
        </w:rPr>
        <w:t xml:space="preserve"> be nice to the other   person.</w:t>
      </w:r>
    </w:p>
    <w:p w:rsidR="00DD3CC7" w:rsidP="00441985" w:rsidRDefault="00DD3CC7" w14:paraId="4655E18D" w14:textId="4B2E01FC">
      <w:pPr>
        <w:widowControl w:val="0"/>
        <w:autoSpaceDE w:val="0"/>
        <w:autoSpaceDN w:val="0"/>
        <w:adjustRightInd w:val="0"/>
        <w:spacing w:after="0" w:line="240" w:lineRule="auto"/>
        <w:rPr>
          <w:rFonts w:eastAsia="Calibri" w:cstheme="minorHAnsi"/>
          <w:bCs/>
          <w:sz w:val="24"/>
          <w:szCs w:val="24"/>
        </w:rPr>
      </w:pPr>
    </w:p>
    <w:p w:rsidR="000906DE" w:rsidP="689B7B47" w:rsidRDefault="000906DE" w14:paraId="2014DA9E" w14:textId="77777777">
      <w:pPr>
        <w:spacing w:after="0" w:line="240" w:lineRule="auto"/>
        <w:rPr>
          <w:rFonts w:eastAsia="Calibri"/>
          <w:b/>
          <w:bCs/>
          <w:sz w:val="24"/>
          <w:szCs w:val="24"/>
        </w:rPr>
      </w:pPr>
      <w:r w:rsidRPr="689B7B47">
        <w:rPr>
          <w:rFonts w:eastAsia="Calibri"/>
          <w:b/>
          <w:bCs/>
          <w:sz w:val="24"/>
          <w:szCs w:val="24"/>
        </w:rPr>
        <w:t xml:space="preserve">Standards: </w:t>
      </w:r>
    </w:p>
    <w:p w:rsidR="000906DE" w:rsidP="000906DE" w:rsidRDefault="000906DE" w14:paraId="5B13B424" w14:textId="77777777">
      <w:pPr>
        <w:pStyle w:val="ListParagraph"/>
        <w:numPr>
          <w:ilvl w:val="0"/>
          <w:numId w:val="12"/>
        </w:numPr>
        <w:spacing w:after="0" w:line="240" w:lineRule="auto"/>
        <w:rPr>
          <w:rFonts w:eastAsia="Calibri" w:cstheme="minorHAnsi"/>
          <w:sz w:val="24"/>
          <w:szCs w:val="24"/>
        </w:rPr>
      </w:pPr>
      <w:r w:rsidRPr="00F67930">
        <w:rPr>
          <w:rFonts w:eastAsia="Calibri" w:cstheme="minorHAnsi"/>
          <w:sz w:val="24"/>
          <w:szCs w:val="24"/>
        </w:rPr>
        <w:t>K.C1.1 Apply values of respect, responsibility, equality, and fairness within schools and communities.</w:t>
      </w:r>
    </w:p>
    <w:p w:rsidR="000906DE" w:rsidP="4AE35C93" w:rsidRDefault="00905CFA" w14:paraId="1DF2B3A1" w14:textId="35B1259F">
      <w:pPr>
        <w:pStyle w:val="ListParagraph"/>
        <w:numPr>
          <w:ilvl w:val="0"/>
          <w:numId w:val="12"/>
        </w:numPr>
        <w:spacing w:after="0" w:line="240" w:lineRule="auto"/>
        <w:rPr>
          <w:rFonts w:eastAsia="Calibri"/>
          <w:sz w:val="24"/>
          <w:szCs w:val="24"/>
        </w:rPr>
      </w:pPr>
      <w:r w:rsidRPr="4AE35C93">
        <w:rPr>
          <w:sz w:val="24"/>
          <w:szCs w:val="24"/>
        </w:rPr>
        <w:t>K.C4.1 Explain how people work together to identify and solve problems within the classroom and school.</w:t>
      </w:r>
    </w:p>
    <w:p w:rsidR="00026FC0" w:rsidP="71481A45" w:rsidRDefault="00026FC0" w14:paraId="71FB27A6" w14:textId="49526B18">
      <w:pPr>
        <w:pStyle w:val="ListParagraph"/>
        <w:numPr>
          <w:ilvl w:val="0"/>
          <w:numId w:val="12"/>
        </w:numPr>
        <w:spacing w:after="0" w:line="240" w:lineRule="auto"/>
        <w:rPr>
          <w:rFonts w:eastAsia="Calibri"/>
          <w:sz w:val="24"/>
          <w:szCs w:val="24"/>
        </w:rPr>
      </w:pPr>
      <w:r w:rsidRPr="4AE35C93">
        <w:rPr>
          <w:sz w:val="24"/>
          <w:szCs w:val="24"/>
        </w:rPr>
        <w:t>K.H2.1 Explain the benefits of cooperation and compromise as ways to solve problems.</w:t>
      </w:r>
    </w:p>
    <w:p w:rsidRPr="00441985" w:rsidR="000906DE" w:rsidP="006C4D64" w:rsidRDefault="000906DE" w14:paraId="3F0EF1FF" w14:textId="212EA43D">
      <w:pPr>
        <w:pStyle w:val="ListParagraph"/>
        <w:numPr>
          <w:ilvl w:val="0"/>
          <w:numId w:val="12"/>
        </w:numPr>
        <w:spacing w:after="0" w:line="240" w:lineRule="auto"/>
        <w:rPr>
          <w:rFonts w:eastAsia="Calibri" w:cstheme="minorHAnsi"/>
          <w:bCs/>
          <w:sz w:val="24"/>
          <w:szCs w:val="24"/>
        </w:rPr>
      </w:pPr>
      <w:r w:rsidRPr="00DD7417">
        <w:rPr>
          <w:rFonts w:eastAsia="Calibri" w:cstheme="minorHAnsi"/>
          <w:sz w:val="24"/>
          <w:szCs w:val="24"/>
        </w:rPr>
        <w:t>2V.</w:t>
      </w:r>
      <w:r>
        <w:rPr>
          <w:rFonts w:eastAsia="Calibri" w:cstheme="minorHAnsi"/>
          <w:sz w:val="24"/>
          <w:szCs w:val="24"/>
        </w:rPr>
        <w:t>CN</w:t>
      </w:r>
      <w:r w:rsidRPr="00DD7417">
        <w:rPr>
          <w:rFonts w:eastAsia="Calibri" w:cstheme="minorHAnsi"/>
          <w:sz w:val="24"/>
          <w:szCs w:val="24"/>
        </w:rPr>
        <w:t>.10.2 Create works of art about events in home, school, or community life.</w:t>
      </w:r>
      <w:r w:rsidRPr="00DD7417">
        <w:rPr>
          <w:rFonts w:eastAsia="Calibri" w:cstheme="minorHAnsi"/>
          <w:sz w:val="24"/>
          <w:szCs w:val="24"/>
        </w:rPr>
        <w:cr/>
      </w:r>
    </w:p>
    <w:sectPr w:rsidRPr="00441985" w:rsidR="000906DE" w:rsidSect="000C2FB9">
      <w:footerReference w:type="default" r:id="rId13"/>
      <w:pgSz w:w="12240" w:h="15840" w:orient="portrait"/>
      <w:pgMar w:top="720" w:right="720" w:bottom="720" w:left="720" w:header="432" w:footer="288" w:gutter="0"/>
      <w:pgBorders w:offsetFrom="page">
        <w:top w:val="thinThickMediumGap" w:color="auto" w:sz="12" w:space="24"/>
        <w:left w:val="thinThickMediumGap" w:color="auto" w:sz="12" w:space="24"/>
        <w:bottom w:val="thickThinMediumGap" w:color="auto" w:sz="12" w:space="24"/>
        <w:right w:val="thickThinMediumGap" w:color="auto" w:sz="12" w:space="24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854D2" w:rsidP="00DD3CC7" w:rsidRDefault="00C854D2" w14:paraId="1AD90F01" w14:textId="77777777">
      <w:pPr>
        <w:spacing w:after="0" w:line="240" w:lineRule="auto"/>
      </w:pPr>
      <w:r>
        <w:separator/>
      </w:r>
    </w:p>
  </w:endnote>
  <w:endnote w:type="continuationSeparator" w:id="0">
    <w:p w:rsidR="00C854D2" w:rsidP="00DD3CC7" w:rsidRDefault="00C854D2" w14:paraId="5BDB6DCB" w14:textId="77777777">
      <w:pPr>
        <w:spacing w:after="0" w:line="240" w:lineRule="auto"/>
      </w:pPr>
      <w:r>
        <w:continuationSeparator/>
      </w:r>
    </w:p>
  </w:endnote>
  <w:endnote w:type="continuationNotice" w:id="1">
    <w:p w:rsidR="00C854D2" w:rsidRDefault="00C854D2" w14:paraId="5B95473A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441985" w:rsidR="00DD3CC7" w:rsidRDefault="00DD3CC7" w14:paraId="0C365AD9" w14:textId="08833E41">
    <w:pPr>
      <w:pStyle w:val="Footer"/>
      <w:pBdr>
        <w:top w:val="thinThickSmallGap" w:color="622423" w:themeColor="accent2" w:themeShade="7F" w:sz="24" w:space="1"/>
      </w:pBdr>
      <w:rPr>
        <w:rFonts w:eastAsiaTheme="majorEastAsia" w:cstheme="minorHAnsi"/>
      </w:rPr>
    </w:pPr>
    <w:r w:rsidRPr="00441985">
      <w:rPr>
        <w:rFonts w:eastAsiaTheme="majorEastAsia" w:cstheme="minorHAnsi"/>
      </w:rPr>
      <w:t xml:space="preserve">Arizona Foundation for Legal Services and Education  </w:t>
    </w:r>
    <w:r w:rsidRPr="00441985" w:rsidR="001B57D3">
      <w:rPr>
        <w:rFonts w:eastAsiaTheme="majorEastAsia" w:cstheme="minorHAnsi"/>
      </w:rPr>
      <w:t xml:space="preserve">                           </w:t>
    </w:r>
    <w:r w:rsidR="00E14979">
      <w:rPr>
        <w:rFonts w:eastAsiaTheme="majorEastAsia" w:cstheme="minorHAnsi"/>
      </w:rPr>
      <w:t xml:space="preserve">February </w:t>
    </w:r>
    <w:r w:rsidR="00430E03">
      <w:rPr>
        <w:rFonts w:eastAsiaTheme="majorEastAsia" w:cstheme="minorHAnsi"/>
      </w:rPr>
      <w:t>202</w:t>
    </w:r>
    <w:r w:rsidR="006C4D64">
      <w:rPr>
        <w:rFonts w:eastAsiaTheme="majorEastAsia" w:cstheme="minorHAnsi"/>
      </w:rPr>
      <w:t>3</w:t>
    </w:r>
    <w:r w:rsidRPr="00441985" w:rsidR="00EB0D8E">
      <w:rPr>
        <w:rFonts w:eastAsiaTheme="majorEastAsia" w:cstheme="minorHAnsi"/>
      </w:rPr>
      <w:t xml:space="preserve"> </w:t>
    </w:r>
    <w:r w:rsidRPr="00441985">
      <w:rPr>
        <w:rFonts w:eastAsiaTheme="majorEastAsia" w:cstheme="minorHAnsi"/>
      </w:rPr>
      <w:ptab w:alignment="right" w:relativeTo="margin" w:leader="none"/>
    </w:r>
    <w:r w:rsidRPr="00441985">
      <w:rPr>
        <w:rFonts w:eastAsiaTheme="majorEastAsia" w:cstheme="minorHAnsi"/>
      </w:rPr>
      <w:t xml:space="preserve">Page </w:t>
    </w:r>
    <w:r w:rsidRPr="00441985">
      <w:rPr>
        <w:rFonts w:eastAsiaTheme="minorEastAsia" w:cstheme="minorHAnsi"/>
      </w:rPr>
      <w:fldChar w:fldCharType="begin"/>
    </w:r>
    <w:r w:rsidRPr="00441985">
      <w:rPr>
        <w:rFonts w:cstheme="minorHAnsi"/>
      </w:rPr>
      <w:instrText xml:space="preserve"> PAGE   \* MERGEFORMAT </w:instrText>
    </w:r>
    <w:r w:rsidRPr="00441985">
      <w:rPr>
        <w:rFonts w:eastAsiaTheme="minorEastAsia" w:cstheme="minorHAnsi"/>
      </w:rPr>
      <w:fldChar w:fldCharType="separate"/>
    </w:r>
    <w:r w:rsidRPr="00441985" w:rsidR="00441985">
      <w:rPr>
        <w:rFonts w:eastAsiaTheme="majorEastAsia" w:cstheme="minorHAnsi"/>
        <w:noProof/>
      </w:rPr>
      <w:t>1</w:t>
    </w:r>
    <w:r w:rsidRPr="00441985">
      <w:rPr>
        <w:rFonts w:eastAsiaTheme="majorEastAsia" w:cstheme="minorHAnsi"/>
        <w:noProof/>
      </w:rPr>
      <w:fldChar w:fldCharType="end"/>
    </w:r>
  </w:p>
  <w:p w:rsidR="00DD3CC7" w:rsidRDefault="00DD3CC7" w14:paraId="1C47E12B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854D2" w:rsidP="00DD3CC7" w:rsidRDefault="00C854D2" w14:paraId="4D000899" w14:textId="77777777">
      <w:pPr>
        <w:spacing w:after="0" w:line="240" w:lineRule="auto"/>
      </w:pPr>
      <w:r>
        <w:separator/>
      </w:r>
    </w:p>
  </w:footnote>
  <w:footnote w:type="continuationSeparator" w:id="0">
    <w:p w:rsidR="00C854D2" w:rsidP="00DD3CC7" w:rsidRDefault="00C854D2" w14:paraId="3977D533" w14:textId="77777777">
      <w:pPr>
        <w:spacing w:after="0" w:line="240" w:lineRule="auto"/>
      </w:pPr>
      <w:r>
        <w:continuationSeparator/>
      </w:r>
    </w:p>
  </w:footnote>
  <w:footnote w:type="continuationNotice" w:id="1">
    <w:p w:rsidR="00C854D2" w:rsidRDefault="00C854D2" w14:paraId="7EF3E6AE" w14:textId="77777777">
      <w:pPr>
        <w:spacing w:after="0" w:line="240" w:lineRule="auto"/>
      </w:pPr>
    </w:p>
  </w:footnote>
</w:footnotes>
</file>

<file path=word/intelligence2.xml><?xml version="1.0" encoding="utf-8"?>
<int2:intelligence xmlns:int2="http://schemas.microsoft.com/office/intelligence/2020/intelligence">
  <int2:observations>
    <int2:bookmark int2:bookmarkName="_Int_Daqm85wx" int2:invalidationBookmarkName="" int2:hashCode="sJxzi1l2IugvY9" int2:id="7MF4ucAc">
      <int2:state int2:type="LegacyProofing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94D04"/>
    <w:multiLevelType w:val="hybridMultilevel"/>
    <w:tmpl w:val="C58E789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D786309"/>
    <w:multiLevelType w:val="multilevel"/>
    <w:tmpl w:val="427C06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2" w15:restartNumberingAfterBreak="0">
    <w:nsid w:val="14647E42"/>
    <w:multiLevelType w:val="hybridMultilevel"/>
    <w:tmpl w:val="0638F4BC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" w15:restartNumberingAfterBreak="0">
    <w:nsid w:val="14E9520D"/>
    <w:multiLevelType w:val="hybridMultilevel"/>
    <w:tmpl w:val="13E47DC0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" w15:restartNumberingAfterBreak="0">
    <w:nsid w:val="15E95074"/>
    <w:multiLevelType w:val="hybridMultilevel"/>
    <w:tmpl w:val="6DCEDBA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74E195F"/>
    <w:multiLevelType w:val="hybridMultilevel"/>
    <w:tmpl w:val="26EEF93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E9125B8"/>
    <w:multiLevelType w:val="hybridMultilevel"/>
    <w:tmpl w:val="900A5B40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7" w15:restartNumberingAfterBreak="0">
    <w:nsid w:val="3A657C05"/>
    <w:multiLevelType w:val="hybridMultilevel"/>
    <w:tmpl w:val="426818D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8" w15:restartNumberingAfterBreak="0">
    <w:nsid w:val="4B467F3A"/>
    <w:multiLevelType w:val="hybridMultilevel"/>
    <w:tmpl w:val="69C4E81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1A61BC7"/>
    <w:multiLevelType w:val="hybridMultilevel"/>
    <w:tmpl w:val="9130529A"/>
    <w:lvl w:ilvl="0" w:tplc="0409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10" w15:restartNumberingAfterBreak="0">
    <w:nsid w:val="61681F0F"/>
    <w:multiLevelType w:val="hybridMultilevel"/>
    <w:tmpl w:val="8CFC24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3A6E8D"/>
    <w:multiLevelType w:val="hybridMultilevel"/>
    <w:tmpl w:val="ECE0FF50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71934273"/>
    <w:multiLevelType w:val="hybridMultilevel"/>
    <w:tmpl w:val="182E1448"/>
    <w:lvl w:ilvl="0" w:tplc="96249078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F67C8074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w:ilvl="2" w:tplc="77BE179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C0AC24A6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42B81DB8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w:ilvl="5" w:tplc="8D463E2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C68C5AC4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70AA9E3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w:ilvl="8" w:tplc="5CC8FB34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3" w15:restartNumberingAfterBreak="0">
    <w:nsid w:val="78005949"/>
    <w:multiLevelType w:val="hybridMultilevel"/>
    <w:tmpl w:val="5BE00142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734E08"/>
    <w:multiLevelType w:val="hybridMultilevel"/>
    <w:tmpl w:val="A968AD5A"/>
    <w:lvl w:ilvl="0" w:tplc="040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991981581">
    <w:abstractNumId w:val="12"/>
  </w:num>
  <w:num w:numId="2" w16cid:durableId="1591743589">
    <w:abstractNumId w:val="9"/>
  </w:num>
  <w:num w:numId="3" w16cid:durableId="384842398">
    <w:abstractNumId w:val="7"/>
  </w:num>
  <w:num w:numId="4" w16cid:durableId="1583485059">
    <w:abstractNumId w:val="13"/>
  </w:num>
  <w:num w:numId="5" w16cid:durableId="1711567857">
    <w:abstractNumId w:val="0"/>
  </w:num>
  <w:num w:numId="6" w16cid:durableId="955982626">
    <w:abstractNumId w:val="10"/>
  </w:num>
  <w:num w:numId="7" w16cid:durableId="1063603218">
    <w:abstractNumId w:val="8"/>
  </w:num>
  <w:num w:numId="8" w16cid:durableId="52823914">
    <w:abstractNumId w:val="1"/>
  </w:num>
  <w:num w:numId="9" w16cid:durableId="282928905">
    <w:abstractNumId w:val="4"/>
  </w:num>
  <w:num w:numId="10" w16cid:durableId="734203296">
    <w:abstractNumId w:val="6"/>
  </w:num>
  <w:num w:numId="11" w16cid:durableId="485783459">
    <w:abstractNumId w:val="2"/>
  </w:num>
  <w:num w:numId="12" w16cid:durableId="104733563">
    <w:abstractNumId w:val="14"/>
  </w:num>
  <w:num w:numId="13" w16cid:durableId="1163665009">
    <w:abstractNumId w:val="3"/>
  </w:num>
  <w:num w:numId="14" w16cid:durableId="334572557">
    <w:abstractNumId w:val="5"/>
  </w:num>
  <w:num w:numId="15" w16cid:durableId="141231130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985"/>
    <w:rsid w:val="00022E17"/>
    <w:rsid w:val="00026FC0"/>
    <w:rsid w:val="000270D5"/>
    <w:rsid w:val="00032C6B"/>
    <w:rsid w:val="0004503C"/>
    <w:rsid w:val="000532BE"/>
    <w:rsid w:val="000644F3"/>
    <w:rsid w:val="000906DE"/>
    <w:rsid w:val="000C2FB9"/>
    <w:rsid w:val="000D345C"/>
    <w:rsid w:val="000D36F1"/>
    <w:rsid w:val="00140FCD"/>
    <w:rsid w:val="00152E64"/>
    <w:rsid w:val="00154CB5"/>
    <w:rsid w:val="00160A11"/>
    <w:rsid w:val="00165685"/>
    <w:rsid w:val="00187041"/>
    <w:rsid w:val="001A1228"/>
    <w:rsid w:val="001B57D3"/>
    <w:rsid w:val="001E22C2"/>
    <w:rsid w:val="001F3D41"/>
    <w:rsid w:val="00205985"/>
    <w:rsid w:val="00206BBB"/>
    <w:rsid w:val="00211499"/>
    <w:rsid w:val="0021562D"/>
    <w:rsid w:val="00232359"/>
    <w:rsid w:val="00245DFA"/>
    <w:rsid w:val="00281025"/>
    <w:rsid w:val="00295E29"/>
    <w:rsid w:val="002D0BA3"/>
    <w:rsid w:val="002D6AC7"/>
    <w:rsid w:val="002D6AD6"/>
    <w:rsid w:val="00312247"/>
    <w:rsid w:val="003244A5"/>
    <w:rsid w:val="003874FF"/>
    <w:rsid w:val="003B6911"/>
    <w:rsid w:val="003C7AEE"/>
    <w:rsid w:val="003D1772"/>
    <w:rsid w:val="003E0E70"/>
    <w:rsid w:val="003E3F9C"/>
    <w:rsid w:val="003F609F"/>
    <w:rsid w:val="00401C72"/>
    <w:rsid w:val="00410B7E"/>
    <w:rsid w:val="004110CD"/>
    <w:rsid w:val="004118DF"/>
    <w:rsid w:val="00412D98"/>
    <w:rsid w:val="00414D3C"/>
    <w:rsid w:val="004218D1"/>
    <w:rsid w:val="00430E03"/>
    <w:rsid w:val="00441985"/>
    <w:rsid w:val="00466E84"/>
    <w:rsid w:val="004A612F"/>
    <w:rsid w:val="004B3692"/>
    <w:rsid w:val="004C4E8D"/>
    <w:rsid w:val="004C78EF"/>
    <w:rsid w:val="004E69D5"/>
    <w:rsid w:val="004F3E6D"/>
    <w:rsid w:val="005114DC"/>
    <w:rsid w:val="00545BC3"/>
    <w:rsid w:val="005568CF"/>
    <w:rsid w:val="005616F6"/>
    <w:rsid w:val="00580D73"/>
    <w:rsid w:val="005831E4"/>
    <w:rsid w:val="005854BD"/>
    <w:rsid w:val="005A39B3"/>
    <w:rsid w:val="005B054C"/>
    <w:rsid w:val="005B120E"/>
    <w:rsid w:val="005D4756"/>
    <w:rsid w:val="005D7DAF"/>
    <w:rsid w:val="00604A96"/>
    <w:rsid w:val="00605222"/>
    <w:rsid w:val="006056D9"/>
    <w:rsid w:val="00605B55"/>
    <w:rsid w:val="006349C5"/>
    <w:rsid w:val="00635C04"/>
    <w:rsid w:val="00636BA3"/>
    <w:rsid w:val="0065585D"/>
    <w:rsid w:val="00663730"/>
    <w:rsid w:val="00672A8D"/>
    <w:rsid w:val="006744B7"/>
    <w:rsid w:val="00676E98"/>
    <w:rsid w:val="00691767"/>
    <w:rsid w:val="00696789"/>
    <w:rsid w:val="006A00F3"/>
    <w:rsid w:val="006A17EF"/>
    <w:rsid w:val="006A56D1"/>
    <w:rsid w:val="006C4D64"/>
    <w:rsid w:val="006D0C7E"/>
    <w:rsid w:val="006E7369"/>
    <w:rsid w:val="006E790D"/>
    <w:rsid w:val="00721AE0"/>
    <w:rsid w:val="0072471F"/>
    <w:rsid w:val="007324EA"/>
    <w:rsid w:val="00734B6F"/>
    <w:rsid w:val="00740185"/>
    <w:rsid w:val="00742A53"/>
    <w:rsid w:val="00745109"/>
    <w:rsid w:val="00754BCF"/>
    <w:rsid w:val="007650F6"/>
    <w:rsid w:val="00766E7E"/>
    <w:rsid w:val="007A43F5"/>
    <w:rsid w:val="007B123E"/>
    <w:rsid w:val="007B1E11"/>
    <w:rsid w:val="007E0B12"/>
    <w:rsid w:val="007E2DD0"/>
    <w:rsid w:val="007E5992"/>
    <w:rsid w:val="007F6CC0"/>
    <w:rsid w:val="00824FA0"/>
    <w:rsid w:val="00846676"/>
    <w:rsid w:val="008565B0"/>
    <w:rsid w:val="008573B3"/>
    <w:rsid w:val="00866F95"/>
    <w:rsid w:val="00895B3E"/>
    <w:rsid w:val="008B06CC"/>
    <w:rsid w:val="008B2199"/>
    <w:rsid w:val="008B7C8D"/>
    <w:rsid w:val="008C171E"/>
    <w:rsid w:val="008C7FCA"/>
    <w:rsid w:val="008D1C89"/>
    <w:rsid w:val="00905CFA"/>
    <w:rsid w:val="00921BE1"/>
    <w:rsid w:val="009302B3"/>
    <w:rsid w:val="00962E2C"/>
    <w:rsid w:val="0096500A"/>
    <w:rsid w:val="0097552E"/>
    <w:rsid w:val="009B380E"/>
    <w:rsid w:val="009B6634"/>
    <w:rsid w:val="009C34EB"/>
    <w:rsid w:val="009E6791"/>
    <w:rsid w:val="009F6A66"/>
    <w:rsid w:val="00A0333D"/>
    <w:rsid w:val="00A05F0D"/>
    <w:rsid w:val="00A118B1"/>
    <w:rsid w:val="00A32EA9"/>
    <w:rsid w:val="00A34B17"/>
    <w:rsid w:val="00A40C7D"/>
    <w:rsid w:val="00A6215B"/>
    <w:rsid w:val="00A87C4B"/>
    <w:rsid w:val="00A91DD0"/>
    <w:rsid w:val="00A93724"/>
    <w:rsid w:val="00AA100C"/>
    <w:rsid w:val="00AD1F13"/>
    <w:rsid w:val="00AE7D4E"/>
    <w:rsid w:val="00AF7534"/>
    <w:rsid w:val="00B237C6"/>
    <w:rsid w:val="00B55E17"/>
    <w:rsid w:val="00B561BA"/>
    <w:rsid w:val="00B56D3E"/>
    <w:rsid w:val="00B61D74"/>
    <w:rsid w:val="00BA1AFE"/>
    <w:rsid w:val="00BA20B6"/>
    <w:rsid w:val="00BA5A11"/>
    <w:rsid w:val="00BA68F9"/>
    <w:rsid w:val="00BB48AC"/>
    <w:rsid w:val="00BD155C"/>
    <w:rsid w:val="00BD2A3E"/>
    <w:rsid w:val="00BE1EFB"/>
    <w:rsid w:val="00C00B2B"/>
    <w:rsid w:val="00C13CD2"/>
    <w:rsid w:val="00C347FB"/>
    <w:rsid w:val="00C34D74"/>
    <w:rsid w:val="00C51AF6"/>
    <w:rsid w:val="00C51DBC"/>
    <w:rsid w:val="00C53451"/>
    <w:rsid w:val="00C6188F"/>
    <w:rsid w:val="00C63EFC"/>
    <w:rsid w:val="00C854D2"/>
    <w:rsid w:val="00CA2161"/>
    <w:rsid w:val="00CD50C6"/>
    <w:rsid w:val="00D01016"/>
    <w:rsid w:val="00D22DDE"/>
    <w:rsid w:val="00D51D92"/>
    <w:rsid w:val="00D71AED"/>
    <w:rsid w:val="00D838EB"/>
    <w:rsid w:val="00DA37CD"/>
    <w:rsid w:val="00DB1B33"/>
    <w:rsid w:val="00DC7F18"/>
    <w:rsid w:val="00DD3CC7"/>
    <w:rsid w:val="00DD7417"/>
    <w:rsid w:val="00DD7D62"/>
    <w:rsid w:val="00DE3CCA"/>
    <w:rsid w:val="00E05C76"/>
    <w:rsid w:val="00E12FAA"/>
    <w:rsid w:val="00E14979"/>
    <w:rsid w:val="00E15997"/>
    <w:rsid w:val="00E188A2"/>
    <w:rsid w:val="00E25798"/>
    <w:rsid w:val="00E45455"/>
    <w:rsid w:val="00E56009"/>
    <w:rsid w:val="00E9481D"/>
    <w:rsid w:val="00EB0D8E"/>
    <w:rsid w:val="00EB5599"/>
    <w:rsid w:val="00EF135B"/>
    <w:rsid w:val="00EF30C0"/>
    <w:rsid w:val="00EF5205"/>
    <w:rsid w:val="00F038BF"/>
    <w:rsid w:val="00F0465B"/>
    <w:rsid w:val="00F3405A"/>
    <w:rsid w:val="00F56124"/>
    <w:rsid w:val="00F67930"/>
    <w:rsid w:val="00F84D8F"/>
    <w:rsid w:val="00FB1192"/>
    <w:rsid w:val="00FC0761"/>
    <w:rsid w:val="00FC1D83"/>
    <w:rsid w:val="00FC36B0"/>
    <w:rsid w:val="00FD115E"/>
    <w:rsid w:val="015094D3"/>
    <w:rsid w:val="017D32A4"/>
    <w:rsid w:val="01965B01"/>
    <w:rsid w:val="01D91F23"/>
    <w:rsid w:val="01FBC103"/>
    <w:rsid w:val="023B6949"/>
    <w:rsid w:val="0245BC9D"/>
    <w:rsid w:val="02BE5238"/>
    <w:rsid w:val="03D6191D"/>
    <w:rsid w:val="04B4D366"/>
    <w:rsid w:val="0535C9EC"/>
    <w:rsid w:val="05905C65"/>
    <w:rsid w:val="05C2E213"/>
    <w:rsid w:val="05E2A852"/>
    <w:rsid w:val="06696D5A"/>
    <w:rsid w:val="06B8E81D"/>
    <w:rsid w:val="06CDEFB6"/>
    <w:rsid w:val="076608CF"/>
    <w:rsid w:val="07A6C843"/>
    <w:rsid w:val="09A16CE6"/>
    <w:rsid w:val="09D87FA4"/>
    <w:rsid w:val="0A30826A"/>
    <w:rsid w:val="0A3B8BDB"/>
    <w:rsid w:val="0A93849D"/>
    <w:rsid w:val="0BCC52CB"/>
    <w:rsid w:val="0BDB1E39"/>
    <w:rsid w:val="0BDC1669"/>
    <w:rsid w:val="0C148FFC"/>
    <w:rsid w:val="0C37FDDF"/>
    <w:rsid w:val="0D005DD1"/>
    <w:rsid w:val="0E500A32"/>
    <w:rsid w:val="0E59B65B"/>
    <w:rsid w:val="0E7DBC1B"/>
    <w:rsid w:val="0EE37645"/>
    <w:rsid w:val="0F50FA28"/>
    <w:rsid w:val="0F5D4A30"/>
    <w:rsid w:val="104F9EFE"/>
    <w:rsid w:val="105FC2DB"/>
    <w:rsid w:val="10B99638"/>
    <w:rsid w:val="10E4DDFE"/>
    <w:rsid w:val="119CC57D"/>
    <w:rsid w:val="11B55CDD"/>
    <w:rsid w:val="11BA1EA3"/>
    <w:rsid w:val="11D27A90"/>
    <w:rsid w:val="1241B9D8"/>
    <w:rsid w:val="13430C7A"/>
    <w:rsid w:val="13DF61CD"/>
    <w:rsid w:val="1429E767"/>
    <w:rsid w:val="152B3DAF"/>
    <w:rsid w:val="15857805"/>
    <w:rsid w:val="15AF1C82"/>
    <w:rsid w:val="15EC4E8D"/>
    <w:rsid w:val="160EF53E"/>
    <w:rsid w:val="172B0C2D"/>
    <w:rsid w:val="181FC7AE"/>
    <w:rsid w:val="184692C2"/>
    <w:rsid w:val="184880AB"/>
    <w:rsid w:val="18DF50A1"/>
    <w:rsid w:val="197C2419"/>
    <w:rsid w:val="1A249EE8"/>
    <w:rsid w:val="1A6842DC"/>
    <w:rsid w:val="1ACFB499"/>
    <w:rsid w:val="1B4316C6"/>
    <w:rsid w:val="1BA1D5C4"/>
    <w:rsid w:val="1C0FB1DC"/>
    <w:rsid w:val="1C424C99"/>
    <w:rsid w:val="1C82477A"/>
    <w:rsid w:val="1CF33234"/>
    <w:rsid w:val="1D1A4150"/>
    <w:rsid w:val="1D50CD8D"/>
    <w:rsid w:val="1DEF7295"/>
    <w:rsid w:val="1E008AA5"/>
    <w:rsid w:val="1EC5E779"/>
    <w:rsid w:val="20387C4A"/>
    <w:rsid w:val="208B354C"/>
    <w:rsid w:val="2115BDBC"/>
    <w:rsid w:val="2151A7E5"/>
    <w:rsid w:val="21C835D8"/>
    <w:rsid w:val="21D44CAB"/>
    <w:rsid w:val="22053F03"/>
    <w:rsid w:val="231FC518"/>
    <w:rsid w:val="234457AE"/>
    <w:rsid w:val="23501F74"/>
    <w:rsid w:val="24201800"/>
    <w:rsid w:val="24CCF933"/>
    <w:rsid w:val="2539439B"/>
    <w:rsid w:val="276CF0C1"/>
    <w:rsid w:val="27946DE4"/>
    <w:rsid w:val="2861A7B9"/>
    <w:rsid w:val="286E7666"/>
    <w:rsid w:val="28F35652"/>
    <w:rsid w:val="295B2702"/>
    <w:rsid w:val="29D8AD35"/>
    <w:rsid w:val="2A4BB481"/>
    <w:rsid w:val="2BA3788B"/>
    <w:rsid w:val="2BA8851F"/>
    <w:rsid w:val="2C3E2D76"/>
    <w:rsid w:val="2C4FFDD0"/>
    <w:rsid w:val="2C88ABA0"/>
    <w:rsid w:val="2D96034E"/>
    <w:rsid w:val="2E439C4A"/>
    <w:rsid w:val="2E4F3570"/>
    <w:rsid w:val="31DD55F3"/>
    <w:rsid w:val="31E84512"/>
    <w:rsid w:val="31E9258B"/>
    <w:rsid w:val="3244F131"/>
    <w:rsid w:val="32A68E4E"/>
    <w:rsid w:val="34D54695"/>
    <w:rsid w:val="352CA9AC"/>
    <w:rsid w:val="35D9C6E0"/>
    <w:rsid w:val="36D14700"/>
    <w:rsid w:val="370325A0"/>
    <w:rsid w:val="37B33A77"/>
    <w:rsid w:val="3929DA41"/>
    <w:rsid w:val="39E2B90F"/>
    <w:rsid w:val="3ACFDCDD"/>
    <w:rsid w:val="3AD4F720"/>
    <w:rsid w:val="3B7B9312"/>
    <w:rsid w:val="3CBE15C5"/>
    <w:rsid w:val="3D300666"/>
    <w:rsid w:val="3D51D5AF"/>
    <w:rsid w:val="3ECBD6C7"/>
    <w:rsid w:val="3F163C99"/>
    <w:rsid w:val="3FF6FC34"/>
    <w:rsid w:val="4018BFEE"/>
    <w:rsid w:val="4019D015"/>
    <w:rsid w:val="40655385"/>
    <w:rsid w:val="411C7987"/>
    <w:rsid w:val="4125E896"/>
    <w:rsid w:val="42037789"/>
    <w:rsid w:val="422A3FF8"/>
    <w:rsid w:val="42A5D2B5"/>
    <w:rsid w:val="42A9991B"/>
    <w:rsid w:val="42EC4E1F"/>
    <w:rsid w:val="43ADD519"/>
    <w:rsid w:val="44B7F117"/>
    <w:rsid w:val="44E80F22"/>
    <w:rsid w:val="45106D9F"/>
    <w:rsid w:val="4556B71C"/>
    <w:rsid w:val="464025C5"/>
    <w:rsid w:val="4693305D"/>
    <w:rsid w:val="46AA69C3"/>
    <w:rsid w:val="47029518"/>
    <w:rsid w:val="47952A1A"/>
    <w:rsid w:val="48290A84"/>
    <w:rsid w:val="48BCFBE0"/>
    <w:rsid w:val="496FD0B5"/>
    <w:rsid w:val="4A10C95D"/>
    <w:rsid w:val="4A495FF2"/>
    <w:rsid w:val="4A7E8946"/>
    <w:rsid w:val="4AA8788A"/>
    <w:rsid w:val="4AE35C93"/>
    <w:rsid w:val="4AFA6E8B"/>
    <w:rsid w:val="4B13DDE8"/>
    <w:rsid w:val="4BD96B4B"/>
    <w:rsid w:val="4C40A1A8"/>
    <w:rsid w:val="4C55E222"/>
    <w:rsid w:val="4D4F4731"/>
    <w:rsid w:val="4D8A01DF"/>
    <w:rsid w:val="4E12E957"/>
    <w:rsid w:val="505422A9"/>
    <w:rsid w:val="5121627A"/>
    <w:rsid w:val="512F8ACE"/>
    <w:rsid w:val="5185507B"/>
    <w:rsid w:val="51A79318"/>
    <w:rsid w:val="53189D49"/>
    <w:rsid w:val="54E9777E"/>
    <w:rsid w:val="54EB04E3"/>
    <w:rsid w:val="56A8087B"/>
    <w:rsid w:val="57153CB6"/>
    <w:rsid w:val="57886868"/>
    <w:rsid w:val="587C796B"/>
    <w:rsid w:val="59D767A8"/>
    <w:rsid w:val="5C6156F8"/>
    <w:rsid w:val="5D9D219C"/>
    <w:rsid w:val="5E241A22"/>
    <w:rsid w:val="5F9DF5DF"/>
    <w:rsid w:val="5FBFEA83"/>
    <w:rsid w:val="6047D01B"/>
    <w:rsid w:val="60E03972"/>
    <w:rsid w:val="61A18AC3"/>
    <w:rsid w:val="62B0BD3E"/>
    <w:rsid w:val="6396FBDB"/>
    <w:rsid w:val="64047695"/>
    <w:rsid w:val="646F2706"/>
    <w:rsid w:val="64952ED8"/>
    <w:rsid w:val="64F4529D"/>
    <w:rsid w:val="65127EBF"/>
    <w:rsid w:val="668C48B9"/>
    <w:rsid w:val="66E71386"/>
    <w:rsid w:val="678776EA"/>
    <w:rsid w:val="68192AA7"/>
    <w:rsid w:val="689B7B47"/>
    <w:rsid w:val="689D8A6F"/>
    <w:rsid w:val="695ACA0D"/>
    <w:rsid w:val="6A415500"/>
    <w:rsid w:val="6A485DBC"/>
    <w:rsid w:val="6AB32FAF"/>
    <w:rsid w:val="6AEAAFED"/>
    <w:rsid w:val="6CB3407A"/>
    <w:rsid w:val="6D54D381"/>
    <w:rsid w:val="6D9F0719"/>
    <w:rsid w:val="6DCFE52A"/>
    <w:rsid w:val="6E7E3241"/>
    <w:rsid w:val="70515396"/>
    <w:rsid w:val="708C7443"/>
    <w:rsid w:val="70951F84"/>
    <w:rsid w:val="713A10C6"/>
    <w:rsid w:val="71481A45"/>
    <w:rsid w:val="718C9AA2"/>
    <w:rsid w:val="7212D9A2"/>
    <w:rsid w:val="722844A4"/>
    <w:rsid w:val="7263F5D7"/>
    <w:rsid w:val="72E2CE09"/>
    <w:rsid w:val="72FB8D61"/>
    <w:rsid w:val="74EBEAC6"/>
    <w:rsid w:val="755FE566"/>
    <w:rsid w:val="7586DB6B"/>
    <w:rsid w:val="7591FD31"/>
    <w:rsid w:val="75B02081"/>
    <w:rsid w:val="76A1E201"/>
    <w:rsid w:val="76DF19E0"/>
    <w:rsid w:val="773FBDD0"/>
    <w:rsid w:val="778100B4"/>
    <w:rsid w:val="783DB262"/>
    <w:rsid w:val="78513677"/>
    <w:rsid w:val="7918D77A"/>
    <w:rsid w:val="799246C0"/>
    <w:rsid w:val="79B88A4B"/>
    <w:rsid w:val="7A391779"/>
    <w:rsid w:val="7A42EF5C"/>
    <w:rsid w:val="7A555CF8"/>
    <w:rsid w:val="7A775159"/>
    <w:rsid w:val="7B100F38"/>
    <w:rsid w:val="7BB32F10"/>
    <w:rsid w:val="7BF12D59"/>
    <w:rsid w:val="7BF6BAE0"/>
    <w:rsid w:val="7C9AB497"/>
    <w:rsid w:val="7CD4BD97"/>
    <w:rsid w:val="7D520EF8"/>
    <w:rsid w:val="7D8F54D3"/>
    <w:rsid w:val="7DBAD9A0"/>
    <w:rsid w:val="7E2B30F7"/>
    <w:rsid w:val="7F0B3E8D"/>
    <w:rsid w:val="7F1036BB"/>
    <w:rsid w:val="7F4C122F"/>
    <w:rsid w:val="7FD88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9BF53"/>
  <w15:docId w15:val="{C9F2A2FB-053A-4FDD-8F80-DDBBBC8F9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1AF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20598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60A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0A11"/>
    <w:pPr>
      <w:spacing w:after="160"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160A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3EFC"/>
    <w:pPr>
      <w:spacing w:after="200"/>
    </w:pPr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C63EF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A5A1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5A1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110CD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1F3D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https://lawforkids.org/law-day-contest" TargetMode="Externa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g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Relationship Type="http://schemas.microsoft.com/office/2020/10/relationships/intelligence" Target="intelligence2.xml" Id="R70efc427f824416f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padmavati\Work%20Folders\Desktop\LRE%20Lesso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68C54F14245A41ABB6A58E436808E3" ma:contentTypeVersion="16" ma:contentTypeDescription="Create a new document." ma:contentTypeScope="" ma:versionID="7e135111e5fb799507239e96199f7a6a">
  <xsd:schema xmlns:xsd="http://www.w3.org/2001/XMLSchema" xmlns:xs="http://www.w3.org/2001/XMLSchema" xmlns:p="http://schemas.microsoft.com/office/2006/metadata/properties" xmlns:ns2="8c4dff40-d60a-4cfd-92df-7cf6bf44fb38" xmlns:ns3="4800617c-8abc-4513-8684-14d29e623f83" targetNamespace="http://schemas.microsoft.com/office/2006/metadata/properties" ma:root="true" ma:fieldsID="7fd6e20374dea80c67ba280ef0ebe7d3" ns2:_="" ns3:_="">
    <xsd:import namespace="8c4dff40-d60a-4cfd-92df-7cf6bf44fb38"/>
    <xsd:import namespace="4800617c-8abc-4513-8684-14d29e623f8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4dff40-d60a-4cfd-92df-7cf6bf44fb3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6381f48-f36c-4cce-abcd-e4678632a74f}" ma:internalName="TaxCatchAll" ma:showField="CatchAllData" ma:web="8c4dff40-d60a-4cfd-92df-7cf6bf44fb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0617c-8abc-4513-8684-14d29e623f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a4db369-d83c-448f-9e6a-002b1e7f8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800617c-8abc-4513-8684-14d29e623f83">
      <Terms xmlns="http://schemas.microsoft.com/office/infopath/2007/PartnerControls"/>
    </lcf76f155ced4ddcb4097134ff3c332f>
    <TaxCatchAll xmlns="8c4dff40-d60a-4cfd-92df-7cf6bf44fb38" xsi:nil="true"/>
  </documentManagement>
</p:properties>
</file>

<file path=customXml/itemProps1.xml><?xml version="1.0" encoding="utf-8"?>
<ds:datastoreItem xmlns:ds="http://schemas.openxmlformats.org/officeDocument/2006/customXml" ds:itemID="{5674393A-9F75-4A16-A852-E5A3E79EEA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A10E10-BCD2-47D1-A1B8-51B64FB176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320BE1-D0E7-45E7-9F29-64F64960B7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4dff40-d60a-4cfd-92df-7cf6bf44fb38"/>
    <ds:schemaRef ds:uri="4800617c-8abc-4513-8684-14d29e623f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9FE944-F631-496F-B695-EBF22EAB5DE8}">
  <ds:schemaRefs>
    <ds:schemaRef ds:uri="http://schemas.microsoft.com/office/2006/metadata/properties"/>
    <ds:schemaRef ds:uri="http://schemas.microsoft.com/office/infopath/2007/PartnerControls"/>
    <ds:schemaRef ds:uri="4800617c-8abc-4513-8684-14d29e623f83"/>
    <ds:schemaRef ds:uri="8c4dff40-d60a-4cfd-92df-7cf6bf44fb3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LRE Lesson Template</ap:Template>
  <ap:Application>Microsoft Word for the web</ap:Application>
  <ap:DocSecurity>0</ap:DocSecurity>
  <ap:ScaleCrop>false</ap:ScaleCrop>
  <ap:Company>Arizona Bar Foundation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Deepika Padmavati</dc:creator>
  <keywords/>
  <lastModifiedBy>Deepika Padmavati</lastModifiedBy>
  <revision>48</revision>
  <dcterms:created xsi:type="dcterms:W3CDTF">2023-01-27T22:04:00.0000000Z</dcterms:created>
  <dcterms:modified xsi:type="dcterms:W3CDTF">2023-02-27T01:57:47.5926851Z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0x0101001D68C54F14245A41ABB6A58E436808E3</vt:lpwstr>
  </property>
  <property fmtid="{D5CDD505-2E9C-101B-9397-08002B2CF9AE}" pid="3" name="MediaServiceImageTags">
    <vt:lpwstr/>
  </property>
</Properties>
</file>