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EDAE" w14:textId="77777777" w:rsidR="003A09F7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E8C0" w14:textId="6E4DC15B" w:rsidR="00DD3CC7" w:rsidRPr="00FC36B0" w:rsidRDefault="00E46F93" w:rsidP="00E46F93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E46F93">
        <w:rPr>
          <w:rFonts w:eastAsia="Calibri" w:cs="Calibri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5F3A04F6" w14:textId="77777777" w:rsidR="00DD3CC7" w:rsidRPr="00DC7F18" w:rsidRDefault="00DD3CC7" w:rsidP="0076365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00EE6C6" w14:textId="3A2BAFA3" w:rsidR="003B7619" w:rsidRDefault="00D32AF6" w:rsidP="0076365E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0C1CFA">
        <w:rPr>
          <w:rFonts w:eastAsia="Calibri" w:cstheme="minorHAnsi"/>
          <w:b/>
          <w:bCs/>
          <w:sz w:val="24"/>
          <w:szCs w:val="24"/>
        </w:rPr>
        <w:t>202</w:t>
      </w:r>
      <w:r w:rsidR="00661C01">
        <w:rPr>
          <w:rFonts w:eastAsia="Calibri" w:cstheme="minorHAnsi"/>
          <w:b/>
          <w:bCs/>
          <w:sz w:val="24"/>
          <w:szCs w:val="24"/>
        </w:rPr>
        <w:t>3</w:t>
      </w:r>
      <w:r w:rsidR="000C1CFA">
        <w:rPr>
          <w:rFonts w:eastAsia="Calibri" w:cstheme="minorHAnsi"/>
          <w:b/>
          <w:bCs/>
          <w:sz w:val="24"/>
          <w:szCs w:val="24"/>
        </w:rPr>
        <w:t xml:space="preserve"> Arizona </w:t>
      </w:r>
      <w:r>
        <w:rPr>
          <w:rFonts w:eastAsia="Calibri" w:cstheme="minorHAnsi"/>
          <w:b/>
          <w:bCs/>
          <w:sz w:val="24"/>
          <w:szCs w:val="24"/>
        </w:rPr>
        <w:t>Law Day</w:t>
      </w:r>
    </w:p>
    <w:p w14:paraId="5FD2F2EC" w14:textId="3C61B6CA" w:rsidR="00DD3CC7" w:rsidRDefault="003B7619" w:rsidP="0076365E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2AC29853">
        <w:rPr>
          <w:rFonts w:eastAsia="Calibri"/>
          <w:b/>
          <w:bCs/>
          <w:sz w:val="24"/>
          <w:szCs w:val="24"/>
        </w:rPr>
        <w:t>“</w:t>
      </w:r>
      <w:r w:rsidR="004E2A5A" w:rsidRPr="2AC29853">
        <w:rPr>
          <w:rFonts w:eastAsia="Calibri"/>
          <w:b/>
          <w:bCs/>
          <w:sz w:val="24"/>
          <w:szCs w:val="24"/>
        </w:rPr>
        <w:t xml:space="preserve">Being Respectful in </w:t>
      </w:r>
      <w:r w:rsidR="5C3EDB9D" w:rsidRPr="2AC29853">
        <w:rPr>
          <w:rFonts w:eastAsia="Calibri"/>
          <w:b/>
          <w:bCs/>
          <w:sz w:val="24"/>
          <w:szCs w:val="24"/>
        </w:rPr>
        <w:t xml:space="preserve">a </w:t>
      </w:r>
      <w:r w:rsidR="004E2A5A" w:rsidRPr="2AC29853">
        <w:rPr>
          <w:rFonts w:eastAsia="Calibri"/>
          <w:b/>
          <w:bCs/>
          <w:sz w:val="24"/>
          <w:szCs w:val="24"/>
        </w:rPr>
        <w:t xml:space="preserve">Disagreement” </w:t>
      </w:r>
      <w:r w:rsidR="00DC7F18" w:rsidRPr="2AC29853">
        <w:rPr>
          <w:rFonts w:eastAsia="Calibri"/>
          <w:b/>
          <w:bCs/>
          <w:sz w:val="24"/>
          <w:szCs w:val="24"/>
        </w:rPr>
        <w:t>Lesson Plan</w:t>
      </w:r>
    </w:p>
    <w:p w14:paraId="0C3BD600" w14:textId="535CB368" w:rsidR="003B7619" w:rsidRPr="00441985" w:rsidRDefault="003B7619" w:rsidP="0076365E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 3-5</w:t>
      </w:r>
    </w:p>
    <w:p w14:paraId="6A7125C1" w14:textId="77777777" w:rsidR="00A142C1" w:rsidRDefault="00A142C1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109A001" w14:textId="5B62A0A7" w:rsidR="00DD3CC7" w:rsidRPr="00441985" w:rsidRDefault="00EB0D8E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="00205985" w:rsidRPr="00441985">
        <w:rPr>
          <w:rFonts w:eastAsia="Calibri" w:cstheme="minorHAnsi"/>
          <w:b/>
          <w:bCs/>
          <w:sz w:val="24"/>
          <w:szCs w:val="24"/>
        </w:rPr>
        <w:t>Students will…</w:t>
      </w:r>
    </w:p>
    <w:p w14:paraId="512200F3" w14:textId="2B52E4CF" w:rsidR="00D32AF6" w:rsidRDefault="68A92F32" w:rsidP="0076365E">
      <w:pPr>
        <w:pStyle w:val="ListParagraph"/>
        <w:numPr>
          <w:ilvl w:val="0"/>
          <w:numId w:val="4"/>
        </w:numPr>
        <w:spacing w:after="0" w:line="240" w:lineRule="auto"/>
        <w:rPr>
          <w:rFonts w:eastAsia="Calibri"/>
          <w:sz w:val="24"/>
          <w:szCs w:val="24"/>
        </w:rPr>
      </w:pPr>
      <w:r w:rsidRPr="0B6D9CE9">
        <w:rPr>
          <w:rFonts w:eastAsia="Calibri"/>
          <w:sz w:val="24"/>
          <w:szCs w:val="24"/>
        </w:rPr>
        <w:t>u</w:t>
      </w:r>
      <w:r w:rsidR="35ACA7C4" w:rsidRPr="0B6D9CE9">
        <w:rPr>
          <w:rFonts w:eastAsia="Calibri"/>
          <w:sz w:val="24"/>
          <w:szCs w:val="24"/>
        </w:rPr>
        <w:t xml:space="preserve">nderstand </w:t>
      </w:r>
      <w:r w:rsidR="3C78791D" w:rsidRPr="0B6D9CE9">
        <w:rPr>
          <w:rFonts w:eastAsia="Calibri"/>
          <w:sz w:val="24"/>
          <w:szCs w:val="24"/>
        </w:rPr>
        <w:t>the purpose of Law Day.</w:t>
      </w:r>
    </w:p>
    <w:p w14:paraId="208B58A6" w14:textId="02E04D05" w:rsidR="00D32AF6" w:rsidRDefault="55E75BA6" w:rsidP="0076365E">
      <w:pPr>
        <w:pStyle w:val="ListParagraph"/>
        <w:numPr>
          <w:ilvl w:val="0"/>
          <w:numId w:val="4"/>
        </w:numPr>
        <w:spacing w:after="0" w:line="240" w:lineRule="auto"/>
        <w:rPr>
          <w:rFonts w:eastAsia="Calibri"/>
          <w:sz w:val="24"/>
          <w:szCs w:val="24"/>
        </w:rPr>
      </w:pPr>
      <w:r w:rsidRPr="2AC29853">
        <w:rPr>
          <w:rFonts w:eastAsia="Calibri"/>
          <w:sz w:val="24"/>
          <w:szCs w:val="24"/>
        </w:rPr>
        <w:t>learn</w:t>
      </w:r>
      <w:r w:rsidR="00697D3B" w:rsidRPr="2AC29853">
        <w:rPr>
          <w:rFonts w:eastAsia="Calibri"/>
          <w:sz w:val="24"/>
          <w:szCs w:val="24"/>
        </w:rPr>
        <w:t xml:space="preserve"> </w:t>
      </w:r>
      <w:r w:rsidR="00C9725E" w:rsidRPr="2AC29853">
        <w:rPr>
          <w:rFonts w:eastAsia="Calibri"/>
          <w:sz w:val="24"/>
          <w:szCs w:val="24"/>
        </w:rPr>
        <w:t>various ways to disagree respectfully with another person</w:t>
      </w:r>
      <w:r w:rsidR="00D32AF6" w:rsidRPr="2AC29853">
        <w:rPr>
          <w:rFonts w:eastAsia="Calibri"/>
          <w:sz w:val="24"/>
          <w:szCs w:val="24"/>
        </w:rPr>
        <w:t>.</w:t>
      </w:r>
    </w:p>
    <w:p w14:paraId="1CD4A123" w14:textId="10070B4F" w:rsidR="00D32AF6" w:rsidRPr="005831E4" w:rsidRDefault="005C322B" w:rsidP="0076365E">
      <w:pPr>
        <w:pStyle w:val="ListParagraph"/>
        <w:numPr>
          <w:ilvl w:val="0"/>
          <w:numId w:val="4"/>
        </w:num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draw </w:t>
      </w:r>
      <w:r w:rsidR="001C2CB1" w:rsidRPr="205205FA">
        <w:rPr>
          <w:rFonts w:eastAsia="Calibri"/>
          <w:sz w:val="24"/>
          <w:szCs w:val="24"/>
        </w:rPr>
        <w:t>a</w:t>
      </w:r>
      <w:r w:rsidR="00D32AF6" w:rsidRPr="205205FA">
        <w:rPr>
          <w:rFonts w:eastAsia="Calibri"/>
          <w:sz w:val="24"/>
          <w:szCs w:val="24"/>
        </w:rPr>
        <w:t xml:space="preserve"> picture </w:t>
      </w:r>
      <w:r w:rsidR="4689F64B" w:rsidRPr="205205FA">
        <w:rPr>
          <w:rFonts w:eastAsia="Calibri"/>
          <w:sz w:val="24"/>
          <w:szCs w:val="24"/>
        </w:rPr>
        <w:t xml:space="preserve">of </w:t>
      </w:r>
      <w:r w:rsidR="4182C8E5" w:rsidRPr="205205FA">
        <w:rPr>
          <w:rFonts w:eastAsia="Calibri"/>
          <w:sz w:val="24"/>
          <w:szCs w:val="24"/>
        </w:rPr>
        <w:t xml:space="preserve">people respectfully disagreeing with </w:t>
      </w:r>
      <w:r w:rsidR="6A99AA25" w:rsidRPr="205205FA">
        <w:rPr>
          <w:rFonts w:eastAsia="Calibri"/>
          <w:sz w:val="24"/>
          <w:szCs w:val="24"/>
        </w:rPr>
        <w:t>each other.</w:t>
      </w:r>
    </w:p>
    <w:p w14:paraId="1BF7548D" w14:textId="07143DCB" w:rsidR="00DD3CC7" w:rsidRDefault="00DD3CC7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7353AD" w14:textId="1F3E5D32" w:rsidR="00DD3CC7" w:rsidRPr="00441985" w:rsidRDefault="00DD3CC7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</w:p>
    <w:p w14:paraId="30344173" w14:textId="5C76FEE4" w:rsidR="001F2E11" w:rsidRDefault="001F2E11" w:rsidP="0076365E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Calendar or display with the 12 months and the days of the month</w:t>
      </w:r>
    </w:p>
    <w:p w14:paraId="355E055D" w14:textId="5C0E6B39" w:rsidR="00DD3CC7" w:rsidRDefault="002238FB" w:rsidP="717FDAB0">
      <w:pPr>
        <w:numPr>
          <w:ilvl w:val="0"/>
          <w:numId w:val="1"/>
        </w:numPr>
        <w:spacing w:after="0" w:line="240" w:lineRule="auto"/>
        <w:rPr>
          <w:rFonts w:eastAsia="Calibri"/>
          <w:sz w:val="24"/>
          <w:szCs w:val="24"/>
        </w:rPr>
      </w:pPr>
      <w:r w:rsidRPr="717FDAB0">
        <w:rPr>
          <w:rFonts w:eastAsia="Calibri"/>
          <w:sz w:val="24"/>
          <w:szCs w:val="24"/>
        </w:rPr>
        <w:t>Class board and markers</w:t>
      </w:r>
    </w:p>
    <w:p w14:paraId="6DA8AE06" w14:textId="18FC84F7" w:rsidR="379CD3BF" w:rsidRDefault="379CD3BF" w:rsidP="717FDAB0">
      <w:pPr>
        <w:numPr>
          <w:ilvl w:val="0"/>
          <w:numId w:val="1"/>
        </w:numPr>
        <w:spacing w:after="0" w:line="240" w:lineRule="auto"/>
        <w:rPr>
          <w:rFonts w:eastAsia="Calibri"/>
          <w:sz w:val="24"/>
          <w:szCs w:val="24"/>
        </w:rPr>
      </w:pPr>
      <w:r w:rsidRPr="717FDAB0">
        <w:rPr>
          <w:rFonts w:eastAsia="Calibri"/>
          <w:sz w:val="24"/>
          <w:szCs w:val="24"/>
        </w:rPr>
        <w:t>Notebook paper and writing utensil</w:t>
      </w:r>
      <w:r w:rsidR="00422FC1">
        <w:rPr>
          <w:rFonts w:eastAsia="Calibri"/>
          <w:sz w:val="24"/>
          <w:szCs w:val="24"/>
        </w:rPr>
        <w:t xml:space="preserve"> </w:t>
      </w:r>
    </w:p>
    <w:p w14:paraId="1FC7F2FD" w14:textId="5BEA2D9C" w:rsidR="002238FB" w:rsidRPr="00441985" w:rsidRDefault="00E76A4A" w:rsidP="0076365E">
      <w:pPr>
        <w:numPr>
          <w:ilvl w:val="0"/>
          <w:numId w:val="1"/>
        </w:numPr>
        <w:spacing w:after="0" w:line="240" w:lineRule="auto"/>
        <w:rPr>
          <w:rFonts w:eastAsia="Calibri"/>
          <w:sz w:val="24"/>
          <w:szCs w:val="24"/>
        </w:rPr>
      </w:pPr>
      <w:r w:rsidRPr="717FDAB0">
        <w:rPr>
          <w:rFonts w:eastAsia="Calibri"/>
          <w:sz w:val="24"/>
          <w:szCs w:val="24"/>
        </w:rPr>
        <w:t xml:space="preserve">Art </w:t>
      </w:r>
      <w:r w:rsidR="002238FB" w:rsidRPr="717FDAB0">
        <w:rPr>
          <w:rFonts w:eastAsia="Calibri"/>
          <w:sz w:val="24"/>
          <w:szCs w:val="24"/>
        </w:rPr>
        <w:t>supplies</w:t>
      </w:r>
      <w:r w:rsidR="001E3B23" w:rsidRPr="717FDAB0">
        <w:rPr>
          <w:rFonts w:eastAsia="Calibri"/>
          <w:sz w:val="24"/>
          <w:szCs w:val="24"/>
        </w:rPr>
        <w:t xml:space="preserve"> for each student</w:t>
      </w:r>
      <w:r w:rsidR="003F71A4" w:rsidRPr="717FDAB0">
        <w:rPr>
          <w:rFonts w:eastAsia="Calibri"/>
          <w:sz w:val="24"/>
          <w:szCs w:val="24"/>
        </w:rPr>
        <w:t xml:space="preserve"> for their drawing</w:t>
      </w:r>
    </w:p>
    <w:p w14:paraId="6F32813F" w14:textId="6D5E065F" w:rsidR="05F23E68" w:rsidRDefault="05F23E68" w:rsidP="0076365E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717FDAB0">
        <w:rPr>
          <w:rFonts w:ascii="Calibri" w:eastAsia="Calibri" w:hAnsi="Calibri" w:cs="Calibri"/>
          <w:sz w:val="24"/>
          <w:szCs w:val="24"/>
        </w:rPr>
        <w:t>8.5” x 11” size paper for each student</w:t>
      </w:r>
    </w:p>
    <w:p w14:paraId="7300A1D1" w14:textId="77777777" w:rsidR="00DD3CC7" w:rsidRPr="00441985" w:rsidRDefault="00DD3CC7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4CB161" w14:textId="1DA2AF35" w:rsidR="00DD3CC7" w:rsidRPr="00441985" w:rsidRDefault="1DDBDA44" w:rsidP="0076365E">
      <w:pPr>
        <w:spacing w:after="0" w:line="240" w:lineRule="auto"/>
        <w:rPr>
          <w:rFonts w:eastAsia="Calibri"/>
          <w:b/>
          <w:bCs/>
          <w:sz w:val="24"/>
          <w:szCs w:val="24"/>
        </w:rPr>
      </w:pPr>
      <w:bookmarkStart w:id="0" w:name="_Int_eGTzb0Yo"/>
      <w:r w:rsidRPr="25205989">
        <w:rPr>
          <w:rFonts w:eastAsia="Calibri"/>
          <w:b/>
          <w:bCs/>
          <w:sz w:val="24"/>
          <w:szCs w:val="24"/>
        </w:rPr>
        <w:t>Timeframe</w:t>
      </w:r>
      <w:bookmarkEnd w:id="0"/>
      <w:r w:rsidRPr="25205989">
        <w:rPr>
          <w:rFonts w:eastAsia="Calibri"/>
          <w:b/>
          <w:bCs/>
          <w:sz w:val="24"/>
          <w:szCs w:val="24"/>
        </w:rPr>
        <w:t xml:space="preserve">: </w:t>
      </w:r>
      <w:r w:rsidR="157A5FE6" w:rsidRPr="25205989">
        <w:rPr>
          <w:rFonts w:eastAsia="Calibri"/>
          <w:sz w:val="24"/>
          <w:szCs w:val="24"/>
        </w:rPr>
        <w:t>30</w:t>
      </w:r>
      <w:r w:rsidR="34DCF4AC" w:rsidRPr="25205989">
        <w:rPr>
          <w:rFonts w:eastAsia="Calibri"/>
          <w:sz w:val="24"/>
          <w:szCs w:val="24"/>
        </w:rPr>
        <w:t xml:space="preserve"> Minutes</w:t>
      </w:r>
    </w:p>
    <w:p w14:paraId="6B3DCA26" w14:textId="77777777" w:rsidR="00DD3CC7" w:rsidRPr="00441985" w:rsidRDefault="00DD3CC7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2C4771D6" w14:textId="77777777" w:rsidR="009950B8" w:rsidRPr="00276128" w:rsidRDefault="00896E3A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AC29853">
        <w:rPr>
          <w:rFonts w:eastAsia="Calibri"/>
          <w:sz w:val="24"/>
          <w:szCs w:val="24"/>
        </w:rPr>
        <w:t xml:space="preserve">Share with students your favorite celebration and one way you </w:t>
      </w:r>
      <w:r w:rsidR="00A415FB" w:rsidRPr="2AC29853">
        <w:rPr>
          <w:rFonts w:eastAsia="Calibri"/>
          <w:sz w:val="24"/>
          <w:szCs w:val="24"/>
        </w:rPr>
        <w:t>acknowledge it</w:t>
      </w:r>
      <w:r w:rsidRPr="2AC29853">
        <w:rPr>
          <w:rFonts w:eastAsia="Calibri"/>
          <w:sz w:val="24"/>
          <w:szCs w:val="24"/>
        </w:rPr>
        <w:t xml:space="preserve">. </w:t>
      </w:r>
    </w:p>
    <w:p w14:paraId="442D6891" w14:textId="3D57B90D" w:rsidR="006349C5" w:rsidRPr="00896E3A" w:rsidRDefault="1BD86068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5205989">
        <w:rPr>
          <w:rFonts w:eastAsia="Calibri"/>
          <w:sz w:val="24"/>
          <w:szCs w:val="24"/>
        </w:rPr>
        <w:t>Ask students to think ab</w:t>
      </w:r>
      <w:r w:rsidR="148DD3D5" w:rsidRPr="25205989">
        <w:rPr>
          <w:rFonts w:eastAsia="Calibri"/>
          <w:sz w:val="24"/>
          <w:szCs w:val="24"/>
        </w:rPr>
        <w:t xml:space="preserve">out their favorite </w:t>
      </w:r>
      <w:r w:rsidR="190B2041" w:rsidRPr="25205989">
        <w:rPr>
          <w:rFonts w:eastAsia="Calibri"/>
          <w:sz w:val="24"/>
          <w:szCs w:val="24"/>
        </w:rPr>
        <w:t>celebration</w:t>
      </w:r>
      <w:r w:rsidR="148DD3D5" w:rsidRPr="25205989">
        <w:rPr>
          <w:rFonts w:eastAsia="Calibri"/>
          <w:sz w:val="24"/>
          <w:szCs w:val="24"/>
        </w:rPr>
        <w:t xml:space="preserve"> and write down ways they </w:t>
      </w:r>
      <w:r w:rsidR="60E0E719" w:rsidRPr="25205989">
        <w:rPr>
          <w:rFonts w:eastAsia="Calibri"/>
          <w:sz w:val="24"/>
          <w:szCs w:val="24"/>
        </w:rPr>
        <w:t>acknowledge it</w:t>
      </w:r>
      <w:r w:rsidR="148DD3D5" w:rsidRPr="25205989">
        <w:rPr>
          <w:rFonts w:eastAsia="Calibri"/>
          <w:sz w:val="24"/>
          <w:szCs w:val="24"/>
        </w:rPr>
        <w:t xml:space="preserve">. Call on volunteers to share their favorite </w:t>
      </w:r>
      <w:r w:rsidR="4FE7F4D8" w:rsidRPr="25205989">
        <w:rPr>
          <w:rFonts w:eastAsia="Calibri"/>
          <w:sz w:val="24"/>
          <w:szCs w:val="24"/>
        </w:rPr>
        <w:t xml:space="preserve">celebration </w:t>
      </w:r>
      <w:r w:rsidR="148DD3D5" w:rsidRPr="25205989">
        <w:rPr>
          <w:rFonts w:eastAsia="Calibri"/>
          <w:sz w:val="24"/>
          <w:szCs w:val="24"/>
        </w:rPr>
        <w:t>and one way</w:t>
      </w:r>
      <w:r w:rsidR="60E0E719" w:rsidRPr="25205989">
        <w:rPr>
          <w:rFonts w:eastAsia="Calibri"/>
          <w:sz w:val="24"/>
          <w:szCs w:val="24"/>
        </w:rPr>
        <w:t xml:space="preserve"> they acknowledge it</w:t>
      </w:r>
      <w:bookmarkStart w:id="1" w:name="_Int_3FzLU6sL"/>
      <w:r w:rsidR="60E0E719" w:rsidRPr="25205989">
        <w:rPr>
          <w:rFonts w:eastAsia="Calibri"/>
          <w:sz w:val="24"/>
          <w:szCs w:val="24"/>
        </w:rPr>
        <w:t>.</w:t>
      </w:r>
      <w:r w:rsidR="148DD3D5" w:rsidRPr="25205989">
        <w:rPr>
          <w:rFonts w:eastAsia="Calibri"/>
          <w:sz w:val="24"/>
          <w:szCs w:val="24"/>
        </w:rPr>
        <w:t xml:space="preserve">  </w:t>
      </w:r>
      <w:bookmarkEnd w:id="1"/>
    </w:p>
    <w:p w14:paraId="2E75EF7E" w14:textId="6654F910" w:rsidR="00896E3A" w:rsidRPr="00896E3A" w:rsidRDefault="148DD3D5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5205989">
        <w:rPr>
          <w:rFonts w:eastAsia="Calibri"/>
          <w:sz w:val="24"/>
          <w:szCs w:val="24"/>
        </w:rPr>
        <w:t xml:space="preserve">Inform students that the United States </w:t>
      </w:r>
      <w:r w:rsidR="488167E6" w:rsidRPr="25205989">
        <w:rPr>
          <w:rFonts w:eastAsia="Calibri"/>
          <w:sz w:val="24"/>
          <w:szCs w:val="24"/>
        </w:rPr>
        <w:t>g</w:t>
      </w:r>
      <w:r w:rsidRPr="25205989">
        <w:rPr>
          <w:rFonts w:eastAsia="Calibri"/>
          <w:sz w:val="24"/>
          <w:szCs w:val="24"/>
        </w:rPr>
        <w:t>overnment recognizes certain holidays and certain nation</w:t>
      </w:r>
      <w:r w:rsidR="60E0E719" w:rsidRPr="25205989">
        <w:rPr>
          <w:rFonts w:eastAsia="Calibri"/>
          <w:sz w:val="24"/>
          <w:szCs w:val="24"/>
        </w:rPr>
        <w:t>al</w:t>
      </w:r>
      <w:r w:rsidRPr="25205989">
        <w:rPr>
          <w:rFonts w:eastAsia="Calibri"/>
          <w:sz w:val="24"/>
          <w:szCs w:val="24"/>
        </w:rPr>
        <w:t xml:space="preserve"> days. A national day is a day on the calendar that provides opportunities to </w:t>
      </w:r>
      <w:r w:rsidR="60E0E719" w:rsidRPr="25205989">
        <w:rPr>
          <w:rFonts w:eastAsia="Calibri"/>
          <w:sz w:val="24"/>
          <w:szCs w:val="24"/>
        </w:rPr>
        <w:t>acknowledge</w:t>
      </w:r>
      <w:r w:rsidRPr="25205989">
        <w:rPr>
          <w:rFonts w:eastAsia="Calibri"/>
          <w:sz w:val="24"/>
          <w:szCs w:val="24"/>
        </w:rPr>
        <w:t xml:space="preserve"> the day and celebrate it with </w:t>
      </w:r>
      <w:bookmarkStart w:id="2" w:name="_Int_6dEfOaAc"/>
      <w:r w:rsidRPr="25205989">
        <w:rPr>
          <w:rFonts w:eastAsia="Calibri"/>
          <w:sz w:val="24"/>
          <w:szCs w:val="24"/>
        </w:rPr>
        <w:t>special events</w:t>
      </w:r>
      <w:bookmarkEnd w:id="2"/>
      <w:r w:rsidR="60E0E719" w:rsidRPr="25205989">
        <w:rPr>
          <w:rFonts w:eastAsia="Calibri"/>
          <w:sz w:val="24"/>
          <w:szCs w:val="24"/>
        </w:rPr>
        <w:t xml:space="preserve"> and activities</w:t>
      </w:r>
      <w:bookmarkStart w:id="3" w:name="_Int_PkdZXhrN"/>
      <w:r w:rsidRPr="25205989">
        <w:rPr>
          <w:rFonts w:eastAsia="Calibri"/>
          <w:sz w:val="24"/>
          <w:szCs w:val="24"/>
        </w:rPr>
        <w:t xml:space="preserve">.  </w:t>
      </w:r>
      <w:bookmarkEnd w:id="3"/>
    </w:p>
    <w:p w14:paraId="6897CDBC" w14:textId="2B3F59B5" w:rsidR="009950B8" w:rsidRDefault="005F53D2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5F53D2">
        <w:rPr>
          <w:rFonts w:eastAsia="Calibri" w:cstheme="minorHAnsi"/>
          <w:sz w:val="24"/>
          <w:szCs w:val="24"/>
        </w:rPr>
        <w:t>Explain that May 1 is Law Day</w:t>
      </w:r>
      <w:r>
        <w:rPr>
          <w:rFonts w:eastAsia="Calibri" w:cstheme="minorHAnsi"/>
          <w:sz w:val="24"/>
          <w:szCs w:val="24"/>
        </w:rPr>
        <w:t xml:space="preserve">. Show a </w:t>
      </w:r>
      <w:r w:rsidRPr="001F2E11">
        <w:rPr>
          <w:rFonts w:eastAsia="Calibri" w:cstheme="minorHAnsi"/>
          <w:b/>
          <w:bCs/>
          <w:sz w:val="24"/>
          <w:szCs w:val="24"/>
        </w:rPr>
        <w:t xml:space="preserve">calendar or </w:t>
      </w:r>
      <w:r w:rsidR="00871F4C">
        <w:rPr>
          <w:rFonts w:eastAsia="Calibri" w:cstheme="minorHAnsi"/>
          <w:b/>
          <w:bCs/>
          <w:sz w:val="24"/>
          <w:szCs w:val="24"/>
        </w:rPr>
        <w:t xml:space="preserve">a classroom </w:t>
      </w:r>
      <w:r w:rsidRPr="001F2E11">
        <w:rPr>
          <w:rFonts w:eastAsia="Calibri" w:cstheme="minorHAnsi"/>
          <w:b/>
          <w:bCs/>
          <w:sz w:val="24"/>
          <w:szCs w:val="24"/>
        </w:rPr>
        <w:t>display with 12 months</w:t>
      </w:r>
      <w:r>
        <w:rPr>
          <w:rFonts w:eastAsia="Calibri" w:cstheme="minorHAnsi"/>
          <w:sz w:val="24"/>
          <w:szCs w:val="24"/>
        </w:rPr>
        <w:t xml:space="preserve"> and ask a volunteer to show </w:t>
      </w:r>
      <w:r w:rsidR="001B14FB">
        <w:rPr>
          <w:rFonts w:eastAsia="Calibri" w:cstheme="minorHAnsi"/>
          <w:sz w:val="24"/>
          <w:szCs w:val="24"/>
        </w:rPr>
        <w:t>w</w:t>
      </w:r>
      <w:r>
        <w:rPr>
          <w:rFonts w:eastAsia="Calibri" w:cstheme="minorHAnsi"/>
          <w:sz w:val="24"/>
          <w:szCs w:val="24"/>
        </w:rPr>
        <w:t xml:space="preserve">hat day it is today and where May 1 is. </w:t>
      </w:r>
    </w:p>
    <w:p w14:paraId="01DB13DF" w14:textId="57C98247" w:rsidR="00896E3A" w:rsidRDefault="3719D8AC" w:rsidP="252059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5205989">
        <w:rPr>
          <w:rFonts w:eastAsia="Calibri"/>
          <w:sz w:val="24"/>
          <w:szCs w:val="24"/>
        </w:rPr>
        <w:t>Further explain that Law Day is a day we can celebrate how rules and laws help protect our rights and keep us safe</w:t>
      </w:r>
      <w:bookmarkStart w:id="4" w:name="_Int_8BHuuOse"/>
      <w:r w:rsidRPr="25205989">
        <w:rPr>
          <w:rFonts w:eastAsia="Calibri"/>
          <w:sz w:val="24"/>
          <w:szCs w:val="24"/>
        </w:rPr>
        <w:t xml:space="preserve">.  </w:t>
      </w:r>
      <w:bookmarkEnd w:id="4"/>
    </w:p>
    <w:p w14:paraId="7EF7DBDB" w14:textId="245A54CC" w:rsidR="001B14FB" w:rsidRDefault="57F62179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50A9FDA7">
        <w:rPr>
          <w:rFonts w:eastAsia="Calibri"/>
          <w:sz w:val="24"/>
          <w:szCs w:val="24"/>
        </w:rPr>
        <w:t>Next</w:t>
      </w:r>
      <w:r w:rsidR="508BD43D" w:rsidRPr="50A9FDA7">
        <w:rPr>
          <w:rFonts w:eastAsia="Calibri"/>
          <w:sz w:val="24"/>
          <w:szCs w:val="24"/>
        </w:rPr>
        <w:t xml:space="preserve">, </w:t>
      </w:r>
      <w:r w:rsidRPr="50A9FDA7">
        <w:rPr>
          <w:rFonts w:eastAsia="Calibri"/>
          <w:sz w:val="24"/>
          <w:szCs w:val="24"/>
        </w:rPr>
        <w:t xml:space="preserve">explain that </w:t>
      </w:r>
      <w:r w:rsidR="03122836" w:rsidRPr="50A9FDA7">
        <w:rPr>
          <w:rFonts w:eastAsia="Calibri"/>
          <w:sz w:val="24"/>
          <w:szCs w:val="24"/>
        </w:rPr>
        <w:t xml:space="preserve">we </w:t>
      </w:r>
      <w:r w:rsidR="066807A0" w:rsidRPr="50A9FDA7">
        <w:rPr>
          <w:rFonts w:eastAsia="Calibri"/>
          <w:sz w:val="24"/>
          <w:szCs w:val="24"/>
        </w:rPr>
        <w:t xml:space="preserve">are </w:t>
      </w:r>
      <w:r w:rsidR="508BD43D" w:rsidRPr="50A9FDA7">
        <w:rPr>
          <w:rFonts w:eastAsia="Calibri"/>
          <w:sz w:val="24"/>
          <w:szCs w:val="24"/>
        </w:rPr>
        <w:t>all people in a community</w:t>
      </w:r>
      <w:r w:rsidR="00703309" w:rsidRPr="50A9FDA7">
        <w:rPr>
          <w:rFonts w:eastAsia="Calibri"/>
          <w:sz w:val="24"/>
          <w:szCs w:val="24"/>
        </w:rPr>
        <w:t>.</w:t>
      </w:r>
      <w:r w:rsidR="7D863E40" w:rsidRPr="50A9FDA7">
        <w:rPr>
          <w:rFonts w:eastAsia="Calibri"/>
          <w:sz w:val="24"/>
          <w:szCs w:val="24"/>
        </w:rPr>
        <w:t xml:space="preserve"> </w:t>
      </w:r>
      <w:r w:rsidR="00703309" w:rsidRPr="50A9FDA7">
        <w:rPr>
          <w:rFonts w:eastAsia="Calibri"/>
          <w:sz w:val="24"/>
          <w:szCs w:val="24"/>
        </w:rPr>
        <w:t>B</w:t>
      </w:r>
      <w:r w:rsidR="1F407EAD" w:rsidRPr="50A9FDA7">
        <w:rPr>
          <w:rFonts w:eastAsia="Calibri"/>
          <w:sz w:val="24"/>
          <w:szCs w:val="24"/>
        </w:rPr>
        <w:t>eing a</w:t>
      </w:r>
      <w:r w:rsidR="4D17F590" w:rsidRPr="50A9FDA7">
        <w:rPr>
          <w:rFonts w:eastAsia="Calibri"/>
          <w:sz w:val="24"/>
          <w:szCs w:val="24"/>
        </w:rPr>
        <w:t xml:space="preserve"> </w:t>
      </w:r>
      <w:r w:rsidR="00E831F8" w:rsidRPr="50A9FDA7">
        <w:rPr>
          <w:rFonts w:eastAsia="Calibri"/>
          <w:sz w:val="24"/>
          <w:szCs w:val="24"/>
        </w:rPr>
        <w:t xml:space="preserve">member </w:t>
      </w:r>
      <w:r w:rsidR="1F407EAD" w:rsidRPr="50A9FDA7">
        <w:rPr>
          <w:rFonts w:eastAsia="Calibri"/>
          <w:sz w:val="24"/>
          <w:szCs w:val="24"/>
        </w:rPr>
        <w:t>of a community</w:t>
      </w:r>
      <w:r w:rsidR="427EDCD0" w:rsidRPr="50A9FDA7">
        <w:rPr>
          <w:rFonts w:eastAsia="Calibri"/>
          <w:sz w:val="24"/>
          <w:szCs w:val="24"/>
        </w:rPr>
        <w:t xml:space="preserve"> can</w:t>
      </w:r>
      <w:r w:rsidR="1F407EAD" w:rsidRPr="50A9FDA7">
        <w:rPr>
          <w:rFonts w:eastAsia="Calibri"/>
          <w:sz w:val="24"/>
          <w:szCs w:val="24"/>
        </w:rPr>
        <w:t xml:space="preserve"> include </w:t>
      </w:r>
      <w:r w:rsidR="427EDCD0" w:rsidRPr="50A9FDA7">
        <w:rPr>
          <w:rFonts w:eastAsia="Calibri"/>
          <w:sz w:val="24"/>
          <w:szCs w:val="24"/>
        </w:rPr>
        <w:t>a</w:t>
      </w:r>
      <w:r w:rsidR="03122836" w:rsidRPr="50A9FDA7">
        <w:rPr>
          <w:rFonts w:eastAsia="Calibri"/>
          <w:sz w:val="24"/>
          <w:szCs w:val="24"/>
        </w:rPr>
        <w:t xml:space="preserve"> </w:t>
      </w:r>
      <w:r w:rsidR="1F407EAD" w:rsidRPr="50A9FDA7">
        <w:rPr>
          <w:rFonts w:eastAsia="Calibri"/>
          <w:sz w:val="24"/>
          <w:szCs w:val="24"/>
        </w:rPr>
        <w:t xml:space="preserve">classroom, </w:t>
      </w:r>
      <w:r w:rsidR="427EDCD0" w:rsidRPr="50A9FDA7">
        <w:rPr>
          <w:rFonts w:eastAsia="Calibri"/>
          <w:sz w:val="24"/>
          <w:szCs w:val="24"/>
        </w:rPr>
        <w:t xml:space="preserve">school, city or town, state and </w:t>
      </w:r>
      <w:r w:rsidR="498EDC59" w:rsidRPr="50A9FDA7">
        <w:rPr>
          <w:rFonts w:eastAsia="Calibri"/>
          <w:sz w:val="24"/>
          <w:szCs w:val="24"/>
        </w:rPr>
        <w:t>country</w:t>
      </w:r>
      <w:r w:rsidR="2D3E0F29" w:rsidRPr="50A9FDA7">
        <w:rPr>
          <w:rFonts w:eastAsia="Calibri"/>
          <w:sz w:val="24"/>
          <w:szCs w:val="24"/>
        </w:rPr>
        <w:t xml:space="preserve">. </w:t>
      </w:r>
      <w:r w:rsidR="2F315749" w:rsidRPr="50A9FDA7">
        <w:rPr>
          <w:rFonts w:eastAsia="Calibri"/>
          <w:sz w:val="24"/>
          <w:szCs w:val="24"/>
        </w:rPr>
        <w:t>Learning is a</w:t>
      </w:r>
      <w:r w:rsidR="2D3E0F29" w:rsidRPr="50A9FDA7">
        <w:rPr>
          <w:rFonts w:eastAsia="Calibri"/>
          <w:sz w:val="24"/>
          <w:szCs w:val="24"/>
        </w:rPr>
        <w:t xml:space="preserve"> right that</w:t>
      </w:r>
      <w:r w:rsidR="2F315749" w:rsidRPr="50A9FDA7">
        <w:rPr>
          <w:rFonts w:eastAsia="Calibri"/>
          <w:sz w:val="24"/>
          <w:szCs w:val="24"/>
        </w:rPr>
        <w:t xml:space="preserve"> student</w:t>
      </w:r>
      <w:r w:rsidR="2D3E0F29" w:rsidRPr="50A9FDA7">
        <w:rPr>
          <w:rFonts w:eastAsia="Calibri"/>
          <w:sz w:val="24"/>
          <w:szCs w:val="24"/>
        </w:rPr>
        <w:t xml:space="preserve">s have as </w:t>
      </w:r>
      <w:r w:rsidR="00F41B7A" w:rsidRPr="50A9FDA7">
        <w:rPr>
          <w:rFonts w:eastAsia="Calibri"/>
          <w:sz w:val="24"/>
          <w:szCs w:val="24"/>
        </w:rPr>
        <w:t xml:space="preserve">members </w:t>
      </w:r>
      <w:r w:rsidR="7B52E9BB" w:rsidRPr="50A9FDA7">
        <w:rPr>
          <w:rFonts w:eastAsia="Calibri"/>
          <w:sz w:val="24"/>
          <w:szCs w:val="24"/>
        </w:rPr>
        <w:t xml:space="preserve">of </w:t>
      </w:r>
      <w:r w:rsidR="3C41249D" w:rsidRPr="50A9FDA7">
        <w:rPr>
          <w:rFonts w:eastAsia="Calibri"/>
          <w:sz w:val="24"/>
          <w:szCs w:val="24"/>
        </w:rPr>
        <w:t>a</w:t>
      </w:r>
      <w:r w:rsidR="7B52E9BB" w:rsidRPr="50A9FDA7">
        <w:rPr>
          <w:rFonts w:eastAsia="Calibri"/>
          <w:sz w:val="24"/>
          <w:szCs w:val="24"/>
        </w:rPr>
        <w:t xml:space="preserve"> community</w:t>
      </w:r>
      <w:r w:rsidR="2F315749" w:rsidRPr="50A9FDA7">
        <w:rPr>
          <w:rFonts w:eastAsia="Calibri"/>
          <w:sz w:val="24"/>
          <w:szCs w:val="24"/>
        </w:rPr>
        <w:t xml:space="preserve">. </w:t>
      </w:r>
      <w:r w:rsidR="59313FBB" w:rsidRPr="50A9FDA7">
        <w:rPr>
          <w:rFonts w:eastAsia="Calibri"/>
          <w:sz w:val="24"/>
          <w:szCs w:val="24"/>
        </w:rPr>
        <w:t>All students at this school have the right to learn in a safe environment.</w:t>
      </w:r>
    </w:p>
    <w:p w14:paraId="667DE8B5" w14:textId="3977F148" w:rsidR="00A7565D" w:rsidRPr="00B9553E" w:rsidRDefault="00F41B7A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5FF04085">
        <w:rPr>
          <w:rFonts w:eastAsia="Calibri"/>
          <w:sz w:val="24"/>
          <w:szCs w:val="24"/>
        </w:rPr>
        <w:t>Inform the students that t</w:t>
      </w:r>
      <w:r w:rsidR="003B7619" w:rsidRPr="5FF04085">
        <w:rPr>
          <w:rFonts w:eastAsia="Calibri"/>
          <w:sz w:val="24"/>
          <w:szCs w:val="24"/>
        </w:rPr>
        <w:t xml:space="preserve">he </w:t>
      </w:r>
      <w:r w:rsidR="00A7565D" w:rsidRPr="5FF04085">
        <w:rPr>
          <w:sz w:val="24"/>
          <w:szCs w:val="24"/>
        </w:rPr>
        <w:t xml:space="preserve">United States Constitution is a set of rules that guides how our country should work and the Arizona Constitution guides how our state should work. </w:t>
      </w:r>
      <w:r w:rsidR="00A20B64" w:rsidRPr="5FF04085">
        <w:rPr>
          <w:sz w:val="24"/>
          <w:szCs w:val="24"/>
        </w:rPr>
        <w:t>The Constitution is a framework for how we should work together for the good of the community.</w:t>
      </w:r>
    </w:p>
    <w:p w14:paraId="09EF00D5" w14:textId="27F97EAC" w:rsidR="0098732B" w:rsidRPr="00A7565D" w:rsidRDefault="7271471D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5205989">
        <w:rPr>
          <w:rFonts w:eastAsia="Calibri"/>
          <w:sz w:val="24"/>
          <w:szCs w:val="24"/>
        </w:rPr>
        <w:t xml:space="preserve">Schools have something similar that helps guide how the school is run in a </w:t>
      </w:r>
      <w:r w:rsidR="627BA97A" w:rsidRPr="25205989">
        <w:rPr>
          <w:rFonts w:eastAsia="Calibri"/>
          <w:sz w:val="24"/>
          <w:szCs w:val="24"/>
        </w:rPr>
        <w:t>respectful</w:t>
      </w:r>
      <w:r w:rsidRPr="25205989">
        <w:rPr>
          <w:rFonts w:eastAsia="Calibri"/>
          <w:sz w:val="24"/>
          <w:szCs w:val="24"/>
        </w:rPr>
        <w:t xml:space="preserve"> and safe way. </w:t>
      </w:r>
      <w:r w:rsidR="6711A1F4" w:rsidRPr="25205989">
        <w:rPr>
          <w:rFonts w:eastAsia="Calibri"/>
          <w:sz w:val="24"/>
          <w:szCs w:val="24"/>
        </w:rPr>
        <w:t>It is called the school rules, and they are usually listed in the student handbook.</w:t>
      </w:r>
      <w:r w:rsidR="14FDBD6C" w:rsidRPr="25205989">
        <w:rPr>
          <w:rFonts w:eastAsia="Calibri"/>
          <w:sz w:val="24"/>
          <w:szCs w:val="24"/>
        </w:rPr>
        <w:t xml:space="preserve"> </w:t>
      </w:r>
      <w:r w:rsidR="2A30A097" w:rsidRPr="25205989">
        <w:rPr>
          <w:rFonts w:eastAsia="Calibri"/>
          <w:sz w:val="24"/>
          <w:szCs w:val="24"/>
        </w:rPr>
        <w:t xml:space="preserve">This handbook also gives guidance on how students should behave </w:t>
      </w:r>
      <w:r w:rsidR="0CFF72C0" w:rsidRPr="25205989">
        <w:rPr>
          <w:rFonts w:eastAsia="Calibri"/>
          <w:sz w:val="24"/>
          <w:szCs w:val="24"/>
        </w:rPr>
        <w:t xml:space="preserve">respectfully </w:t>
      </w:r>
      <w:r w:rsidR="2A30A097" w:rsidRPr="25205989">
        <w:rPr>
          <w:rFonts w:eastAsia="Calibri"/>
          <w:sz w:val="24"/>
          <w:szCs w:val="24"/>
        </w:rPr>
        <w:t xml:space="preserve">toward one another. </w:t>
      </w:r>
      <w:r w:rsidR="14FDBD6C" w:rsidRPr="25205989">
        <w:rPr>
          <w:rFonts w:eastAsia="Calibri"/>
          <w:sz w:val="24"/>
          <w:szCs w:val="24"/>
        </w:rPr>
        <w:t xml:space="preserve">Ask students to brainstorm a list of </w:t>
      </w:r>
      <w:r w:rsidR="3D9A0B99" w:rsidRPr="25205989">
        <w:rPr>
          <w:rFonts w:eastAsia="Calibri"/>
          <w:sz w:val="24"/>
          <w:szCs w:val="24"/>
        </w:rPr>
        <w:t xml:space="preserve">respectful </w:t>
      </w:r>
      <w:r w:rsidR="5F2D2889" w:rsidRPr="25205989">
        <w:rPr>
          <w:rFonts w:eastAsia="Calibri"/>
          <w:sz w:val="24"/>
          <w:szCs w:val="24"/>
        </w:rPr>
        <w:t>behaviors</w:t>
      </w:r>
      <w:r w:rsidR="14FDBD6C" w:rsidRPr="25205989">
        <w:rPr>
          <w:rFonts w:eastAsia="Calibri"/>
          <w:sz w:val="24"/>
          <w:szCs w:val="24"/>
        </w:rPr>
        <w:t xml:space="preserve"> at school that </w:t>
      </w:r>
      <w:r w:rsidR="190B2041" w:rsidRPr="25205989">
        <w:rPr>
          <w:rFonts w:eastAsia="Calibri"/>
          <w:sz w:val="24"/>
          <w:szCs w:val="24"/>
        </w:rPr>
        <w:t>everyone should follow</w:t>
      </w:r>
      <w:r w:rsidR="2A30A097" w:rsidRPr="25205989">
        <w:rPr>
          <w:rFonts w:eastAsia="Calibri"/>
          <w:sz w:val="24"/>
          <w:szCs w:val="24"/>
        </w:rPr>
        <w:t xml:space="preserve"> </w:t>
      </w:r>
      <w:r w:rsidR="1EF76CC6" w:rsidRPr="25205989">
        <w:rPr>
          <w:rFonts w:eastAsia="Calibri"/>
          <w:sz w:val="24"/>
          <w:szCs w:val="24"/>
        </w:rPr>
        <w:t>regarding</w:t>
      </w:r>
      <w:r w:rsidR="2A30A097" w:rsidRPr="25205989">
        <w:rPr>
          <w:rFonts w:eastAsia="Calibri"/>
          <w:sz w:val="24"/>
          <w:szCs w:val="24"/>
        </w:rPr>
        <w:t xml:space="preserve"> how we treat one another</w:t>
      </w:r>
      <w:r w:rsidR="190B2041" w:rsidRPr="25205989">
        <w:rPr>
          <w:rFonts w:eastAsia="Calibri"/>
          <w:sz w:val="24"/>
          <w:szCs w:val="24"/>
        </w:rPr>
        <w:t xml:space="preserve">. </w:t>
      </w:r>
      <w:r w:rsidR="14FDBD6C" w:rsidRPr="25205989">
        <w:rPr>
          <w:rFonts w:eastAsia="Calibri"/>
          <w:sz w:val="24"/>
          <w:szCs w:val="24"/>
        </w:rPr>
        <w:t>Record ideas as they are suggested</w:t>
      </w:r>
      <w:bookmarkStart w:id="5" w:name="_Int_i11zefUy"/>
      <w:r w:rsidR="14FDBD6C" w:rsidRPr="25205989">
        <w:rPr>
          <w:rFonts w:eastAsia="Calibri"/>
          <w:sz w:val="24"/>
          <w:szCs w:val="24"/>
        </w:rPr>
        <w:t>.</w:t>
      </w:r>
      <w:r w:rsidR="190B2041" w:rsidRPr="25205989">
        <w:rPr>
          <w:rFonts w:eastAsia="Calibri"/>
          <w:sz w:val="24"/>
          <w:szCs w:val="24"/>
        </w:rPr>
        <w:t xml:space="preserve">  </w:t>
      </w:r>
      <w:bookmarkEnd w:id="5"/>
    </w:p>
    <w:p w14:paraId="5B8E99A7" w14:textId="2B35784B" w:rsidR="009016B1" w:rsidRPr="001B14FB" w:rsidRDefault="00A415FB" w:rsidP="0076365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2238FB">
        <w:rPr>
          <w:rFonts w:eastAsia="Calibri" w:cstheme="minorHAnsi"/>
          <w:b/>
          <w:bCs/>
          <w:sz w:val="24"/>
          <w:szCs w:val="24"/>
        </w:rPr>
        <w:lastRenderedPageBreak/>
        <w:t>Possible</w:t>
      </w:r>
      <w:r>
        <w:rPr>
          <w:rFonts w:eastAsia="Calibri" w:cstheme="minorHAnsi"/>
          <w:sz w:val="24"/>
          <w:szCs w:val="24"/>
        </w:rPr>
        <w:t xml:space="preserve"> </w:t>
      </w:r>
      <w:r w:rsidRPr="002238FB">
        <w:rPr>
          <w:rFonts w:eastAsia="Calibri" w:cstheme="minorHAnsi"/>
          <w:b/>
          <w:bCs/>
          <w:sz w:val="24"/>
          <w:szCs w:val="24"/>
        </w:rPr>
        <w:t>Responses</w:t>
      </w:r>
      <w:r>
        <w:rPr>
          <w:rFonts w:eastAsia="Calibri" w:cstheme="minorHAnsi"/>
          <w:sz w:val="24"/>
          <w:szCs w:val="24"/>
        </w:rPr>
        <w:t xml:space="preserve">: Wait your turn, </w:t>
      </w:r>
      <w:r w:rsidR="00AA5C69">
        <w:rPr>
          <w:rFonts w:eastAsia="Calibri" w:cstheme="minorHAnsi"/>
          <w:sz w:val="24"/>
          <w:szCs w:val="24"/>
        </w:rPr>
        <w:t>u</w:t>
      </w:r>
      <w:r>
        <w:rPr>
          <w:rFonts w:eastAsia="Calibri" w:cstheme="minorHAnsi"/>
          <w:sz w:val="24"/>
          <w:szCs w:val="24"/>
        </w:rPr>
        <w:t xml:space="preserve">se kind words instead of putdowns, </w:t>
      </w:r>
      <w:r w:rsidR="00AA5C69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sk permission before borrowing someone’s school supplies, </w:t>
      </w:r>
      <w:r w:rsidR="00AA5C69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llow others to listen and see the teacher when they are teaching, </w:t>
      </w:r>
      <w:r w:rsidR="00AA5C69">
        <w:rPr>
          <w:rFonts w:eastAsia="Calibri" w:cstheme="minorHAnsi"/>
          <w:sz w:val="24"/>
          <w:szCs w:val="24"/>
        </w:rPr>
        <w:t>u</w:t>
      </w:r>
      <w:r>
        <w:rPr>
          <w:rFonts w:eastAsia="Calibri" w:cstheme="minorHAnsi"/>
          <w:sz w:val="24"/>
          <w:szCs w:val="24"/>
        </w:rPr>
        <w:t xml:space="preserve">se school supplies correctly, </w:t>
      </w:r>
      <w:r w:rsidR="00AA5C69">
        <w:rPr>
          <w:rFonts w:eastAsia="Calibri" w:cstheme="minorHAnsi"/>
          <w:sz w:val="24"/>
          <w:szCs w:val="24"/>
        </w:rPr>
        <w:t>p</w:t>
      </w:r>
      <w:r>
        <w:rPr>
          <w:rFonts w:eastAsia="Calibri" w:cstheme="minorHAnsi"/>
          <w:sz w:val="24"/>
          <w:szCs w:val="24"/>
        </w:rPr>
        <w:t xml:space="preserve">lace school supplies back where they came from, etc. </w:t>
      </w:r>
    </w:p>
    <w:p w14:paraId="1D74996C" w14:textId="124F436B" w:rsidR="0076365E" w:rsidRDefault="0D5950B4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08D5CD5">
        <w:rPr>
          <w:rFonts w:eastAsia="Calibri"/>
          <w:sz w:val="24"/>
          <w:szCs w:val="24"/>
        </w:rPr>
        <w:t xml:space="preserve">Ask students if everyone in a community always gets along and why </w:t>
      </w:r>
      <w:r w:rsidR="3081DDD6" w:rsidRPr="708D5CD5">
        <w:rPr>
          <w:rFonts w:eastAsia="Calibri"/>
          <w:sz w:val="24"/>
          <w:szCs w:val="24"/>
        </w:rPr>
        <w:t>they may</w:t>
      </w:r>
      <w:r w:rsidRPr="708D5CD5">
        <w:rPr>
          <w:rFonts w:eastAsia="Calibri"/>
          <w:sz w:val="24"/>
          <w:szCs w:val="24"/>
        </w:rPr>
        <w:t xml:space="preserve"> not get along.</w:t>
      </w:r>
      <w:r w:rsidR="77D99D43" w:rsidRPr="708D5CD5">
        <w:rPr>
          <w:rFonts w:eastAsia="Calibri"/>
          <w:sz w:val="24"/>
          <w:szCs w:val="24"/>
        </w:rPr>
        <w:t xml:space="preserve"> </w:t>
      </w:r>
      <w:r w:rsidR="3F80B4B0" w:rsidRPr="708D5CD5">
        <w:rPr>
          <w:rFonts w:eastAsia="Calibri"/>
          <w:sz w:val="24"/>
          <w:szCs w:val="24"/>
        </w:rPr>
        <w:t>Ask for examples of when students might disagree in this learning commun</w:t>
      </w:r>
      <w:r w:rsidR="6F5BB8A7" w:rsidRPr="708D5CD5">
        <w:rPr>
          <w:rFonts w:eastAsia="Calibri"/>
          <w:sz w:val="24"/>
          <w:szCs w:val="24"/>
        </w:rPr>
        <w:t xml:space="preserve">ity. Remind students that we are looking for what the disagreement might be about, NOT who </w:t>
      </w:r>
      <w:r w:rsidR="49082AC3" w:rsidRPr="07DFC3E6">
        <w:rPr>
          <w:rFonts w:eastAsia="Calibri"/>
          <w:sz w:val="24"/>
          <w:szCs w:val="24"/>
        </w:rPr>
        <w:t>i</w:t>
      </w:r>
      <w:r w:rsidR="6F5BB8A7" w:rsidRPr="07DFC3E6">
        <w:rPr>
          <w:rFonts w:eastAsia="Calibri"/>
          <w:sz w:val="24"/>
          <w:szCs w:val="24"/>
        </w:rPr>
        <w:t>s</w:t>
      </w:r>
      <w:r w:rsidR="6F5BB8A7" w:rsidRPr="708D5CD5">
        <w:rPr>
          <w:rFonts w:eastAsia="Calibri"/>
          <w:sz w:val="24"/>
          <w:szCs w:val="24"/>
        </w:rPr>
        <w:t xml:space="preserve"> disagreeing. </w:t>
      </w:r>
    </w:p>
    <w:p w14:paraId="6F06B84B" w14:textId="5CE484FA" w:rsidR="00203C0B" w:rsidRDefault="00203C0B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08D5CD5">
        <w:rPr>
          <w:rFonts w:eastAsia="Calibri"/>
          <w:sz w:val="24"/>
          <w:szCs w:val="24"/>
        </w:rPr>
        <w:t xml:space="preserve">Ask students to work with a partner or their tablemates to list 3 behaviors that might make a disagreement worse. </w:t>
      </w:r>
      <w:r w:rsidR="007C38CB" w:rsidRPr="708D5CD5">
        <w:rPr>
          <w:rFonts w:eastAsia="Calibri"/>
          <w:sz w:val="24"/>
          <w:szCs w:val="24"/>
        </w:rPr>
        <w:t>Ask a few groups to share and record them on the board.</w:t>
      </w:r>
    </w:p>
    <w:p w14:paraId="307B6996" w14:textId="001C5B85" w:rsidR="007C38CB" w:rsidRDefault="007C38CB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08D5CD5">
        <w:rPr>
          <w:rFonts w:eastAsia="Calibri"/>
          <w:sz w:val="24"/>
          <w:szCs w:val="24"/>
        </w:rPr>
        <w:t>Then, ask students to work with a partner or their tablemates to list 3 respectful behaviors that might make a disagreement better. Ask a few groups to share and record them on the board.</w:t>
      </w:r>
    </w:p>
    <w:p w14:paraId="3FF42D18" w14:textId="67F9AB72" w:rsidR="00EC5D8D" w:rsidRDefault="00EC5D8D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08D5CD5">
        <w:rPr>
          <w:rFonts w:eastAsia="Calibri"/>
          <w:sz w:val="24"/>
          <w:szCs w:val="24"/>
        </w:rPr>
        <w:t xml:space="preserve">As a whole group, ask the </w:t>
      </w:r>
      <w:r w:rsidR="004856D8" w:rsidRPr="708D5CD5">
        <w:rPr>
          <w:rFonts w:eastAsia="Calibri"/>
          <w:sz w:val="24"/>
          <w:szCs w:val="24"/>
        </w:rPr>
        <w:t xml:space="preserve">students to list reasons why choosing behavior that makes the disagreement better may benefit them and their community. </w:t>
      </w:r>
      <w:r w:rsidR="009145F6" w:rsidRPr="708D5CD5">
        <w:rPr>
          <w:rFonts w:eastAsia="Calibri"/>
          <w:sz w:val="24"/>
          <w:szCs w:val="24"/>
        </w:rPr>
        <w:t>Write the</w:t>
      </w:r>
      <w:r w:rsidR="004D324A" w:rsidRPr="708D5CD5">
        <w:rPr>
          <w:rFonts w:eastAsia="Calibri"/>
          <w:sz w:val="24"/>
          <w:szCs w:val="24"/>
        </w:rPr>
        <w:t xml:space="preserve"> reasons</w:t>
      </w:r>
      <w:r w:rsidR="009145F6" w:rsidRPr="708D5CD5">
        <w:rPr>
          <w:rFonts w:eastAsia="Calibri"/>
          <w:sz w:val="24"/>
          <w:szCs w:val="24"/>
        </w:rPr>
        <w:t xml:space="preserve"> on the board as they share.</w:t>
      </w:r>
    </w:p>
    <w:p w14:paraId="2CC9C5C4" w14:textId="13085E2E" w:rsidR="0076365E" w:rsidRDefault="2966E776" w:rsidP="2520598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50A9FDA7">
        <w:rPr>
          <w:rFonts w:eastAsia="Calibri"/>
          <w:sz w:val="24"/>
          <w:szCs w:val="24"/>
        </w:rPr>
        <w:t xml:space="preserve">Instruct students to write down a sentence or two </w:t>
      </w:r>
      <w:r w:rsidR="2FA22DA8" w:rsidRPr="50A9FDA7">
        <w:rPr>
          <w:rFonts w:eastAsia="Calibri"/>
          <w:sz w:val="24"/>
          <w:szCs w:val="24"/>
        </w:rPr>
        <w:t xml:space="preserve">on notebook paper </w:t>
      </w:r>
      <w:r w:rsidRPr="50A9FDA7">
        <w:rPr>
          <w:rFonts w:eastAsia="Calibri"/>
          <w:sz w:val="24"/>
          <w:szCs w:val="24"/>
        </w:rPr>
        <w:t xml:space="preserve">that explains </w:t>
      </w:r>
      <w:r w:rsidR="003B6860" w:rsidRPr="50A9FDA7">
        <w:rPr>
          <w:rFonts w:eastAsia="Calibri"/>
          <w:sz w:val="24"/>
          <w:szCs w:val="24"/>
        </w:rPr>
        <w:t xml:space="preserve">a </w:t>
      </w:r>
      <w:r w:rsidR="0E3054E9" w:rsidRPr="50A9FDA7">
        <w:rPr>
          <w:rFonts w:eastAsia="Calibri"/>
          <w:sz w:val="24"/>
          <w:szCs w:val="24"/>
        </w:rPr>
        <w:t xml:space="preserve">respectful </w:t>
      </w:r>
      <w:r w:rsidR="4B1C29D4" w:rsidRPr="50A9FDA7">
        <w:rPr>
          <w:rFonts w:eastAsia="Calibri"/>
          <w:sz w:val="24"/>
          <w:szCs w:val="24"/>
        </w:rPr>
        <w:t>action they could take if they had a disagreement with someone in their community.</w:t>
      </w:r>
    </w:p>
    <w:p w14:paraId="7B76D59D" w14:textId="5B17E708" w:rsidR="0076365E" w:rsidRPr="0076365E" w:rsidRDefault="1583324D" w:rsidP="25205989">
      <w:pPr>
        <w:widowControl w:val="0"/>
        <w:numPr>
          <w:ilvl w:val="0"/>
          <w:numId w:val="3"/>
        </w:numPr>
        <w:spacing w:after="0" w:line="240" w:lineRule="auto"/>
        <w:contextualSpacing/>
        <w:rPr>
          <w:sz w:val="24"/>
          <w:szCs w:val="24"/>
        </w:rPr>
      </w:pPr>
      <w:r w:rsidRPr="708D5CD5">
        <w:rPr>
          <w:rFonts w:eastAsia="Calibri"/>
          <w:sz w:val="24"/>
          <w:szCs w:val="24"/>
        </w:rPr>
        <w:t>Have students share their sentences with a partner and then call on a few</w:t>
      </w:r>
      <w:r w:rsidR="2966E776" w:rsidRPr="708D5CD5">
        <w:rPr>
          <w:rFonts w:eastAsia="Calibri"/>
          <w:sz w:val="24"/>
          <w:szCs w:val="24"/>
        </w:rPr>
        <w:t xml:space="preserve"> </w:t>
      </w:r>
      <w:r w:rsidR="5BB7F081" w:rsidRPr="07DFC3E6">
        <w:rPr>
          <w:rFonts w:eastAsia="Calibri"/>
          <w:sz w:val="24"/>
          <w:szCs w:val="24"/>
        </w:rPr>
        <w:t xml:space="preserve">volunteers </w:t>
      </w:r>
      <w:r w:rsidR="2966E776" w:rsidRPr="708D5CD5">
        <w:rPr>
          <w:rFonts w:eastAsia="Calibri"/>
          <w:sz w:val="24"/>
          <w:szCs w:val="24"/>
        </w:rPr>
        <w:t>to shar</w:t>
      </w:r>
      <w:r w:rsidR="190B2041" w:rsidRPr="708D5CD5">
        <w:rPr>
          <w:rFonts w:eastAsia="Calibri"/>
          <w:sz w:val="24"/>
          <w:szCs w:val="24"/>
        </w:rPr>
        <w:t>e</w:t>
      </w:r>
      <w:r w:rsidR="2966E776" w:rsidRPr="708D5CD5">
        <w:rPr>
          <w:rFonts w:eastAsia="Calibri"/>
          <w:sz w:val="24"/>
          <w:szCs w:val="24"/>
        </w:rPr>
        <w:t xml:space="preserve"> their </w:t>
      </w:r>
      <w:r w:rsidR="190B2041" w:rsidRPr="708D5CD5">
        <w:rPr>
          <w:rFonts w:eastAsia="Calibri"/>
          <w:sz w:val="24"/>
          <w:szCs w:val="24"/>
        </w:rPr>
        <w:t>sentences</w:t>
      </w:r>
      <w:r w:rsidRPr="708D5CD5">
        <w:rPr>
          <w:rFonts w:eastAsia="Calibri"/>
          <w:sz w:val="24"/>
          <w:szCs w:val="24"/>
        </w:rPr>
        <w:t xml:space="preserve"> with the class</w:t>
      </w:r>
      <w:r w:rsidR="2966E776" w:rsidRPr="708D5CD5">
        <w:rPr>
          <w:rFonts w:eastAsia="Calibri"/>
          <w:sz w:val="24"/>
          <w:szCs w:val="24"/>
        </w:rPr>
        <w:t>.</w:t>
      </w:r>
    </w:p>
    <w:p w14:paraId="4681E7EA" w14:textId="58365213" w:rsidR="0076365E" w:rsidRPr="0076365E" w:rsidRDefault="49A1EDF9" w:rsidP="25205989">
      <w:pPr>
        <w:widowControl w:val="0"/>
        <w:numPr>
          <w:ilvl w:val="0"/>
          <w:numId w:val="3"/>
        </w:numPr>
        <w:spacing w:after="0" w:line="240" w:lineRule="auto"/>
        <w:contextualSpacing/>
        <w:rPr>
          <w:sz w:val="24"/>
          <w:szCs w:val="24"/>
        </w:rPr>
      </w:pPr>
      <w:r w:rsidRPr="708D5CD5">
        <w:rPr>
          <w:sz w:val="24"/>
          <w:szCs w:val="24"/>
        </w:rPr>
        <w:t xml:space="preserve">Inform students </w:t>
      </w:r>
      <w:r w:rsidR="582EC5B2" w:rsidRPr="708D5CD5">
        <w:rPr>
          <w:sz w:val="24"/>
          <w:szCs w:val="24"/>
        </w:rPr>
        <w:t xml:space="preserve">that they get to </w:t>
      </w:r>
      <w:r w:rsidR="22ED61BF" w:rsidRPr="708D5CD5">
        <w:rPr>
          <w:sz w:val="24"/>
          <w:szCs w:val="24"/>
        </w:rPr>
        <w:t xml:space="preserve">draw </w:t>
      </w:r>
      <w:r w:rsidR="6367288A" w:rsidRPr="708D5CD5">
        <w:rPr>
          <w:sz w:val="24"/>
          <w:szCs w:val="24"/>
        </w:rPr>
        <w:t xml:space="preserve">a picture of a person </w:t>
      </w:r>
      <w:r w:rsidR="5971E818" w:rsidRPr="708D5CD5">
        <w:rPr>
          <w:sz w:val="24"/>
          <w:szCs w:val="24"/>
        </w:rPr>
        <w:t>being</w:t>
      </w:r>
      <w:r w:rsidRPr="708D5CD5">
        <w:rPr>
          <w:sz w:val="24"/>
          <w:szCs w:val="24"/>
        </w:rPr>
        <w:t xml:space="preserve"> </w:t>
      </w:r>
      <w:r w:rsidR="6367288A" w:rsidRPr="708D5CD5">
        <w:rPr>
          <w:sz w:val="24"/>
          <w:szCs w:val="24"/>
        </w:rPr>
        <w:t xml:space="preserve">respectful in a disagreement and </w:t>
      </w:r>
      <w:r w:rsidRPr="708D5CD5">
        <w:rPr>
          <w:sz w:val="24"/>
          <w:szCs w:val="24"/>
        </w:rPr>
        <w:t xml:space="preserve">include </w:t>
      </w:r>
      <w:r w:rsidR="6367288A" w:rsidRPr="708D5CD5">
        <w:rPr>
          <w:sz w:val="24"/>
          <w:szCs w:val="24"/>
        </w:rPr>
        <w:t>a</w:t>
      </w:r>
      <w:r w:rsidRPr="708D5CD5">
        <w:rPr>
          <w:sz w:val="24"/>
          <w:szCs w:val="24"/>
        </w:rPr>
        <w:t xml:space="preserve">n </w:t>
      </w:r>
      <w:r w:rsidR="6367288A" w:rsidRPr="708D5CD5">
        <w:rPr>
          <w:sz w:val="24"/>
          <w:szCs w:val="24"/>
        </w:rPr>
        <w:t>explanation of why we should be respectful.</w:t>
      </w:r>
      <w:r w:rsidR="6186B351" w:rsidRPr="708D5CD5">
        <w:rPr>
          <w:sz w:val="24"/>
          <w:szCs w:val="24"/>
        </w:rPr>
        <w:t xml:space="preserve"> </w:t>
      </w:r>
      <w:r w:rsidR="4F830318" w:rsidRPr="708D5CD5">
        <w:rPr>
          <w:sz w:val="24"/>
          <w:szCs w:val="24"/>
        </w:rPr>
        <w:t xml:space="preserve">Students may have an opportunity to have their drawing entered in a contest for a chance to win an </w:t>
      </w:r>
      <w:r w:rsidR="4F830318" w:rsidRPr="708D5CD5">
        <w:rPr>
          <w:rFonts w:eastAsia="Calibri"/>
          <w:sz w:val="24"/>
          <w:szCs w:val="24"/>
        </w:rPr>
        <w:t>iPad!</w:t>
      </w:r>
    </w:p>
    <w:p w14:paraId="0A50D6A9" w14:textId="637F2CFF" w:rsidR="0076365E" w:rsidRPr="00BD3658" w:rsidRDefault="49A1EDF9" w:rsidP="007636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 xml:space="preserve">Provide </w:t>
      </w:r>
      <w:r>
        <w:rPr>
          <w:rFonts w:eastAsia="Calibri"/>
          <w:sz w:val="24"/>
          <w:szCs w:val="24"/>
        </w:rPr>
        <w:t>each student</w:t>
      </w:r>
      <w:r w:rsidRPr="0C37FDDF">
        <w:rPr>
          <w:rFonts w:eastAsia="Calibri"/>
          <w:sz w:val="24"/>
          <w:szCs w:val="24"/>
        </w:rPr>
        <w:t xml:space="preserve"> with drawing supplies and</w:t>
      </w:r>
      <w:r w:rsidR="3B7ACD13" w:rsidRPr="0C37FDDF">
        <w:rPr>
          <w:rFonts w:eastAsia="Calibri"/>
          <w:sz w:val="24"/>
          <w:szCs w:val="24"/>
        </w:rPr>
        <w:t xml:space="preserve"> </w:t>
      </w:r>
      <w:bookmarkStart w:id="6" w:name="_Hlk126321275"/>
      <w:r w:rsidR="4787F612" w:rsidRPr="406C87AF">
        <w:rPr>
          <w:rFonts w:eastAsia="Calibri"/>
          <w:sz w:val="24"/>
          <w:szCs w:val="24"/>
          <w:shd w:val="clear" w:color="auto" w:fill="FFFFFF"/>
        </w:rPr>
        <w:t>an 8.5</w:t>
      </w:r>
      <w:r w:rsidRPr="406C87AF">
        <w:rPr>
          <w:rFonts w:eastAsia="Calibri"/>
          <w:sz w:val="24"/>
          <w:szCs w:val="24"/>
          <w:shd w:val="clear" w:color="auto" w:fill="FFFFFF"/>
        </w:rPr>
        <w:t>” x 11” size piece of paper</w:t>
      </w:r>
      <w:r w:rsidRPr="00BD3658">
        <w:rPr>
          <w:rFonts w:eastAsia="Calibri"/>
          <w:sz w:val="24"/>
          <w:szCs w:val="24"/>
          <w:shd w:val="clear" w:color="auto" w:fill="FFFFFF"/>
        </w:rPr>
        <w:t xml:space="preserve">. </w:t>
      </w:r>
      <w:bookmarkEnd w:id="6"/>
      <w:r w:rsidR="6A6E5462" w:rsidRPr="00886789">
        <w:rPr>
          <w:sz w:val="24"/>
          <w:szCs w:val="24"/>
        </w:rPr>
        <w:t>The drawing should be on the 8.5” x 11” size paper and should NOT include the student’s last name on the front of the page.</w:t>
      </w:r>
    </w:p>
    <w:p w14:paraId="28551EEF" w14:textId="4177693C" w:rsidR="0076365E" w:rsidRPr="00BD3658" w:rsidRDefault="49A1EDF9" w:rsidP="0076365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bookmarkStart w:id="7" w:name="_Hlk126321291"/>
      <w:r w:rsidRPr="708D5CD5">
        <w:rPr>
          <w:rFonts w:eastAsia="Calibri"/>
          <w:sz w:val="24"/>
          <w:szCs w:val="24"/>
        </w:rPr>
        <w:t xml:space="preserve">After completing their drawings, </w:t>
      </w:r>
      <w:bookmarkEnd w:id="7"/>
      <w:r w:rsidRPr="708D5CD5">
        <w:rPr>
          <w:rFonts w:eastAsia="Calibri"/>
          <w:sz w:val="24"/>
          <w:szCs w:val="24"/>
        </w:rPr>
        <w:t>i</w:t>
      </w:r>
      <w:r w:rsidR="352AE8E2" w:rsidRPr="708D5CD5">
        <w:rPr>
          <w:rFonts w:eastAsia="Calibri"/>
          <w:sz w:val="24"/>
          <w:szCs w:val="24"/>
        </w:rPr>
        <w:t xml:space="preserve">nvite volunteers to share their </w:t>
      </w:r>
      <w:r w:rsidR="59A68AD0" w:rsidRPr="708D5CD5">
        <w:rPr>
          <w:rFonts w:eastAsia="Calibri"/>
          <w:sz w:val="24"/>
          <w:szCs w:val="24"/>
        </w:rPr>
        <w:t xml:space="preserve">drawings </w:t>
      </w:r>
      <w:r w:rsidR="352AE8E2" w:rsidRPr="708D5CD5">
        <w:rPr>
          <w:rFonts w:eastAsia="Calibri"/>
          <w:sz w:val="24"/>
          <w:szCs w:val="24"/>
        </w:rPr>
        <w:t xml:space="preserve">and </w:t>
      </w:r>
      <w:r w:rsidR="74BFF57E" w:rsidRPr="708D5CD5">
        <w:rPr>
          <w:rFonts w:eastAsia="Calibri"/>
          <w:sz w:val="24"/>
          <w:szCs w:val="24"/>
        </w:rPr>
        <w:t>explanations</w:t>
      </w:r>
      <w:r w:rsidR="352AE8E2" w:rsidRPr="708D5CD5">
        <w:rPr>
          <w:rFonts w:eastAsia="Calibri"/>
          <w:sz w:val="24"/>
          <w:szCs w:val="24"/>
        </w:rPr>
        <w:t xml:space="preserve"> with their peers.</w:t>
      </w:r>
    </w:p>
    <w:p w14:paraId="7C440C74" w14:textId="77777777" w:rsidR="0076365E" w:rsidRPr="0076365E" w:rsidRDefault="4FE7F4D8" w:rsidP="0076365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708D5CD5">
        <w:rPr>
          <w:rFonts w:eastAsia="Calibri"/>
          <w:sz w:val="24"/>
          <w:szCs w:val="24"/>
        </w:rPr>
        <w:t>The facilitator should then collect the drawings and choose the top 3 from each class to submit to the</w:t>
      </w:r>
      <w:r w:rsidR="49A1EDF9" w:rsidRPr="708D5CD5">
        <w:rPr>
          <w:rFonts w:eastAsia="Calibri"/>
          <w:sz w:val="24"/>
          <w:szCs w:val="24"/>
        </w:rPr>
        <w:t xml:space="preserve"> 2</w:t>
      </w:r>
      <w:r w:rsidR="59A68AD0" w:rsidRPr="708D5CD5">
        <w:rPr>
          <w:rFonts w:eastAsia="Calibri"/>
          <w:sz w:val="24"/>
          <w:szCs w:val="24"/>
        </w:rPr>
        <w:t>02</w:t>
      </w:r>
      <w:r w:rsidR="49F71F69" w:rsidRPr="708D5CD5">
        <w:rPr>
          <w:rFonts w:eastAsia="Calibri"/>
          <w:sz w:val="24"/>
          <w:szCs w:val="24"/>
        </w:rPr>
        <w:t xml:space="preserve">3 </w:t>
      </w:r>
      <w:r w:rsidR="59A68AD0" w:rsidRPr="708D5CD5">
        <w:rPr>
          <w:rFonts w:eastAsia="Calibri"/>
          <w:sz w:val="24"/>
          <w:szCs w:val="24"/>
        </w:rPr>
        <w:t>Arizona Law Day C</w:t>
      </w:r>
      <w:r w:rsidRPr="708D5CD5">
        <w:rPr>
          <w:rFonts w:eastAsia="Calibri"/>
          <w:sz w:val="24"/>
          <w:szCs w:val="24"/>
        </w:rPr>
        <w:t xml:space="preserve">ontest at </w:t>
      </w:r>
      <w:hyperlink r:id="rId12">
        <w:r w:rsidRPr="708D5CD5">
          <w:rPr>
            <w:rStyle w:val="Hyperlink"/>
            <w:rFonts w:eastAsia="Calibri"/>
            <w:sz w:val="24"/>
            <w:szCs w:val="24"/>
          </w:rPr>
          <w:t>https://lawforkids.org/law-day-contest</w:t>
        </w:r>
      </w:hyperlink>
      <w:r w:rsidRPr="708D5CD5">
        <w:rPr>
          <w:rFonts w:eastAsia="Calibri"/>
          <w:sz w:val="24"/>
          <w:szCs w:val="24"/>
        </w:rPr>
        <w:t>.</w:t>
      </w:r>
    </w:p>
    <w:p w14:paraId="19D756D3" w14:textId="5DB13BA0" w:rsidR="00DA5C63" w:rsidRPr="0076365E" w:rsidRDefault="4FE7F4D8" w:rsidP="0076365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708D5CD5">
        <w:rPr>
          <w:rFonts w:eastAsia="Calibri"/>
          <w:sz w:val="24"/>
          <w:szCs w:val="24"/>
        </w:rPr>
        <w:t>One w</w:t>
      </w:r>
      <w:r w:rsidR="419210E9" w:rsidRPr="708D5CD5">
        <w:rPr>
          <w:rFonts w:eastAsia="Calibri"/>
          <w:sz w:val="24"/>
          <w:szCs w:val="24"/>
        </w:rPr>
        <w:t>inner</w:t>
      </w:r>
      <w:r w:rsidRPr="708D5CD5">
        <w:rPr>
          <w:rFonts w:eastAsia="Calibri"/>
          <w:sz w:val="24"/>
          <w:szCs w:val="24"/>
        </w:rPr>
        <w:t xml:space="preserve"> in each grade division will </w:t>
      </w:r>
      <w:r w:rsidR="419210E9" w:rsidRPr="708D5CD5">
        <w:rPr>
          <w:rFonts w:eastAsia="Calibri"/>
          <w:sz w:val="24"/>
          <w:szCs w:val="24"/>
        </w:rPr>
        <w:t>receive an iPad!</w:t>
      </w:r>
    </w:p>
    <w:p w14:paraId="6C5B0C10" w14:textId="77777777" w:rsidR="00A67D0F" w:rsidRDefault="00A67D0F" w:rsidP="0076365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bCs/>
          <w:sz w:val="24"/>
          <w:szCs w:val="24"/>
        </w:rPr>
      </w:pPr>
      <w:bookmarkStart w:id="8" w:name="_Hlk95475873"/>
    </w:p>
    <w:p w14:paraId="04CA354A" w14:textId="7826320D" w:rsidR="007244F2" w:rsidRPr="005568CF" w:rsidRDefault="00AA5C69" w:rsidP="0076365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205205FA">
        <w:rPr>
          <w:rFonts w:eastAsia="Calibri"/>
          <w:b/>
          <w:bCs/>
          <w:sz w:val="24"/>
          <w:szCs w:val="24"/>
        </w:rPr>
        <w:t xml:space="preserve">Lesson </w:t>
      </w:r>
      <w:r w:rsidR="007244F2" w:rsidRPr="205205FA">
        <w:rPr>
          <w:rFonts w:eastAsia="Calibri"/>
          <w:b/>
          <w:bCs/>
          <w:sz w:val="24"/>
          <w:szCs w:val="24"/>
        </w:rPr>
        <w:t>Debrief:</w:t>
      </w:r>
      <w:r w:rsidR="007244F2" w:rsidRPr="205205FA">
        <w:rPr>
          <w:rFonts w:eastAsia="Calibri"/>
          <w:sz w:val="24"/>
          <w:szCs w:val="24"/>
        </w:rPr>
        <w:t xml:space="preserve"> Ask volunteers to share</w:t>
      </w:r>
      <w:bookmarkStart w:id="9" w:name="_Hlk95476073"/>
      <w:r w:rsidR="00017239">
        <w:rPr>
          <w:rFonts w:eastAsia="Calibri"/>
          <w:sz w:val="24"/>
          <w:szCs w:val="24"/>
        </w:rPr>
        <w:t xml:space="preserve"> how they would speak civilly to another person in a disagreement</w:t>
      </w:r>
      <w:r w:rsidR="007244F2" w:rsidRPr="205205FA">
        <w:rPr>
          <w:rFonts w:eastAsia="Calibri"/>
          <w:sz w:val="24"/>
          <w:szCs w:val="24"/>
        </w:rPr>
        <w:t xml:space="preserve">. </w:t>
      </w:r>
    </w:p>
    <w:bookmarkEnd w:id="8"/>
    <w:bookmarkEnd w:id="9"/>
    <w:p w14:paraId="1EA942CA" w14:textId="06D3618B" w:rsidR="003B7619" w:rsidRDefault="003B7619" w:rsidP="0076365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</w:p>
    <w:p w14:paraId="2AAF299B" w14:textId="77777777" w:rsidR="003B7619" w:rsidRPr="00441985" w:rsidRDefault="003B7619" w:rsidP="0076365E">
      <w:pPr>
        <w:spacing w:after="0" w:line="240" w:lineRule="auto"/>
        <w:rPr>
          <w:rFonts w:eastAsia="Calibri"/>
          <w:b/>
          <w:bCs/>
          <w:sz w:val="24"/>
          <w:szCs w:val="24"/>
        </w:rPr>
      </w:pPr>
      <w:r w:rsidRPr="2AC29853">
        <w:rPr>
          <w:rFonts w:eastAsia="Calibri"/>
          <w:b/>
          <w:bCs/>
          <w:sz w:val="24"/>
          <w:szCs w:val="24"/>
        </w:rPr>
        <w:t xml:space="preserve">Standards: </w:t>
      </w:r>
    </w:p>
    <w:p w14:paraId="12DA0EE2" w14:textId="42BA1C1F" w:rsidR="00E36B70" w:rsidRPr="00A8595D" w:rsidRDefault="7D0AFDBE" w:rsidP="25205989">
      <w:pPr>
        <w:pStyle w:val="ListParagraph"/>
        <w:numPr>
          <w:ilvl w:val="0"/>
          <w:numId w:val="9"/>
        </w:numPr>
        <w:spacing w:after="0" w:line="240" w:lineRule="auto"/>
        <w:rPr>
          <w:rFonts w:eastAsia="Calibri"/>
          <w:sz w:val="24"/>
          <w:szCs w:val="24"/>
        </w:rPr>
      </w:pPr>
      <w:r w:rsidRPr="25205989">
        <w:rPr>
          <w:sz w:val="24"/>
          <w:szCs w:val="24"/>
        </w:rPr>
        <w:t>3.SP2.1 Explain why individuals and groups have different points of view on the same event.</w:t>
      </w:r>
    </w:p>
    <w:p w14:paraId="1CDBE6F1" w14:textId="7B80AF82" w:rsidR="003B7619" w:rsidRDefault="003B7619" w:rsidP="0076365E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376558">
        <w:rPr>
          <w:rFonts w:eastAsia="Calibri" w:cstheme="minorHAnsi"/>
          <w:sz w:val="24"/>
          <w:szCs w:val="24"/>
        </w:rPr>
        <w:t>3.C1.1 Describe civic virtues and democratic principles within a variety of government structures, societies, and/or communities within Arizona.</w:t>
      </w:r>
    </w:p>
    <w:p w14:paraId="3B3777E7" w14:textId="77777777" w:rsidR="003B7619" w:rsidRDefault="003B7619" w:rsidP="0076365E">
      <w:pPr>
        <w:pStyle w:val="ListParagraph"/>
        <w:numPr>
          <w:ilvl w:val="0"/>
          <w:numId w:val="9"/>
        </w:numPr>
        <w:spacing w:after="0" w:line="240" w:lineRule="auto"/>
        <w:rPr>
          <w:rFonts w:eastAsia="Calibri"/>
          <w:sz w:val="24"/>
          <w:szCs w:val="24"/>
        </w:rPr>
      </w:pPr>
      <w:r w:rsidRPr="2AC29853">
        <w:rPr>
          <w:rFonts w:eastAsia="Calibri"/>
          <w:sz w:val="24"/>
          <w:szCs w:val="24"/>
        </w:rPr>
        <w:t xml:space="preserve">3.VA.CR.13a Create </w:t>
      </w:r>
      <w:bookmarkStart w:id="10" w:name="_Int_Mz7Ad79c"/>
      <w:r w:rsidRPr="2AC29853">
        <w:rPr>
          <w:rFonts w:eastAsia="Calibri"/>
          <w:sz w:val="24"/>
          <w:szCs w:val="24"/>
        </w:rPr>
        <w:t>an imaginative</w:t>
      </w:r>
      <w:bookmarkEnd w:id="10"/>
      <w:r w:rsidRPr="2AC29853">
        <w:rPr>
          <w:rFonts w:eastAsia="Calibri"/>
          <w:sz w:val="24"/>
          <w:szCs w:val="24"/>
        </w:rPr>
        <w:t xml:space="preserve"> artwork.</w:t>
      </w:r>
    </w:p>
    <w:p w14:paraId="59FFB647" w14:textId="77777777" w:rsidR="003B7619" w:rsidRDefault="003B7619" w:rsidP="0076365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651CCD6" w14:textId="77777777" w:rsidR="003B7619" w:rsidRPr="005F53D2" w:rsidRDefault="003B7619" w:rsidP="0076365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sz w:val="24"/>
          <w:szCs w:val="24"/>
        </w:rPr>
      </w:pPr>
    </w:p>
    <w:sectPr w:rsidR="003B7619" w:rsidRPr="005F53D2" w:rsidSect="000C2F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FD72" w14:textId="77777777" w:rsidR="00AB414B" w:rsidRDefault="00AB414B" w:rsidP="00DD3CC7">
      <w:pPr>
        <w:spacing w:after="0" w:line="240" w:lineRule="auto"/>
      </w:pPr>
      <w:r>
        <w:separator/>
      </w:r>
    </w:p>
  </w:endnote>
  <w:endnote w:type="continuationSeparator" w:id="0">
    <w:p w14:paraId="2978108B" w14:textId="77777777" w:rsidR="00AB414B" w:rsidRDefault="00AB414B" w:rsidP="00DD3CC7">
      <w:pPr>
        <w:spacing w:after="0" w:line="240" w:lineRule="auto"/>
      </w:pPr>
      <w:r>
        <w:continuationSeparator/>
      </w:r>
    </w:p>
  </w:endnote>
  <w:endnote w:type="continuationNotice" w:id="1">
    <w:p w14:paraId="14FA2C10" w14:textId="77777777" w:rsidR="00AB414B" w:rsidRDefault="00AB4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AEE7" w14:textId="77777777" w:rsidR="000B4FA8" w:rsidRDefault="000B4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5AD9" w14:textId="2C2FD24C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FF56D1">
      <w:rPr>
        <w:rFonts w:eastAsiaTheme="majorEastAsia" w:cstheme="minorHAnsi"/>
      </w:rPr>
      <w:t>February 202</w:t>
    </w:r>
    <w:r w:rsidR="000B4FA8">
      <w:rPr>
        <w:rFonts w:eastAsiaTheme="majorEastAsia" w:cstheme="minorHAnsi"/>
      </w:rPr>
      <w:t>3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441985" w:rsidRP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1C47E12B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9232" w14:textId="77777777" w:rsidR="000B4FA8" w:rsidRDefault="000B4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4AC7" w14:textId="77777777" w:rsidR="00AB414B" w:rsidRDefault="00AB414B" w:rsidP="00DD3CC7">
      <w:pPr>
        <w:spacing w:after="0" w:line="240" w:lineRule="auto"/>
      </w:pPr>
      <w:r>
        <w:separator/>
      </w:r>
    </w:p>
  </w:footnote>
  <w:footnote w:type="continuationSeparator" w:id="0">
    <w:p w14:paraId="1B77E26D" w14:textId="77777777" w:rsidR="00AB414B" w:rsidRDefault="00AB414B" w:rsidP="00DD3CC7">
      <w:pPr>
        <w:spacing w:after="0" w:line="240" w:lineRule="auto"/>
      </w:pPr>
      <w:r>
        <w:continuationSeparator/>
      </w:r>
    </w:p>
  </w:footnote>
  <w:footnote w:type="continuationNotice" w:id="1">
    <w:p w14:paraId="78283C53" w14:textId="77777777" w:rsidR="00AB414B" w:rsidRDefault="00AB4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A76F" w14:textId="77777777" w:rsidR="000B4FA8" w:rsidRDefault="000B4F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057D" w14:textId="77777777" w:rsidR="000B4FA8" w:rsidRDefault="000B4F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A76C" w14:textId="77777777" w:rsidR="000B4FA8" w:rsidRDefault="000B4FA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kdZXhrN" int2:invalidationBookmarkName="" int2:hashCode="RoHRJMxsS3O6q/" int2:id="AmxT3DON">
      <int2:state int2:value="Rejected" int2:type="AugLoop_Text_Critique"/>
    </int2:bookmark>
    <int2:bookmark int2:bookmarkName="_Int_eGTzb0Yo" int2:invalidationBookmarkName="" int2:hashCode="hd7Lc9FDjS5CwM" int2:id="BCtCxK60">
      <int2:state int2:value="Rejected" int2:type="AugLoop_Text_Critique"/>
    </int2:bookmark>
    <int2:bookmark int2:bookmarkName="_Int_8BHuuOse" int2:invalidationBookmarkName="" int2:hashCode="RoHRJMxsS3O6q/" int2:id="Sl6J4u2W">
      <int2:state int2:value="Rejected" int2:type="AugLoop_Text_Critique"/>
    </int2:bookmark>
    <int2:bookmark int2:bookmarkName="_Int_6dEfOaAc" int2:invalidationBookmarkName="" int2:hashCode="CCdDB6R3IQFXhW" int2:id="T07Nam3G">
      <int2:state int2:value="Rejected" int2:type="AugLoop_Text_Critique"/>
    </int2:bookmark>
    <int2:bookmark int2:bookmarkName="_Int_i11zefUy" int2:invalidationBookmarkName="" int2:hashCode="RoHRJMxsS3O6q/" int2:id="WohCKYd8">
      <int2:state int2:value="Rejected" int2:type="AugLoop_Text_Critique"/>
    </int2:bookmark>
    <int2:bookmark int2:bookmarkName="_Int_Mz7Ad79c" int2:invalidationBookmarkName="" int2:hashCode="tNX2hd6/L77m3Z" int2:id="Zt5xEQQX">
      <int2:state int2:value="Rejected" int2:type="LegacyProofing"/>
    </int2:bookmark>
    <int2:bookmark int2:bookmarkName="_Int_3FzLU6sL" int2:invalidationBookmarkName="" int2:hashCode="RoHRJMxsS3O6q/" int2:id="x5kSYVL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73FF"/>
    <w:multiLevelType w:val="hybridMultilevel"/>
    <w:tmpl w:val="DC8C9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5949"/>
    <w:multiLevelType w:val="hybridMultilevel"/>
    <w:tmpl w:val="C35AEE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3051">
    <w:abstractNumId w:val="6"/>
  </w:num>
  <w:num w:numId="2" w16cid:durableId="663320927">
    <w:abstractNumId w:val="4"/>
  </w:num>
  <w:num w:numId="3" w16cid:durableId="220988052">
    <w:abstractNumId w:val="8"/>
  </w:num>
  <w:num w:numId="4" w16cid:durableId="810244089">
    <w:abstractNumId w:val="0"/>
  </w:num>
  <w:num w:numId="5" w16cid:durableId="1539472344">
    <w:abstractNumId w:val="7"/>
  </w:num>
  <w:num w:numId="6" w16cid:durableId="1045331745">
    <w:abstractNumId w:val="5"/>
  </w:num>
  <w:num w:numId="7" w16cid:durableId="857307025">
    <w:abstractNumId w:val="1"/>
  </w:num>
  <w:num w:numId="8" w16cid:durableId="2107925283">
    <w:abstractNumId w:val="2"/>
  </w:num>
  <w:num w:numId="9" w16cid:durableId="1777481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17239"/>
    <w:rsid w:val="00063004"/>
    <w:rsid w:val="00072C4B"/>
    <w:rsid w:val="00080EA1"/>
    <w:rsid w:val="000B4FA8"/>
    <w:rsid w:val="000C0404"/>
    <w:rsid w:val="000C1CFA"/>
    <w:rsid w:val="000C2FB9"/>
    <w:rsid w:val="000D345C"/>
    <w:rsid w:val="000D61A4"/>
    <w:rsid w:val="000E27EC"/>
    <w:rsid w:val="000E6BBF"/>
    <w:rsid w:val="00154CB5"/>
    <w:rsid w:val="00160A11"/>
    <w:rsid w:val="001735F8"/>
    <w:rsid w:val="00174137"/>
    <w:rsid w:val="0019344E"/>
    <w:rsid w:val="001B1434"/>
    <w:rsid w:val="001B14FB"/>
    <w:rsid w:val="001B23DC"/>
    <w:rsid w:val="001B57D3"/>
    <w:rsid w:val="001C2CB1"/>
    <w:rsid w:val="001E1FA7"/>
    <w:rsid w:val="001E3B23"/>
    <w:rsid w:val="001F2E11"/>
    <w:rsid w:val="00203C0B"/>
    <w:rsid w:val="00205985"/>
    <w:rsid w:val="00211499"/>
    <w:rsid w:val="00213AA5"/>
    <w:rsid w:val="002238FB"/>
    <w:rsid w:val="00253AD7"/>
    <w:rsid w:val="00276128"/>
    <w:rsid w:val="002764BF"/>
    <w:rsid w:val="002D49EB"/>
    <w:rsid w:val="002E3ACF"/>
    <w:rsid w:val="00307746"/>
    <w:rsid w:val="00376558"/>
    <w:rsid w:val="0037760A"/>
    <w:rsid w:val="003779C9"/>
    <w:rsid w:val="0038592D"/>
    <w:rsid w:val="003970E7"/>
    <w:rsid w:val="003A09F7"/>
    <w:rsid w:val="003B6860"/>
    <w:rsid w:val="003B7619"/>
    <w:rsid w:val="003C035A"/>
    <w:rsid w:val="003D0E2F"/>
    <w:rsid w:val="003D2900"/>
    <w:rsid w:val="003F65F7"/>
    <w:rsid w:val="003F71A4"/>
    <w:rsid w:val="00412D98"/>
    <w:rsid w:val="00422FC1"/>
    <w:rsid w:val="00441985"/>
    <w:rsid w:val="0045127E"/>
    <w:rsid w:val="004765DE"/>
    <w:rsid w:val="004856D8"/>
    <w:rsid w:val="004C4E8D"/>
    <w:rsid w:val="004C78EF"/>
    <w:rsid w:val="004D324A"/>
    <w:rsid w:val="004D7029"/>
    <w:rsid w:val="004E2A5A"/>
    <w:rsid w:val="00530ECE"/>
    <w:rsid w:val="005468A0"/>
    <w:rsid w:val="0055324C"/>
    <w:rsid w:val="00566268"/>
    <w:rsid w:val="00580D73"/>
    <w:rsid w:val="005A0869"/>
    <w:rsid w:val="005A468A"/>
    <w:rsid w:val="005C322B"/>
    <w:rsid w:val="005E09C8"/>
    <w:rsid w:val="005F53D2"/>
    <w:rsid w:val="00603577"/>
    <w:rsid w:val="006349C5"/>
    <w:rsid w:val="006572D9"/>
    <w:rsid w:val="00661C01"/>
    <w:rsid w:val="006636FD"/>
    <w:rsid w:val="00670F9D"/>
    <w:rsid w:val="00697D3B"/>
    <w:rsid w:val="006D42A2"/>
    <w:rsid w:val="00703309"/>
    <w:rsid w:val="007054ED"/>
    <w:rsid w:val="00722B4F"/>
    <w:rsid w:val="007244F2"/>
    <w:rsid w:val="0076208D"/>
    <w:rsid w:val="0076365E"/>
    <w:rsid w:val="007B70E9"/>
    <w:rsid w:val="007C38CB"/>
    <w:rsid w:val="007C4D32"/>
    <w:rsid w:val="007D5047"/>
    <w:rsid w:val="008211C4"/>
    <w:rsid w:val="008328C7"/>
    <w:rsid w:val="00835D75"/>
    <w:rsid w:val="00871682"/>
    <w:rsid w:val="00871F4C"/>
    <w:rsid w:val="00886789"/>
    <w:rsid w:val="00896E3A"/>
    <w:rsid w:val="008A7BF7"/>
    <w:rsid w:val="008C56F3"/>
    <w:rsid w:val="008F3F41"/>
    <w:rsid w:val="009016B1"/>
    <w:rsid w:val="00904FB0"/>
    <w:rsid w:val="009144F1"/>
    <w:rsid w:val="009145F6"/>
    <w:rsid w:val="00915FEA"/>
    <w:rsid w:val="009302B3"/>
    <w:rsid w:val="00963048"/>
    <w:rsid w:val="0096500A"/>
    <w:rsid w:val="00981BA9"/>
    <w:rsid w:val="00984FE9"/>
    <w:rsid w:val="0098732B"/>
    <w:rsid w:val="009950B8"/>
    <w:rsid w:val="00A02362"/>
    <w:rsid w:val="00A1220F"/>
    <w:rsid w:val="00A142C1"/>
    <w:rsid w:val="00A20B64"/>
    <w:rsid w:val="00A27E70"/>
    <w:rsid w:val="00A34162"/>
    <w:rsid w:val="00A34B6E"/>
    <w:rsid w:val="00A415FB"/>
    <w:rsid w:val="00A50F08"/>
    <w:rsid w:val="00A57D58"/>
    <w:rsid w:val="00A67D0F"/>
    <w:rsid w:val="00A7565D"/>
    <w:rsid w:val="00A83134"/>
    <w:rsid w:val="00A8595D"/>
    <w:rsid w:val="00AA5C69"/>
    <w:rsid w:val="00AB414B"/>
    <w:rsid w:val="00AB5ADD"/>
    <w:rsid w:val="00AB69D9"/>
    <w:rsid w:val="00AC5F37"/>
    <w:rsid w:val="00B233DA"/>
    <w:rsid w:val="00B251D3"/>
    <w:rsid w:val="00B452B0"/>
    <w:rsid w:val="00B6516F"/>
    <w:rsid w:val="00B91FCC"/>
    <w:rsid w:val="00B9553E"/>
    <w:rsid w:val="00BA1AFE"/>
    <w:rsid w:val="00BA248F"/>
    <w:rsid w:val="00BD3658"/>
    <w:rsid w:val="00C05E9A"/>
    <w:rsid w:val="00C34069"/>
    <w:rsid w:val="00C347FB"/>
    <w:rsid w:val="00C37B6C"/>
    <w:rsid w:val="00C41878"/>
    <w:rsid w:val="00C41F86"/>
    <w:rsid w:val="00C63EFC"/>
    <w:rsid w:val="00C70DD2"/>
    <w:rsid w:val="00C94000"/>
    <w:rsid w:val="00C9725E"/>
    <w:rsid w:val="00CB1A3D"/>
    <w:rsid w:val="00CE4B7E"/>
    <w:rsid w:val="00CE71B4"/>
    <w:rsid w:val="00CF06B9"/>
    <w:rsid w:val="00D27589"/>
    <w:rsid w:val="00D32AF6"/>
    <w:rsid w:val="00D537F0"/>
    <w:rsid w:val="00D666A8"/>
    <w:rsid w:val="00D71047"/>
    <w:rsid w:val="00D83CA5"/>
    <w:rsid w:val="00DA5C63"/>
    <w:rsid w:val="00DC7F18"/>
    <w:rsid w:val="00DD1015"/>
    <w:rsid w:val="00DD3CC7"/>
    <w:rsid w:val="00DE0D8D"/>
    <w:rsid w:val="00E15CF1"/>
    <w:rsid w:val="00E23F7A"/>
    <w:rsid w:val="00E36B70"/>
    <w:rsid w:val="00E46F93"/>
    <w:rsid w:val="00E66AEA"/>
    <w:rsid w:val="00E76A4A"/>
    <w:rsid w:val="00E819EB"/>
    <w:rsid w:val="00E831F8"/>
    <w:rsid w:val="00EB0D8E"/>
    <w:rsid w:val="00EC5D8D"/>
    <w:rsid w:val="00EE53F5"/>
    <w:rsid w:val="00EE65B2"/>
    <w:rsid w:val="00F01243"/>
    <w:rsid w:val="00F41B7A"/>
    <w:rsid w:val="00F54464"/>
    <w:rsid w:val="00F55EF5"/>
    <w:rsid w:val="00F80C6A"/>
    <w:rsid w:val="00F84505"/>
    <w:rsid w:val="00FC18A7"/>
    <w:rsid w:val="00FC36B0"/>
    <w:rsid w:val="00FD115E"/>
    <w:rsid w:val="00FF1748"/>
    <w:rsid w:val="00FF1BC8"/>
    <w:rsid w:val="00FF56D1"/>
    <w:rsid w:val="01EACF7B"/>
    <w:rsid w:val="03122836"/>
    <w:rsid w:val="03427DA0"/>
    <w:rsid w:val="0386F909"/>
    <w:rsid w:val="046B2036"/>
    <w:rsid w:val="0595F710"/>
    <w:rsid w:val="05F23E68"/>
    <w:rsid w:val="066807A0"/>
    <w:rsid w:val="07DFC3E6"/>
    <w:rsid w:val="09010514"/>
    <w:rsid w:val="091878C9"/>
    <w:rsid w:val="09F63A8D"/>
    <w:rsid w:val="0AE0BAAE"/>
    <w:rsid w:val="0B57868A"/>
    <w:rsid w:val="0B6D9CE9"/>
    <w:rsid w:val="0CFF72C0"/>
    <w:rsid w:val="0D5950B4"/>
    <w:rsid w:val="0DA128C0"/>
    <w:rsid w:val="0DDEAC6F"/>
    <w:rsid w:val="0E3054E9"/>
    <w:rsid w:val="0E777AF8"/>
    <w:rsid w:val="10232EC6"/>
    <w:rsid w:val="102AF7AD"/>
    <w:rsid w:val="1070DDC5"/>
    <w:rsid w:val="116E8164"/>
    <w:rsid w:val="117D8039"/>
    <w:rsid w:val="14163980"/>
    <w:rsid w:val="146093BF"/>
    <w:rsid w:val="148DD3D5"/>
    <w:rsid w:val="14989F7A"/>
    <w:rsid w:val="14FDBD6C"/>
    <w:rsid w:val="157A5FE6"/>
    <w:rsid w:val="1583324D"/>
    <w:rsid w:val="1655FAAF"/>
    <w:rsid w:val="17A41283"/>
    <w:rsid w:val="1806DD9F"/>
    <w:rsid w:val="1837CCAF"/>
    <w:rsid w:val="18664F05"/>
    <w:rsid w:val="190B2041"/>
    <w:rsid w:val="193A304E"/>
    <w:rsid w:val="1AD54945"/>
    <w:rsid w:val="1BD86068"/>
    <w:rsid w:val="1C09BE15"/>
    <w:rsid w:val="1CC83159"/>
    <w:rsid w:val="1D277E9A"/>
    <w:rsid w:val="1D746CAC"/>
    <w:rsid w:val="1D91FBE2"/>
    <w:rsid w:val="1DDBDA44"/>
    <w:rsid w:val="1DF8663D"/>
    <w:rsid w:val="1EAD389C"/>
    <w:rsid w:val="1EF76CC6"/>
    <w:rsid w:val="1F407EAD"/>
    <w:rsid w:val="1F851C48"/>
    <w:rsid w:val="1F9DC3C9"/>
    <w:rsid w:val="1FDF6812"/>
    <w:rsid w:val="205205FA"/>
    <w:rsid w:val="21941A98"/>
    <w:rsid w:val="22118591"/>
    <w:rsid w:val="22ED61BF"/>
    <w:rsid w:val="2363A875"/>
    <w:rsid w:val="25205989"/>
    <w:rsid w:val="2583A935"/>
    <w:rsid w:val="258EF0A7"/>
    <w:rsid w:val="2619DE12"/>
    <w:rsid w:val="26DC9F82"/>
    <w:rsid w:val="2966E776"/>
    <w:rsid w:val="2975F614"/>
    <w:rsid w:val="2A1F445C"/>
    <w:rsid w:val="2A30A097"/>
    <w:rsid w:val="2A7CB0FD"/>
    <w:rsid w:val="2AAF4898"/>
    <w:rsid w:val="2AC29853"/>
    <w:rsid w:val="2AE3CDFE"/>
    <w:rsid w:val="2D3E0F29"/>
    <w:rsid w:val="2DC9838D"/>
    <w:rsid w:val="2E32D0B5"/>
    <w:rsid w:val="2E5093D4"/>
    <w:rsid w:val="2F315749"/>
    <w:rsid w:val="2FA22DA8"/>
    <w:rsid w:val="3081DDD6"/>
    <w:rsid w:val="31E67E7D"/>
    <w:rsid w:val="32EBAE1D"/>
    <w:rsid w:val="32FEB9F4"/>
    <w:rsid w:val="33101C22"/>
    <w:rsid w:val="34821375"/>
    <w:rsid w:val="34877E7E"/>
    <w:rsid w:val="34DCF4AC"/>
    <w:rsid w:val="352AE8E2"/>
    <w:rsid w:val="35ACA7C4"/>
    <w:rsid w:val="36DF653E"/>
    <w:rsid w:val="3719D8AC"/>
    <w:rsid w:val="379CD3BF"/>
    <w:rsid w:val="37FB3EC5"/>
    <w:rsid w:val="3812512F"/>
    <w:rsid w:val="38A19BE2"/>
    <w:rsid w:val="3B7ACD13"/>
    <w:rsid w:val="3BD93CA4"/>
    <w:rsid w:val="3C41249D"/>
    <w:rsid w:val="3C78791D"/>
    <w:rsid w:val="3CC55CE9"/>
    <w:rsid w:val="3D3D0649"/>
    <w:rsid w:val="3D9A0B99"/>
    <w:rsid w:val="3DFB798D"/>
    <w:rsid w:val="3E128A0B"/>
    <w:rsid w:val="3F80B4B0"/>
    <w:rsid w:val="3FB86BDA"/>
    <w:rsid w:val="3FCC8B9C"/>
    <w:rsid w:val="402A8618"/>
    <w:rsid w:val="406C87AF"/>
    <w:rsid w:val="40A7DDB9"/>
    <w:rsid w:val="4105C721"/>
    <w:rsid w:val="410EB6FB"/>
    <w:rsid w:val="4142C18F"/>
    <w:rsid w:val="4182C8E5"/>
    <w:rsid w:val="419210E9"/>
    <w:rsid w:val="427EDCD0"/>
    <w:rsid w:val="431E9418"/>
    <w:rsid w:val="4481858E"/>
    <w:rsid w:val="4566F68D"/>
    <w:rsid w:val="45F6B161"/>
    <w:rsid w:val="4679D7FD"/>
    <w:rsid w:val="4689F64B"/>
    <w:rsid w:val="46A5ED2D"/>
    <w:rsid w:val="4787F612"/>
    <w:rsid w:val="488167E6"/>
    <w:rsid w:val="48870EFE"/>
    <w:rsid w:val="48B2EF9E"/>
    <w:rsid w:val="49082AC3"/>
    <w:rsid w:val="498EDC59"/>
    <w:rsid w:val="49A1EDF9"/>
    <w:rsid w:val="49F71F69"/>
    <w:rsid w:val="4B1C29D4"/>
    <w:rsid w:val="4C139269"/>
    <w:rsid w:val="4CFE29F7"/>
    <w:rsid w:val="4D17F590"/>
    <w:rsid w:val="4D4B69B5"/>
    <w:rsid w:val="4D6D3864"/>
    <w:rsid w:val="4DA7BCC8"/>
    <w:rsid w:val="4F830318"/>
    <w:rsid w:val="4FE7F4D8"/>
    <w:rsid w:val="5045B016"/>
    <w:rsid w:val="508BD43D"/>
    <w:rsid w:val="50A9FDA7"/>
    <w:rsid w:val="51128808"/>
    <w:rsid w:val="522DA7DB"/>
    <w:rsid w:val="54E6533A"/>
    <w:rsid w:val="55E75BA6"/>
    <w:rsid w:val="569074C6"/>
    <w:rsid w:val="56A691A0"/>
    <w:rsid w:val="57F62179"/>
    <w:rsid w:val="57FC8A80"/>
    <w:rsid w:val="582EC5B2"/>
    <w:rsid w:val="587563A7"/>
    <w:rsid w:val="592F17E2"/>
    <w:rsid w:val="59313FBB"/>
    <w:rsid w:val="5971E818"/>
    <w:rsid w:val="59A68AD0"/>
    <w:rsid w:val="5B72B3C9"/>
    <w:rsid w:val="5BB7F081"/>
    <w:rsid w:val="5C3EDB9D"/>
    <w:rsid w:val="5CAD3E97"/>
    <w:rsid w:val="5D238DA0"/>
    <w:rsid w:val="5E05E416"/>
    <w:rsid w:val="5E11DA87"/>
    <w:rsid w:val="5E80C006"/>
    <w:rsid w:val="5F2D2889"/>
    <w:rsid w:val="5FD0A90C"/>
    <w:rsid w:val="5FF04085"/>
    <w:rsid w:val="60C03980"/>
    <w:rsid w:val="60E0E719"/>
    <w:rsid w:val="61743E6E"/>
    <w:rsid w:val="6186B351"/>
    <w:rsid w:val="61F89394"/>
    <w:rsid w:val="627BA97A"/>
    <w:rsid w:val="6367288A"/>
    <w:rsid w:val="63FB8F6E"/>
    <w:rsid w:val="64350F9C"/>
    <w:rsid w:val="64BA8005"/>
    <w:rsid w:val="65A280DC"/>
    <w:rsid w:val="6676692F"/>
    <w:rsid w:val="6711A1F4"/>
    <w:rsid w:val="671CD696"/>
    <w:rsid w:val="6804D90A"/>
    <w:rsid w:val="68A92F32"/>
    <w:rsid w:val="68E0FF09"/>
    <w:rsid w:val="69ECCE48"/>
    <w:rsid w:val="6A6E5462"/>
    <w:rsid w:val="6A835370"/>
    <w:rsid w:val="6A99AA25"/>
    <w:rsid w:val="6AD2EDB3"/>
    <w:rsid w:val="6AD55FE1"/>
    <w:rsid w:val="6B1761A5"/>
    <w:rsid w:val="6C34BD2B"/>
    <w:rsid w:val="6F354F86"/>
    <w:rsid w:val="6F37CEFC"/>
    <w:rsid w:val="6F5BB8A7"/>
    <w:rsid w:val="708D5CD5"/>
    <w:rsid w:val="717FDAB0"/>
    <w:rsid w:val="71FEBD9A"/>
    <w:rsid w:val="7271471D"/>
    <w:rsid w:val="73D409B5"/>
    <w:rsid w:val="7403B83B"/>
    <w:rsid w:val="74BA70CA"/>
    <w:rsid w:val="74BFF57E"/>
    <w:rsid w:val="75935706"/>
    <w:rsid w:val="75E8EE45"/>
    <w:rsid w:val="7665F009"/>
    <w:rsid w:val="76911F85"/>
    <w:rsid w:val="77454781"/>
    <w:rsid w:val="77D99D43"/>
    <w:rsid w:val="7A3E52E1"/>
    <w:rsid w:val="7B52E9BB"/>
    <w:rsid w:val="7C1A7FE9"/>
    <w:rsid w:val="7C802719"/>
    <w:rsid w:val="7CB41CCD"/>
    <w:rsid w:val="7CD57266"/>
    <w:rsid w:val="7CF1E8B9"/>
    <w:rsid w:val="7D0AFDBE"/>
    <w:rsid w:val="7D863E40"/>
    <w:rsid w:val="7E420490"/>
    <w:rsid w:val="7E6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93B88880-BFD8-4A39-A818-C7D1E4B2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7D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D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5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lawforkids.org/law-day-contes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66A778-E47F-4B94-882F-F8C8FC95A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4E865-0D6A-4C32-A8DD-C755FDC0B1D7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90AB24-00BB-4A17-8B67-F4C613E4D9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Deepika Padmavati</cp:lastModifiedBy>
  <cp:revision>82</cp:revision>
  <dcterms:created xsi:type="dcterms:W3CDTF">2023-01-27T23:06:00Z</dcterms:created>
  <dcterms:modified xsi:type="dcterms:W3CDTF">2023-02-27T02:27:00Z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