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01D06DA4" w:rsidR="00FE6F68" w:rsidRPr="00E36997" w:rsidRDefault="005056F4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School Threats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  <w:r>
        <w:rPr>
          <w:rFonts w:eastAsia="Calibri" w:cstheme="minorHAnsi"/>
          <w:b/>
          <w:bCs/>
          <w:sz w:val="24"/>
          <w:szCs w:val="24"/>
        </w:rPr>
        <w:t xml:space="preserve"> (K-2)</w:t>
      </w:r>
    </w:p>
    <w:p w14:paraId="5BFCDF8B" w14:textId="58195230" w:rsidR="00C84039" w:rsidRDefault="007218DE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Scenarios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5056F4" w14:paraId="32BAC36E" w14:textId="77777777" w:rsidTr="003A49F8">
        <w:tc>
          <w:tcPr>
            <w:tcW w:w="5225" w:type="dxa"/>
          </w:tcPr>
          <w:p w14:paraId="5CC12A69" w14:textId="77777777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Scenario 1: </w:t>
            </w:r>
          </w:p>
          <w:p w14:paraId="7984E432" w14:textId="244EB058" w:rsidR="005056F4" w:rsidRPr="005E60A5" w:rsidRDefault="00680765" w:rsidP="003A49F8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>During dinner, y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our child tells you they saw one student </w:t>
            </w:r>
            <w:r w:rsidR="005E60A5">
              <w:rPr>
                <w:rFonts w:eastAsia="Calibri" w:cstheme="minorHAnsi"/>
                <w:bCs/>
                <w:sz w:val="36"/>
                <w:szCs w:val="36"/>
              </w:rPr>
              <w:t>hit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 another student on the arm during </w:t>
            </w:r>
            <w:r w:rsidR="00866BC4" w:rsidRPr="005E60A5">
              <w:rPr>
                <w:rFonts w:eastAsia="Calibri" w:cstheme="minorHAnsi"/>
                <w:bCs/>
                <w:sz w:val="36"/>
                <w:szCs w:val="36"/>
              </w:rPr>
              <w:t>recess</w:t>
            </w:r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 xml:space="preserve">. 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>The</w:t>
            </w:r>
            <w:r>
              <w:rPr>
                <w:rFonts w:eastAsia="Calibri" w:cstheme="minorHAnsi"/>
                <w:bCs/>
                <w:sz w:val="36"/>
                <w:szCs w:val="36"/>
              </w:rPr>
              <w:t>n the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>students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smiled and </w:t>
            </w:r>
            <w:r>
              <w:rPr>
                <w:rFonts w:eastAsia="Calibri" w:cstheme="minorHAnsi"/>
                <w:bCs/>
                <w:sz w:val="36"/>
                <w:szCs w:val="36"/>
              </w:rPr>
              <w:t>continued</w:t>
            </w:r>
            <w:r w:rsidR="00866BC4" w:rsidRPr="005056F4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866BC4" w:rsidRPr="005E60A5">
              <w:rPr>
                <w:rFonts w:eastAsia="Calibri" w:cstheme="minorHAnsi"/>
                <w:bCs/>
                <w:sz w:val="36"/>
                <w:szCs w:val="36"/>
              </w:rPr>
              <w:t xml:space="preserve">playing. </w:t>
            </w:r>
          </w:p>
          <w:p w14:paraId="7A333B23" w14:textId="77777777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1A7099FD" w14:textId="03095BFB" w:rsidR="005056F4" w:rsidRPr="005E60A5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Report</w:t>
            </w:r>
            <w:r w:rsidR="00866BC4" w:rsidRPr="005E60A5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to</w:t>
            </w: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719478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6723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6BC4"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10BA37C4" w14:textId="1FDCAA0F" w:rsidR="005056F4" w:rsidRPr="00C95CBC" w:rsidRDefault="00E43AB1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694150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F4"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5056F4" w:rsidRPr="005E60A5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</w:tc>
        <w:tc>
          <w:tcPr>
            <w:tcW w:w="5205" w:type="dxa"/>
          </w:tcPr>
          <w:p w14:paraId="16EF2D24" w14:textId="1F51AAD0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Scenario 2:</w:t>
            </w:r>
          </w:p>
          <w:p w14:paraId="70A3869B" w14:textId="3670970C" w:rsidR="005E60A5" w:rsidRPr="005E60A5" w:rsidRDefault="00680765" w:rsidP="005E60A5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>Your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 child shows you a drawing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they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 found on the classroom floor. Under the drawing it says, “</w:t>
            </w:r>
            <w:r w:rsidR="005E60A5">
              <w:rPr>
                <w:rFonts w:eastAsia="Calibri" w:cstheme="minorHAnsi"/>
                <w:bCs/>
                <w:sz w:val="36"/>
                <w:szCs w:val="36"/>
              </w:rPr>
              <w:t>G</w:t>
            </w:r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 xml:space="preserve">o to school tomorrow if you want to get hurt.”   </w:t>
            </w:r>
          </w:p>
          <w:p w14:paraId="4C6FE1EB" w14:textId="77777777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7B3AC6B7" w14:textId="6C300D41" w:rsidR="005E60A5" w:rsidRPr="005E60A5" w:rsidRDefault="005E60A5" w:rsidP="005E60A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/>
                <w:bCs/>
                <w:sz w:val="36"/>
                <w:szCs w:val="36"/>
              </w:rPr>
              <w:t>Report to</w:t>
            </w:r>
            <w:r w:rsidRPr="005E60A5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600906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E60A5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5E60A5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53129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5E60A5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187A9BE1" w14:textId="701EE249" w:rsidR="005056F4" w:rsidRPr="00C95CBC" w:rsidRDefault="00E43AB1" w:rsidP="00C95CB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265759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="005E60A5" w:rsidRPr="005E60A5">
              <w:rPr>
                <w:rFonts w:eastAsia="Calibri" w:cstheme="minorHAnsi"/>
                <w:bCs/>
                <w:sz w:val="36"/>
                <w:szCs w:val="36"/>
              </w:rPr>
              <w:t>Police</w:t>
            </w:r>
            <w:r w:rsidR="00680765" w:rsidRPr="00680765">
              <w:rPr>
                <w:rFonts w:eastAsia="Calibri" w:cstheme="minorHAnsi"/>
                <w:sz w:val="36"/>
                <w:szCs w:val="36"/>
              </w:rPr>
              <w:t xml:space="preserve"> </w:t>
            </w:r>
          </w:p>
        </w:tc>
      </w:tr>
    </w:tbl>
    <w:p w14:paraId="051F7524" w14:textId="77777777" w:rsidR="005E60A5" w:rsidRPr="0048207B" w:rsidRDefault="005E60A5" w:rsidP="005056F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bookmarkStart w:id="0" w:name="_Hlk207179307"/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5056F4" w14:paraId="4AD7F3A0" w14:textId="77777777" w:rsidTr="003A49F8">
        <w:tc>
          <w:tcPr>
            <w:tcW w:w="5225" w:type="dxa"/>
          </w:tcPr>
          <w:p w14:paraId="0CE73A9E" w14:textId="7777777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Scenario 3: </w:t>
            </w:r>
          </w:p>
          <w:p w14:paraId="1DC08276" w14:textId="27D04E57" w:rsidR="005056F4" w:rsidRPr="00096FC3" w:rsidRDefault="00096FC3" w:rsidP="003A49F8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 xml:space="preserve">You overhear your child talking to their friend and they say, “At lunch, I saw a student take a </w:t>
            </w:r>
            <w:r w:rsidR="00E43AB1">
              <w:rPr>
                <w:rFonts w:eastAsia="Calibri" w:cstheme="minorHAnsi"/>
                <w:bCs/>
                <w:sz w:val="36"/>
                <w:szCs w:val="36"/>
              </w:rPr>
              <w:t>pocketknife</w:t>
            </w:r>
            <w:r>
              <w:rPr>
                <w:rFonts w:eastAsia="Calibri" w:cstheme="minorHAnsi"/>
                <w:bCs/>
                <w:sz w:val="36"/>
                <w:szCs w:val="36"/>
              </w:rPr>
              <w:t xml:space="preserve"> out of their lunch box.”</w:t>
            </w:r>
          </w:p>
          <w:p w14:paraId="7D59B225" w14:textId="7777777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75142801" w14:textId="01C46D6B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Report</w:t>
            </w:r>
            <w:r w:rsidR="00096FC3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to</w:t>
            </w: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901984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Pr="00096FC3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065607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18DE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Pr="00096FC3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214FA43A" w14:textId="77777777" w:rsidR="005056F4" w:rsidRPr="00096FC3" w:rsidRDefault="00E43AB1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1340963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F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5056F4" w:rsidRPr="00096FC3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  <w:p w14:paraId="5A478967" w14:textId="77777777" w:rsidR="005056F4" w:rsidRPr="00096FC3" w:rsidRDefault="005056F4" w:rsidP="00C95CB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36"/>
                <w:szCs w:val="36"/>
              </w:rPr>
            </w:pPr>
          </w:p>
        </w:tc>
        <w:tc>
          <w:tcPr>
            <w:tcW w:w="5205" w:type="dxa"/>
          </w:tcPr>
          <w:p w14:paraId="114EE919" w14:textId="0E905CE9" w:rsidR="00A452C4" w:rsidRPr="00096FC3" w:rsidRDefault="00A452C4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Scenario 4:</w:t>
            </w:r>
          </w:p>
          <w:p w14:paraId="1B513010" w14:textId="5B0D10DA" w:rsidR="00A452C4" w:rsidRPr="00096FC3" w:rsidRDefault="00A452C4" w:rsidP="00A452C4">
            <w:pPr>
              <w:pStyle w:val="ListParagraph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Your child tells you about a student in their class who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talks a lot about fighting and scary games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. Lately your child noticed the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student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 xml:space="preserve"> </w:t>
            </w:r>
            <w:r w:rsidR="00096FC3" w:rsidRPr="00096FC3">
              <w:rPr>
                <w:rFonts w:eastAsia="Calibri" w:cstheme="minorHAnsi"/>
                <w:bCs/>
                <w:sz w:val="36"/>
                <w:szCs w:val="36"/>
              </w:rPr>
              <w:t>sits by himself and doesn’t talk much</w:t>
            </w:r>
            <w:r w:rsidRPr="00096FC3">
              <w:rPr>
                <w:rFonts w:eastAsia="Calibri" w:cstheme="minorHAnsi"/>
                <w:bCs/>
                <w:sz w:val="36"/>
                <w:szCs w:val="36"/>
              </w:rPr>
              <w:t>.</w:t>
            </w:r>
          </w:p>
          <w:p w14:paraId="14AD9056" w14:textId="77777777" w:rsidR="00A452C4" w:rsidRPr="00096FC3" w:rsidRDefault="00A452C4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6186E165" w14:textId="4EFA73A6" w:rsidR="00A452C4" w:rsidRPr="00096FC3" w:rsidRDefault="00096FC3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96FC3">
              <w:rPr>
                <w:rFonts w:eastAsia="Calibri" w:cstheme="minorHAnsi"/>
                <w:b/>
                <w:bCs/>
                <w:sz w:val="36"/>
                <w:szCs w:val="36"/>
              </w:rPr>
              <w:t>Report to</w:t>
            </w:r>
            <w:r w:rsidR="00A452C4" w:rsidRPr="00096FC3">
              <w:rPr>
                <w:rFonts w:eastAsia="Calibri" w:cstheme="minorHAnsi"/>
                <w:b/>
                <w:bCs/>
                <w:sz w:val="36"/>
                <w:szCs w:val="36"/>
              </w:rPr>
              <w:t>:</w:t>
            </w:r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39100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52C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No one</w:t>
            </w:r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br/>
            </w: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-1692832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5CBC">
                  <w:rPr>
                    <w:rFonts w:ascii="MS Gothic" w:eastAsia="MS Gothic" w:hAnsi="MS Gothic" w:cstheme="minorHAnsi" w:hint="eastAsia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School</w:t>
            </w:r>
          </w:p>
          <w:p w14:paraId="0E81DBB3" w14:textId="77777777" w:rsidR="00A452C4" w:rsidRPr="00096FC3" w:rsidRDefault="00E43AB1" w:rsidP="00A452C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sdt>
              <w:sdtPr>
                <w:rPr>
                  <w:rFonts w:eastAsia="Calibri" w:cstheme="minorHAnsi"/>
                  <w:bCs/>
                  <w:sz w:val="36"/>
                  <w:szCs w:val="36"/>
                </w:rPr>
                <w:id w:val="648483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52C4" w:rsidRPr="00096FC3">
                  <w:rPr>
                    <w:rFonts w:ascii="Segoe UI Symbol" w:eastAsia="MS Gothic" w:hAnsi="Segoe UI Symbol" w:cs="Segoe UI Symbol"/>
                    <w:bCs/>
                    <w:sz w:val="36"/>
                    <w:szCs w:val="36"/>
                  </w:rPr>
                  <w:t>☐</w:t>
                </w:r>
              </w:sdtContent>
            </w:sdt>
            <w:r w:rsidR="00A452C4" w:rsidRPr="00096FC3">
              <w:rPr>
                <w:rFonts w:eastAsia="Calibri" w:cstheme="minorHAnsi"/>
                <w:bCs/>
                <w:sz w:val="36"/>
                <w:szCs w:val="36"/>
              </w:rPr>
              <w:t>Police</w:t>
            </w:r>
          </w:p>
          <w:p w14:paraId="42517A91" w14:textId="673C3B67" w:rsidR="005056F4" w:rsidRPr="00096FC3" w:rsidRDefault="005056F4" w:rsidP="003A49F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6"/>
                <w:szCs w:val="36"/>
              </w:rPr>
            </w:pPr>
          </w:p>
        </w:tc>
      </w:tr>
      <w:bookmarkEnd w:id="0"/>
    </w:tbl>
    <w:p w14:paraId="33283B7A" w14:textId="77777777" w:rsidR="005056F4" w:rsidRDefault="005056F4" w:rsidP="005056F4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sectPr w:rsidR="00C84039" w:rsidRPr="0048207B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424"/>
    <w:rsid w:val="000846A6"/>
    <w:rsid w:val="000846B3"/>
    <w:rsid w:val="000903D5"/>
    <w:rsid w:val="00091560"/>
    <w:rsid w:val="00095216"/>
    <w:rsid w:val="00096FC3"/>
    <w:rsid w:val="000A75F2"/>
    <w:rsid w:val="000B1366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148F5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6F4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0A5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765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18D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BC4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452C4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3766A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5CBC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3AB1"/>
    <w:rsid w:val="00E47808"/>
    <w:rsid w:val="00E555BF"/>
    <w:rsid w:val="00E55A4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Jennifer Castro</cp:lastModifiedBy>
  <cp:revision>7</cp:revision>
  <dcterms:created xsi:type="dcterms:W3CDTF">2025-09-05T21:40:00Z</dcterms:created>
  <dcterms:modified xsi:type="dcterms:W3CDTF">2025-09-07T22:52:00Z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