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F3A04F6" w14:textId="3137A59F" w:rsidR="00DD3CC7" w:rsidRPr="00DC7F18" w:rsidRDefault="00C151EA" w:rsidP="00C151EA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  <w:r>
        <w:rPr>
          <w:rFonts w:eastAsia="Calibri" w:cs="Calibri"/>
          <w:noProof/>
          <w:sz w:val="20"/>
          <w:szCs w:val="20"/>
        </w:rPr>
        <w:drawing>
          <wp:inline distT="0" distB="0" distL="0" distR="0" wp14:anchorId="4D339292" wp14:editId="2EC2F7F5">
            <wp:extent cx="1289410" cy="1350327"/>
            <wp:effectExtent l="0" t="0" r="6350" b="2540"/>
            <wp:docPr id="3" name="Picture 3" descr="A picture containing food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KVAZ logo 2004.bmp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07953" cy="13697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5F81C3" w14:textId="77777777" w:rsidR="00165DB2" w:rsidRDefault="00165DB2" w:rsidP="00441985">
      <w:pPr>
        <w:spacing w:after="0" w:line="240" w:lineRule="auto"/>
        <w:jc w:val="center"/>
        <w:rPr>
          <w:rFonts w:eastAsia="Calibri" w:cstheme="minorHAnsi"/>
          <w:b/>
          <w:bCs/>
          <w:sz w:val="24"/>
          <w:szCs w:val="24"/>
        </w:rPr>
      </w:pPr>
    </w:p>
    <w:p w14:paraId="2EE66A5D" w14:textId="08AF410F" w:rsidR="00205985" w:rsidRDefault="007E373A" w:rsidP="00441985">
      <w:pPr>
        <w:spacing w:after="0" w:line="240" w:lineRule="auto"/>
        <w:jc w:val="center"/>
        <w:rPr>
          <w:rFonts w:eastAsia="Calibri" w:cstheme="minorHAnsi"/>
          <w:b/>
          <w:bCs/>
          <w:sz w:val="24"/>
          <w:szCs w:val="24"/>
        </w:rPr>
      </w:pPr>
      <w:bookmarkStart w:id="0" w:name="_GoBack"/>
      <w:bookmarkEnd w:id="0"/>
      <w:r>
        <w:rPr>
          <w:rFonts w:eastAsia="Calibri" w:cstheme="minorHAnsi"/>
          <w:b/>
          <w:bCs/>
          <w:sz w:val="24"/>
          <w:szCs w:val="24"/>
        </w:rPr>
        <w:t>Constitution Day 2020</w:t>
      </w:r>
    </w:p>
    <w:p w14:paraId="0AF97EA1" w14:textId="4D651CE0" w:rsidR="007E373A" w:rsidRPr="00441985" w:rsidRDefault="007E373A" w:rsidP="00441985">
      <w:pPr>
        <w:spacing w:after="0" w:line="240" w:lineRule="auto"/>
        <w:jc w:val="center"/>
        <w:rPr>
          <w:rFonts w:eastAsia="Calibri" w:cstheme="minorHAnsi"/>
          <w:bCs/>
          <w:i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 xml:space="preserve">Talking Points </w:t>
      </w:r>
    </w:p>
    <w:p w14:paraId="588B3F56" w14:textId="77777777" w:rsidR="00160A11" w:rsidRPr="00441985" w:rsidRDefault="00160A11" w:rsidP="00441985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</w:p>
    <w:p w14:paraId="7109A001" w14:textId="77777777" w:rsidR="00DD3CC7" w:rsidRPr="00441985" w:rsidRDefault="00EB0D8E" w:rsidP="00441985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 w:rsidRPr="00441985">
        <w:rPr>
          <w:rFonts w:eastAsia="Calibri" w:cstheme="minorHAnsi"/>
          <w:b/>
          <w:bCs/>
          <w:sz w:val="24"/>
          <w:szCs w:val="24"/>
        </w:rPr>
        <w:t>O</w:t>
      </w:r>
      <w:r w:rsidR="00DD3CC7" w:rsidRPr="00441985">
        <w:rPr>
          <w:rFonts w:eastAsia="Calibri" w:cstheme="minorHAnsi"/>
          <w:b/>
          <w:bCs/>
          <w:sz w:val="24"/>
          <w:szCs w:val="24"/>
        </w:rPr>
        <w:t xml:space="preserve">bjectives:  </w:t>
      </w:r>
      <w:r w:rsidR="00205985" w:rsidRPr="00441985">
        <w:rPr>
          <w:rFonts w:eastAsia="Calibri" w:cstheme="minorHAnsi"/>
          <w:b/>
          <w:bCs/>
          <w:sz w:val="24"/>
          <w:szCs w:val="24"/>
        </w:rPr>
        <w:t>Students will…</w:t>
      </w:r>
    </w:p>
    <w:p w14:paraId="194C376F" w14:textId="3DAB9B6E" w:rsidR="00160A11" w:rsidRPr="00571A30" w:rsidRDefault="00571A30" w:rsidP="00C151EA">
      <w:pPr>
        <w:pStyle w:val="ListParagraph"/>
        <w:numPr>
          <w:ilvl w:val="0"/>
          <w:numId w:val="2"/>
        </w:numPr>
        <w:spacing w:after="0" w:line="240" w:lineRule="auto"/>
        <w:rPr>
          <w:rFonts w:eastAsia="Calibri" w:cstheme="minorHAnsi"/>
          <w:sz w:val="24"/>
          <w:szCs w:val="24"/>
        </w:rPr>
      </w:pPr>
      <w:r w:rsidRPr="00571A30">
        <w:rPr>
          <w:rFonts w:eastAsia="Calibri" w:cstheme="minorHAnsi"/>
          <w:sz w:val="24"/>
          <w:szCs w:val="24"/>
        </w:rPr>
        <w:t>Learn about the Constitution as it relates to voting</w:t>
      </w:r>
    </w:p>
    <w:p w14:paraId="1BF7548D" w14:textId="77777777" w:rsidR="00DD3CC7" w:rsidRPr="00441985" w:rsidRDefault="00DD3CC7" w:rsidP="00441985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</w:p>
    <w:p w14:paraId="7A7353AD" w14:textId="77777777" w:rsidR="00DD3CC7" w:rsidRPr="00441985" w:rsidRDefault="00DD3CC7" w:rsidP="00441985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 w:rsidRPr="00441985">
        <w:rPr>
          <w:rFonts w:eastAsia="Calibri" w:cstheme="minorHAnsi"/>
          <w:b/>
          <w:bCs/>
          <w:sz w:val="24"/>
          <w:szCs w:val="24"/>
        </w:rPr>
        <w:t>Materials:</w:t>
      </w:r>
    </w:p>
    <w:p w14:paraId="355E055D" w14:textId="0E574C9C" w:rsidR="00DD3CC7" w:rsidRPr="00441985" w:rsidRDefault="00571A30" w:rsidP="00441985">
      <w:pPr>
        <w:numPr>
          <w:ilvl w:val="0"/>
          <w:numId w:val="1"/>
        </w:num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>KVAZ ballot (optional)</w:t>
      </w:r>
    </w:p>
    <w:p w14:paraId="7300A1D1" w14:textId="77777777" w:rsidR="00DD3CC7" w:rsidRPr="00441985" w:rsidRDefault="00DD3CC7" w:rsidP="00441985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</w:p>
    <w:p w14:paraId="7A4CB161" w14:textId="57A285ED" w:rsidR="00DD3CC7" w:rsidRPr="00441985" w:rsidRDefault="00DD3CC7" w:rsidP="00441985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 w:rsidRPr="00441985">
        <w:rPr>
          <w:rFonts w:eastAsia="Calibri" w:cstheme="minorHAnsi"/>
          <w:b/>
          <w:bCs/>
          <w:sz w:val="24"/>
          <w:szCs w:val="24"/>
        </w:rPr>
        <w:t xml:space="preserve">Timeframe: </w:t>
      </w:r>
      <w:r w:rsidR="00571A30">
        <w:rPr>
          <w:rFonts w:eastAsia="Calibri" w:cstheme="minorHAnsi"/>
          <w:bCs/>
          <w:sz w:val="24"/>
          <w:szCs w:val="24"/>
        </w:rPr>
        <w:t>Specified by the teacher</w:t>
      </w:r>
    </w:p>
    <w:p w14:paraId="6B3DCA26" w14:textId="77777777" w:rsidR="00DD3CC7" w:rsidRPr="00441985" w:rsidRDefault="00DD3CC7" w:rsidP="00441985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</w:p>
    <w:p w14:paraId="3C811402" w14:textId="4F6ECDEF" w:rsidR="00160A11" w:rsidRPr="00571A30" w:rsidRDefault="00160A11" w:rsidP="00441985">
      <w:pPr>
        <w:spacing w:after="0" w:line="240" w:lineRule="auto"/>
        <w:rPr>
          <w:rFonts w:cstheme="minorHAnsi"/>
          <w:b/>
          <w:iCs/>
          <w:sz w:val="24"/>
          <w:szCs w:val="24"/>
        </w:rPr>
      </w:pPr>
      <w:r w:rsidRPr="00571A30">
        <w:rPr>
          <w:rFonts w:cstheme="minorHAnsi"/>
          <w:b/>
          <w:iCs/>
          <w:sz w:val="24"/>
          <w:szCs w:val="24"/>
        </w:rPr>
        <w:t>Remember to:</w:t>
      </w:r>
      <w:r w:rsidR="009302B3" w:rsidRPr="00571A30">
        <w:rPr>
          <w:rFonts w:cstheme="minorHAnsi"/>
          <w:b/>
          <w:iCs/>
          <w:sz w:val="24"/>
          <w:szCs w:val="24"/>
        </w:rPr>
        <w:t xml:space="preserve"> </w:t>
      </w:r>
    </w:p>
    <w:p w14:paraId="3EE96279" w14:textId="110EF015" w:rsidR="00C347FB" w:rsidRPr="00571A30" w:rsidRDefault="00571A30" w:rsidP="00C151EA">
      <w:pPr>
        <w:pStyle w:val="ListParagraph"/>
        <w:numPr>
          <w:ilvl w:val="0"/>
          <w:numId w:val="3"/>
        </w:numPr>
        <w:spacing w:after="0" w:line="240" w:lineRule="auto"/>
        <w:rPr>
          <w:rFonts w:cstheme="minorHAnsi"/>
          <w:iCs/>
          <w:sz w:val="24"/>
          <w:szCs w:val="24"/>
        </w:rPr>
      </w:pPr>
      <w:r w:rsidRPr="00571A30">
        <w:rPr>
          <w:rFonts w:cstheme="minorHAnsi"/>
          <w:iCs/>
          <w:sz w:val="24"/>
          <w:szCs w:val="24"/>
        </w:rPr>
        <w:t>Connect with the teacher prior to the presentation to review:</w:t>
      </w:r>
    </w:p>
    <w:p w14:paraId="051D0044" w14:textId="1625580D" w:rsidR="00571A30" w:rsidRPr="00571A30" w:rsidRDefault="00571A30" w:rsidP="00C151EA">
      <w:pPr>
        <w:pStyle w:val="ListParagraph"/>
        <w:numPr>
          <w:ilvl w:val="1"/>
          <w:numId w:val="3"/>
        </w:numPr>
        <w:spacing w:after="0" w:line="240" w:lineRule="auto"/>
        <w:rPr>
          <w:rFonts w:cstheme="minorHAnsi"/>
          <w:iCs/>
          <w:sz w:val="24"/>
          <w:szCs w:val="24"/>
        </w:rPr>
      </w:pPr>
      <w:r w:rsidRPr="00571A30">
        <w:rPr>
          <w:rFonts w:cstheme="minorHAnsi"/>
          <w:iCs/>
          <w:sz w:val="24"/>
          <w:szCs w:val="24"/>
        </w:rPr>
        <w:t>Presentation Focus</w:t>
      </w:r>
    </w:p>
    <w:p w14:paraId="31AF9C7A" w14:textId="7C6184C7" w:rsidR="00571A30" w:rsidRPr="00571A30" w:rsidRDefault="00571A30" w:rsidP="00C151EA">
      <w:pPr>
        <w:pStyle w:val="ListParagraph"/>
        <w:numPr>
          <w:ilvl w:val="1"/>
          <w:numId w:val="3"/>
        </w:numPr>
        <w:spacing w:after="0" w:line="240" w:lineRule="auto"/>
        <w:rPr>
          <w:rFonts w:cstheme="minorHAnsi"/>
          <w:iCs/>
          <w:sz w:val="24"/>
          <w:szCs w:val="24"/>
        </w:rPr>
      </w:pPr>
      <w:r w:rsidRPr="00571A30">
        <w:rPr>
          <w:rFonts w:cstheme="minorHAnsi"/>
          <w:iCs/>
          <w:sz w:val="24"/>
          <w:szCs w:val="24"/>
        </w:rPr>
        <w:t>Time/Date/Length of presentation</w:t>
      </w:r>
    </w:p>
    <w:p w14:paraId="442FB8EF" w14:textId="770F0EDE" w:rsidR="00571A30" w:rsidRPr="00571A30" w:rsidRDefault="00571A30" w:rsidP="00C151EA">
      <w:pPr>
        <w:pStyle w:val="ListParagraph"/>
        <w:numPr>
          <w:ilvl w:val="1"/>
          <w:numId w:val="3"/>
        </w:numPr>
        <w:spacing w:after="0" w:line="240" w:lineRule="auto"/>
        <w:rPr>
          <w:rFonts w:cstheme="minorHAnsi"/>
          <w:iCs/>
          <w:sz w:val="24"/>
          <w:szCs w:val="24"/>
        </w:rPr>
      </w:pPr>
      <w:r w:rsidRPr="00571A30">
        <w:rPr>
          <w:rFonts w:cstheme="minorHAnsi"/>
          <w:iCs/>
          <w:sz w:val="24"/>
          <w:szCs w:val="24"/>
        </w:rPr>
        <w:t>Participation in KVAZ General Election (Teacher will lead this if they choose to participate)</w:t>
      </w:r>
    </w:p>
    <w:p w14:paraId="17BA42A7" w14:textId="318F45B6" w:rsidR="00571A30" w:rsidRDefault="00571A30" w:rsidP="00C151EA">
      <w:pPr>
        <w:pStyle w:val="ListParagraph"/>
        <w:numPr>
          <w:ilvl w:val="1"/>
          <w:numId w:val="3"/>
        </w:numPr>
        <w:spacing w:after="0" w:line="240" w:lineRule="auto"/>
        <w:rPr>
          <w:rFonts w:cstheme="minorHAnsi"/>
          <w:iCs/>
          <w:sz w:val="24"/>
          <w:szCs w:val="24"/>
        </w:rPr>
      </w:pPr>
      <w:r w:rsidRPr="00571A30">
        <w:rPr>
          <w:rFonts w:cstheme="minorHAnsi"/>
          <w:iCs/>
          <w:sz w:val="24"/>
          <w:szCs w:val="24"/>
        </w:rPr>
        <w:t>Presentation platform (in-person, virtual)</w:t>
      </w:r>
    </w:p>
    <w:p w14:paraId="6072178E" w14:textId="22EF802D" w:rsidR="00571A30" w:rsidRPr="00571A30" w:rsidRDefault="00571A30" w:rsidP="00C151EA">
      <w:pPr>
        <w:pStyle w:val="ListParagraph"/>
        <w:numPr>
          <w:ilvl w:val="1"/>
          <w:numId w:val="3"/>
        </w:numPr>
        <w:spacing w:after="0" w:line="240" w:lineRule="auto"/>
        <w:rPr>
          <w:rFonts w:cstheme="minorHAnsi"/>
          <w:iCs/>
          <w:sz w:val="24"/>
          <w:szCs w:val="24"/>
        </w:rPr>
      </w:pPr>
      <w:r>
        <w:rPr>
          <w:rFonts w:cstheme="minorHAnsi"/>
          <w:iCs/>
          <w:sz w:val="24"/>
          <w:szCs w:val="24"/>
        </w:rPr>
        <w:t>If using internet connection, check with the teacher regarding school capabilities</w:t>
      </w:r>
    </w:p>
    <w:p w14:paraId="73C82FB9" w14:textId="77777777" w:rsidR="00441985" w:rsidRDefault="00441985" w:rsidP="00441985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</w:p>
    <w:p w14:paraId="78099A2B" w14:textId="77777777" w:rsidR="00571A30" w:rsidRDefault="00571A30" w:rsidP="00165DB2">
      <w:pPr>
        <w:pStyle w:val="paragraph"/>
        <w:spacing w:before="0" w:beforeAutospacing="0" w:after="0" w:afterAutospacing="0"/>
        <w:jc w:val="center"/>
        <w:textAlignment w:val="baseline"/>
        <w:rPr>
          <w:rStyle w:val="normaltextrun"/>
          <w:rFonts w:ascii="Calibri" w:hAnsi="Calibri" w:cs="Calibri"/>
          <w:sz w:val="22"/>
          <w:szCs w:val="22"/>
        </w:rPr>
      </w:pPr>
      <w:r w:rsidRPr="00207CC4">
        <w:rPr>
          <w:rStyle w:val="normaltextrun"/>
          <w:rFonts w:ascii="Calibri" w:hAnsi="Calibri" w:cs="Calibri"/>
          <w:b/>
          <w:bCs/>
          <w:sz w:val="22"/>
          <w:szCs w:val="22"/>
          <w:shd w:val="clear" w:color="auto" w:fill="FFFF00"/>
        </w:rPr>
        <w:t>K-3 Constitution Day Talking Points</w:t>
      </w:r>
      <w:r>
        <w:rPr>
          <w:rStyle w:val="normaltextrun"/>
          <w:rFonts w:ascii="Calibri" w:hAnsi="Calibri" w:cs="Calibri"/>
          <w:sz w:val="22"/>
          <w:szCs w:val="22"/>
        </w:rPr>
        <w:t> </w:t>
      </w:r>
    </w:p>
    <w:p w14:paraId="055FFBD4" w14:textId="0A2CE994" w:rsidR="00571A30" w:rsidRDefault="00571A30" w:rsidP="00165DB2">
      <w:pPr>
        <w:pStyle w:val="paragraph"/>
        <w:spacing w:before="0" w:beforeAutospacing="0" w:after="0" w:afterAutospacing="0"/>
        <w:jc w:val="center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Calibri" w:hAnsi="Calibri" w:cs="Calibri"/>
          <w:sz w:val="22"/>
          <w:szCs w:val="22"/>
        </w:rPr>
        <w:t>(choose all or some talking points to expand upon)</w:t>
      </w:r>
    </w:p>
    <w:p w14:paraId="4E4C9D00" w14:textId="264148B6" w:rsidR="00571A30" w:rsidRDefault="00571A30" w:rsidP="00165DB2">
      <w:pPr>
        <w:pStyle w:val="paragraph"/>
        <w:numPr>
          <w:ilvl w:val="0"/>
          <w:numId w:val="3"/>
        </w:numPr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sz w:val="22"/>
          <w:szCs w:val="22"/>
        </w:rPr>
        <w:t>Introduction of the speaker</w:t>
      </w:r>
    </w:p>
    <w:p w14:paraId="6C2FF08C" w14:textId="77777777" w:rsidR="00571A30" w:rsidRDefault="00571A30" w:rsidP="00165DB2">
      <w:pPr>
        <w:pStyle w:val="paragraph"/>
        <w:numPr>
          <w:ilvl w:val="0"/>
          <w:numId w:val="4"/>
        </w:numPr>
        <w:spacing w:before="0" w:beforeAutospacing="0" w:after="0" w:afterAutospacing="0"/>
        <w:ind w:left="36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On September 17</w:t>
      </w:r>
      <w:r>
        <w:rPr>
          <w:rStyle w:val="normaltextrun"/>
          <w:rFonts w:ascii="Calibri" w:hAnsi="Calibri" w:cs="Calibri"/>
          <w:sz w:val="17"/>
          <w:szCs w:val="17"/>
          <w:vertAlign w:val="superscript"/>
        </w:rPr>
        <w:t>th</w:t>
      </w:r>
      <w:r>
        <w:rPr>
          <w:rStyle w:val="normaltextrun"/>
          <w:rFonts w:ascii="Calibri" w:hAnsi="Calibri" w:cs="Calibri"/>
          <w:sz w:val="22"/>
          <w:szCs w:val="22"/>
        </w:rPr>
        <w:t>, 1787 the constitution was signed and recognized the first citizens of The United States of America (233 years ago) 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062C2C1D" w14:textId="77777777" w:rsidR="00571A30" w:rsidRDefault="00571A30" w:rsidP="00165DB2">
      <w:pPr>
        <w:pStyle w:val="paragraph"/>
        <w:numPr>
          <w:ilvl w:val="0"/>
          <w:numId w:val="5"/>
        </w:numPr>
        <w:spacing w:before="0" w:beforeAutospacing="0" w:after="0" w:afterAutospacing="0"/>
        <w:ind w:left="36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What is a Constitution?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67A514BF" w14:textId="77777777" w:rsidR="00571A30" w:rsidRDefault="00571A30" w:rsidP="00165DB2">
      <w:pPr>
        <w:pStyle w:val="paragraph"/>
        <w:numPr>
          <w:ilvl w:val="0"/>
          <w:numId w:val="6"/>
        </w:numPr>
        <w:spacing w:before="0" w:beforeAutospacing="0" w:after="0" w:afterAutospacing="0"/>
        <w:ind w:left="108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Lays down the laws of the land (government) 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4319D6C7" w14:textId="77777777" w:rsidR="00571A30" w:rsidRDefault="00571A30" w:rsidP="00165DB2">
      <w:pPr>
        <w:pStyle w:val="paragraph"/>
        <w:numPr>
          <w:ilvl w:val="0"/>
          <w:numId w:val="6"/>
        </w:numPr>
        <w:spacing w:before="0" w:beforeAutospacing="0" w:after="0" w:afterAutospacing="0"/>
        <w:ind w:left="108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Allows us to have a working government 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51515FA4" w14:textId="77777777" w:rsidR="00571A30" w:rsidRDefault="00571A30" w:rsidP="00165DB2">
      <w:pPr>
        <w:pStyle w:val="paragraph"/>
        <w:numPr>
          <w:ilvl w:val="0"/>
          <w:numId w:val="7"/>
        </w:numPr>
        <w:spacing w:before="0" w:beforeAutospacing="0" w:after="0" w:afterAutospacing="0"/>
        <w:ind w:left="180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With a president, congress, and judicial branch 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39CEFE21" w14:textId="77777777" w:rsidR="00571A30" w:rsidRDefault="00571A30" w:rsidP="00165DB2">
      <w:pPr>
        <w:pStyle w:val="paragraph"/>
        <w:numPr>
          <w:ilvl w:val="0"/>
          <w:numId w:val="7"/>
        </w:numPr>
        <w:spacing w:before="0" w:beforeAutospacing="0" w:after="0" w:afterAutospacing="0"/>
        <w:ind w:left="180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Enforces term limits and age requirements for presidents 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54F812E0" w14:textId="77777777" w:rsidR="00571A30" w:rsidRDefault="00571A30" w:rsidP="00165DB2">
      <w:pPr>
        <w:pStyle w:val="paragraph"/>
        <w:numPr>
          <w:ilvl w:val="0"/>
          <w:numId w:val="8"/>
        </w:numPr>
        <w:spacing w:before="0" w:beforeAutospacing="0" w:after="0" w:afterAutospacing="0"/>
        <w:ind w:left="36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What is a democracy? 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4BF901E0" w14:textId="77777777" w:rsidR="00571A30" w:rsidRDefault="00571A30" w:rsidP="00165DB2">
      <w:pPr>
        <w:pStyle w:val="paragraph"/>
        <w:numPr>
          <w:ilvl w:val="0"/>
          <w:numId w:val="9"/>
        </w:numPr>
        <w:spacing w:before="0" w:beforeAutospacing="0" w:after="0" w:afterAutospacing="0"/>
        <w:ind w:left="108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What does it mean to vote?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2AC9DACC" w14:textId="77777777" w:rsidR="00571A30" w:rsidRDefault="00571A30" w:rsidP="00165DB2">
      <w:pPr>
        <w:pStyle w:val="paragraph"/>
        <w:numPr>
          <w:ilvl w:val="0"/>
          <w:numId w:val="9"/>
        </w:numPr>
        <w:spacing w:before="0" w:beforeAutospacing="0" w:after="0" w:afterAutospacing="0"/>
        <w:ind w:left="108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Define majority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1CDB9795" w14:textId="77777777" w:rsidR="00571A30" w:rsidRDefault="00571A30" w:rsidP="00165DB2">
      <w:pPr>
        <w:pStyle w:val="paragraph"/>
        <w:numPr>
          <w:ilvl w:val="0"/>
          <w:numId w:val="9"/>
        </w:numPr>
        <w:spacing w:before="0" w:beforeAutospacing="0" w:after="0" w:afterAutospacing="0"/>
        <w:ind w:left="108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What types of parties does the US have?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2F52EFF1" w14:textId="77777777" w:rsidR="00571A30" w:rsidRDefault="00571A30" w:rsidP="00165DB2">
      <w:pPr>
        <w:pStyle w:val="paragraph"/>
        <w:numPr>
          <w:ilvl w:val="0"/>
          <w:numId w:val="13"/>
        </w:numPr>
        <w:spacing w:before="0" w:beforeAutospacing="0" w:after="0" w:afterAutospacing="0"/>
        <w:ind w:left="36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What are some things Americans vote on? 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1BCBCEF7" w14:textId="77777777" w:rsidR="00571A30" w:rsidRDefault="00571A30" w:rsidP="00165DB2">
      <w:pPr>
        <w:pStyle w:val="paragraph"/>
        <w:numPr>
          <w:ilvl w:val="0"/>
          <w:numId w:val="14"/>
        </w:numPr>
        <w:spacing w:before="0" w:beforeAutospacing="0" w:after="0" w:afterAutospacing="0"/>
        <w:ind w:left="108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President and politicians 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74CF881C" w14:textId="77777777" w:rsidR="00571A30" w:rsidRDefault="00571A30" w:rsidP="00165DB2">
      <w:pPr>
        <w:pStyle w:val="paragraph"/>
        <w:numPr>
          <w:ilvl w:val="0"/>
          <w:numId w:val="14"/>
        </w:numPr>
        <w:spacing w:before="0" w:beforeAutospacing="0" w:after="0" w:afterAutospacing="0"/>
        <w:ind w:left="108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What the government spends its money on (Budget for roads, schools, etc.) 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58A584B8" w14:textId="77777777" w:rsidR="00571A30" w:rsidRDefault="00571A30" w:rsidP="00165DB2">
      <w:pPr>
        <w:pStyle w:val="paragraph"/>
        <w:numPr>
          <w:ilvl w:val="0"/>
          <w:numId w:val="15"/>
        </w:numPr>
        <w:spacing w:before="0" w:beforeAutospacing="0" w:after="0" w:afterAutospacing="0"/>
        <w:ind w:left="360" w:firstLine="0"/>
        <w:textAlignment w:val="baseline"/>
        <w:rPr>
          <w:rStyle w:val="normaltextrun"/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What are some things you vote on in class?</w:t>
      </w:r>
    </w:p>
    <w:p w14:paraId="60E16C12" w14:textId="77777777" w:rsidR="00571A30" w:rsidRDefault="00571A30" w:rsidP="00165DB2">
      <w:pPr>
        <w:pStyle w:val="paragraph"/>
        <w:numPr>
          <w:ilvl w:val="0"/>
          <w:numId w:val="15"/>
        </w:numPr>
        <w:spacing w:before="0" w:beforeAutospacing="0" w:after="0" w:afterAutospacing="0"/>
        <w:ind w:left="360" w:firstLine="0"/>
        <w:textAlignment w:val="baseline"/>
        <w:rPr>
          <w:rStyle w:val="normaltextrun"/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How do you feel about voting?</w:t>
      </w:r>
    </w:p>
    <w:p w14:paraId="42FBD797" w14:textId="77777777" w:rsidR="00571A30" w:rsidRDefault="00571A30" w:rsidP="00165DB2">
      <w:pPr>
        <w:pStyle w:val="paragraph"/>
        <w:numPr>
          <w:ilvl w:val="0"/>
          <w:numId w:val="15"/>
        </w:numPr>
        <w:spacing w:before="0" w:beforeAutospacing="0" w:after="0" w:afterAutospacing="0"/>
        <w:ind w:left="360" w:firstLine="0"/>
        <w:textAlignment w:val="baseline"/>
        <w:rPr>
          <w:rStyle w:val="normaltextrun"/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 xml:space="preserve">Do you think voting to make class decisions is fair? </w:t>
      </w:r>
    </w:p>
    <w:p w14:paraId="528A88A8" w14:textId="77777777" w:rsidR="00571A30" w:rsidRDefault="00571A30" w:rsidP="00165DB2">
      <w:pPr>
        <w:pStyle w:val="paragraph"/>
        <w:numPr>
          <w:ilvl w:val="0"/>
          <w:numId w:val="15"/>
        </w:numPr>
        <w:spacing w:before="0" w:beforeAutospacing="0" w:after="0" w:afterAutospacing="0"/>
        <w:ind w:left="360" w:firstLine="0"/>
        <w:textAlignment w:val="baseline"/>
        <w:rPr>
          <w:rStyle w:val="normaltextrun"/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Let’s vote today on cookies or ice cream! Raise your hand if you prefer ice cream for dessert. Raise your hand if you prefer cookies. Remember, only vote once.</w:t>
      </w:r>
    </w:p>
    <w:p w14:paraId="27A975D7" w14:textId="77777777" w:rsidR="00571A30" w:rsidRDefault="00571A30" w:rsidP="00165DB2">
      <w:pPr>
        <w:pStyle w:val="paragraph"/>
        <w:numPr>
          <w:ilvl w:val="1"/>
          <w:numId w:val="15"/>
        </w:numPr>
        <w:spacing w:before="0" w:beforeAutospacing="0" w:after="0" w:afterAutospacing="0"/>
        <w:textAlignment w:val="baseline"/>
        <w:rPr>
          <w:rStyle w:val="normaltextrun"/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lastRenderedPageBreak/>
        <w:t>Which dessert won?</w:t>
      </w:r>
    </w:p>
    <w:p w14:paraId="2B1A86A8" w14:textId="77777777" w:rsidR="00571A30" w:rsidRDefault="00571A30" w:rsidP="00165DB2">
      <w:pPr>
        <w:pStyle w:val="paragraph"/>
        <w:numPr>
          <w:ilvl w:val="0"/>
          <w:numId w:val="15"/>
        </w:numPr>
        <w:spacing w:before="0" w:beforeAutospacing="0" w:after="0" w:afterAutospacing="0"/>
        <w:ind w:left="360" w:firstLine="0"/>
        <w:textAlignment w:val="baseline"/>
        <w:rPr>
          <w:rStyle w:val="normaltextrun"/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Now let’s vote in the Kids Voting Arizona General Election! (Optional: if the teacher wants to include this, the teacher will lead this section)</w:t>
      </w:r>
    </w:p>
    <w:p w14:paraId="33ACB4CC" w14:textId="77777777" w:rsidR="00571A30" w:rsidRDefault="00571A30" w:rsidP="00165DB2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Calibri" w:hAnsi="Calibri" w:cs="Calibri"/>
          <w:sz w:val="22"/>
          <w:szCs w:val="22"/>
        </w:rPr>
      </w:pPr>
    </w:p>
    <w:p w14:paraId="03A0C0D1" w14:textId="77777777" w:rsidR="00571A30" w:rsidRDefault="00571A30" w:rsidP="00165DB2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Calibri" w:hAnsi="Calibri" w:cs="Calibri"/>
          <w:sz w:val="22"/>
          <w:szCs w:val="22"/>
        </w:rPr>
      </w:pPr>
      <w:r w:rsidRPr="00207CC4">
        <w:rPr>
          <w:rStyle w:val="normaltextrun"/>
          <w:rFonts w:ascii="Calibri" w:hAnsi="Calibri" w:cs="Calibri"/>
          <w:b/>
          <w:bCs/>
          <w:sz w:val="22"/>
          <w:szCs w:val="22"/>
        </w:rPr>
        <w:t xml:space="preserve">Games located here- </w:t>
      </w:r>
      <w:hyperlink r:id="rId9" w:history="1">
        <w:r w:rsidRPr="00207CC4">
          <w:rPr>
            <w:rStyle w:val="Hyperlink"/>
            <w:rFonts w:ascii="Calibri" w:hAnsi="Calibri" w:cs="Calibri"/>
            <w:b/>
            <w:bCs/>
            <w:sz w:val="22"/>
            <w:szCs w:val="22"/>
          </w:rPr>
          <w:t>https://lawforkids.org/kvaz-games</w:t>
        </w:r>
      </w:hyperlink>
      <w:r w:rsidRPr="00207CC4">
        <w:rPr>
          <w:rStyle w:val="normaltextrun"/>
          <w:rFonts w:ascii="Calibri" w:hAnsi="Calibri" w:cs="Calibri"/>
          <w:b/>
          <w:bCs/>
          <w:sz w:val="22"/>
          <w:szCs w:val="22"/>
        </w:rPr>
        <w:t>.</w:t>
      </w:r>
      <w:r>
        <w:rPr>
          <w:rStyle w:val="normaltextrun"/>
          <w:rFonts w:ascii="Calibri" w:hAnsi="Calibri" w:cs="Calibri"/>
          <w:sz w:val="22"/>
          <w:szCs w:val="22"/>
        </w:rPr>
        <w:t xml:space="preserve"> The picture/picture memory game is for grades K-3, if used for the presentation…</w:t>
      </w:r>
    </w:p>
    <w:p w14:paraId="4911C913" w14:textId="77777777" w:rsidR="00571A30" w:rsidRDefault="00571A30" w:rsidP="00165DB2">
      <w:pPr>
        <w:pStyle w:val="paragraph"/>
        <w:numPr>
          <w:ilvl w:val="0"/>
          <w:numId w:val="71"/>
        </w:numPr>
        <w:spacing w:before="0" w:beforeAutospacing="0" w:after="0" w:afterAutospacing="0"/>
        <w:textAlignment w:val="baseline"/>
        <w:rPr>
          <w:rStyle w:val="normaltextrun"/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Make sure the students can see the screen with the game up and ready to play.</w:t>
      </w:r>
    </w:p>
    <w:p w14:paraId="4A5BABC1" w14:textId="77777777" w:rsidR="00571A30" w:rsidRDefault="00571A30" w:rsidP="00165DB2">
      <w:pPr>
        <w:pStyle w:val="paragraph"/>
        <w:numPr>
          <w:ilvl w:val="0"/>
          <w:numId w:val="70"/>
        </w:numPr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Ask the students (1 at a time or let them call out) which card you should pick.</w:t>
      </w:r>
    </w:p>
    <w:p w14:paraId="39D8DA63" w14:textId="77777777" w:rsidR="00571A30" w:rsidRDefault="00571A30" w:rsidP="00165DB2">
      <w:pPr>
        <w:pStyle w:val="paragraph"/>
        <w:numPr>
          <w:ilvl w:val="0"/>
          <w:numId w:val="70"/>
        </w:numPr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Click on the card selected and ask the students again to tell you which card to pick.</w:t>
      </w:r>
    </w:p>
    <w:p w14:paraId="4F3EE88C" w14:textId="77777777" w:rsidR="00571A30" w:rsidRDefault="00571A30" w:rsidP="00165DB2">
      <w:pPr>
        <w:pStyle w:val="paragraph"/>
        <w:numPr>
          <w:ilvl w:val="0"/>
          <w:numId w:val="70"/>
        </w:numPr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Continue in this manner until a match is found. </w:t>
      </w:r>
    </w:p>
    <w:p w14:paraId="3B6C21DE" w14:textId="77777777" w:rsidR="00571A30" w:rsidRDefault="00571A30" w:rsidP="00165DB2">
      <w:pPr>
        <w:pStyle w:val="paragraph"/>
        <w:numPr>
          <w:ilvl w:val="0"/>
          <w:numId w:val="70"/>
        </w:numPr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When a match is found, expand upon what is pictured there. (for example, for the child at the podium, explain that sometime people give speeches to encourage people to vote for them)</w:t>
      </w:r>
    </w:p>
    <w:p w14:paraId="3E5C27C7" w14:textId="77777777" w:rsidR="00571A30" w:rsidRDefault="00571A30" w:rsidP="00165DB2">
      <w:pPr>
        <w:pStyle w:val="paragraph"/>
        <w:numPr>
          <w:ilvl w:val="0"/>
          <w:numId w:val="70"/>
        </w:numPr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Continue until all matches have been made.</w:t>
      </w:r>
    </w:p>
    <w:p w14:paraId="734DD385" w14:textId="3B95E3F9" w:rsidR="00C151EA" w:rsidRDefault="00C151EA" w:rsidP="00165DB2">
      <w:pPr>
        <w:pStyle w:val="paragraph"/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It is recommended to play the game yourself prior to the presentation so that you know what to expect.</w:t>
      </w:r>
    </w:p>
    <w:p w14:paraId="706EC6DF" w14:textId="77777777" w:rsidR="00571A30" w:rsidRDefault="00571A30" w:rsidP="00165DB2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Calibri" w:hAnsi="Calibri" w:cs="Calibri"/>
          <w:sz w:val="22"/>
          <w:szCs w:val="22"/>
          <w:shd w:val="clear" w:color="auto" w:fill="FFFF00"/>
        </w:rPr>
      </w:pPr>
    </w:p>
    <w:p w14:paraId="10D6C079" w14:textId="77777777" w:rsidR="00571A30" w:rsidRDefault="00571A30" w:rsidP="00165DB2">
      <w:pPr>
        <w:pStyle w:val="paragraph"/>
        <w:spacing w:before="0" w:beforeAutospacing="0" w:after="0" w:afterAutospacing="0"/>
        <w:jc w:val="center"/>
        <w:textAlignment w:val="baseline"/>
        <w:rPr>
          <w:rStyle w:val="normaltextrun"/>
          <w:rFonts w:ascii="Calibri" w:hAnsi="Calibri" w:cs="Calibri"/>
          <w:sz w:val="22"/>
          <w:szCs w:val="22"/>
        </w:rPr>
      </w:pPr>
      <w:r w:rsidRPr="005F4E30">
        <w:rPr>
          <w:rStyle w:val="normaltextrun"/>
          <w:rFonts w:ascii="Calibri" w:hAnsi="Calibri" w:cs="Calibri"/>
          <w:b/>
          <w:bCs/>
          <w:sz w:val="22"/>
          <w:szCs w:val="22"/>
          <w:shd w:val="clear" w:color="auto" w:fill="FFFF00"/>
        </w:rPr>
        <w:t>Grades 4-6 Talking Points</w:t>
      </w:r>
      <w:r>
        <w:rPr>
          <w:rStyle w:val="normaltextrun"/>
          <w:rFonts w:ascii="Calibri" w:hAnsi="Calibri" w:cs="Calibri"/>
          <w:sz w:val="22"/>
          <w:szCs w:val="22"/>
        </w:rPr>
        <w:t> </w:t>
      </w:r>
    </w:p>
    <w:p w14:paraId="64D04116" w14:textId="236C67CC" w:rsidR="00571A30" w:rsidRDefault="00571A30" w:rsidP="00165DB2">
      <w:pPr>
        <w:pStyle w:val="paragraph"/>
        <w:spacing w:before="0" w:beforeAutospacing="0" w:after="0" w:afterAutospacing="0"/>
        <w:jc w:val="center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Calibri" w:hAnsi="Calibri" w:cs="Calibri"/>
          <w:sz w:val="22"/>
          <w:szCs w:val="22"/>
        </w:rPr>
        <w:t>(choose all or some talking points to expand upon)</w:t>
      </w:r>
    </w:p>
    <w:p w14:paraId="245DCE5F" w14:textId="77777777" w:rsidR="00571A30" w:rsidRDefault="00571A30" w:rsidP="00165DB2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sz w:val="22"/>
          <w:szCs w:val="22"/>
        </w:rPr>
        <w:t>Introduction of speaker: 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3DC2E323" w14:textId="77777777" w:rsidR="00571A30" w:rsidRDefault="00571A30" w:rsidP="00165DB2">
      <w:pPr>
        <w:pStyle w:val="paragraph"/>
        <w:numPr>
          <w:ilvl w:val="0"/>
          <w:numId w:val="16"/>
        </w:numPr>
        <w:spacing w:before="0" w:beforeAutospacing="0" w:after="0" w:afterAutospacing="0"/>
        <w:ind w:left="36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On September 17</w:t>
      </w:r>
      <w:r>
        <w:rPr>
          <w:rStyle w:val="normaltextrun"/>
          <w:rFonts w:ascii="Calibri" w:hAnsi="Calibri" w:cs="Calibri"/>
          <w:sz w:val="17"/>
          <w:szCs w:val="17"/>
          <w:vertAlign w:val="superscript"/>
        </w:rPr>
        <w:t>th</w:t>
      </w:r>
      <w:r>
        <w:rPr>
          <w:rStyle w:val="normaltextrun"/>
          <w:rFonts w:ascii="Calibri" w:hAnsi="Calibri" w:cs="Calibri"/>
          <w:sz w:val="22"/>
          <w:szCs w:val="22"/>
        </w:rPr>
        <w:t>, 1787 the constitution was signed and recognized the first citizens of The United States of America (233 years ago)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78907A45" w14:textId="77777777" w:rsidR="00571A30" w:rsidRDefault="00571A30" w:rsidP="00165DB2">
      <w:pPr>
        <w:pStyle w:val="paragraph"/>
        <w:numPr>
          <w:ilvl w:val="0"/>
          <w:numId w:val="17"/>
        </w:numPr>
        <w:spacing w:before="0" w:beforeAutospacing="0" w:after="0" w:afterAutospacing="0"/>
        <w:ind w:left="108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Ratified on June 21</w:t>
      </w:r>
      <w:r>
        <w:rPr>
          <w:rStyle w:val="normaltextrun"/>
          <w:rFonts w:ascii="Calibri" w:hAnsi="Calibri" w:cs="Calibri"/>
          <w:sz w:val="17"/>
          <w:szCs w:val="17"/>
          <w:vertAlign w:val="superscript"/>
        </w:rPr>
        <w:t>st</w:t>
      </w:r>
      <w:r>
        <w:rPr>
          <w:rStyle w:val="normaltextrun"/>
          <w:rFonts w:ascii="Calibri" w:hAnsi="Calibri" w:cs="Calibri"/>
          <w:sz w:val="22"/>
          <w:szCs w:val="22"/>
        </w:rPr>
        <w:t>, 1788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59AFB0FC" w14:textId="77777777" w:rsidR="00571A30" w:rsidRDefault="00571A30" w:rsidP="00165DB2">
      <w:pPr>
        <w:pStyle w:val="paragraph"/>
        <w:numPr>
          <w:ilvl w:val="0"/>
          <w:numId w:val="5"/>
        </w:numPr>
        <w:spacing w:before="0" w:beforeAutospacing="0" w:after="0" w:afterAutospacing="0"/>
        <w:ind w:left="36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What is a Constitution?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4425A091" w14:textId="77777777" w:rsidR="00571A30" w:rsidRDefault="00571A30" w:rsidP="00165DB2">
      <w:pPr>
        <w:pStyle w:val="paragraph"/>
        <w:numPr>
          <w:ilvl w:val="0"/>
          <w:numId w:val="6"/>
        </w:numPr>
        <w:spacing w:before="0" w:beforeAutospacing="0" w:after="0" w:afterAutospacing="0"/>
        <w:ind w:left="108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Lays down the laws of the land (government) 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728DBF87" w14:textId="77777777" w:rsidR="00571A30" w:rsidRDefault="00571A30" w:rsidP="00165DB2">
      <w:pPr>
        <w:pStyle w:val="paragraph"/>
        <w:numPr>
          <w:ilvl w:val="0"/>
          <w:numId w:val="6"/>
        </w:numPr>
        <w:spacing w:before="0" w:beforeAutospacing="0" w:after="0" w:afterAutospacing="0"/>
        <w:ind w:left="108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Allows us to have a working government 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42F98A9D" w14:textId="77777777" w:rsidR="00571A30" w:rsidRDefault="00571A30" w:rsidP="00165DB2">
      <w:pPr>
        <w:pStyle w:val="paragraph"/>
        <w:numPr>
          <w:ilvl w:val="0"/>
          <w:numId w:val="7"/>
        </w:numPr>
        <w:spacing w:before="0" w:beforeAutospacing="0" w:after="0" w:afterAutospacing="0"/>
        <w:ind w:left="180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With a president, congress, and judicial branch 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7A478A83" w14:textId="77777777" w:rsidR="00571A30" w:rsidRDefault="00571A30" w:rsidP="00165DB2">
      <w:pPr>
        <w:pStyle w:val="paragraph"/>
        <w:numPr>
          <w:ilvl w:val="0"/>
          <w:numId w:val="7"/>
        </w:numPr>
        <w:spacing w:before="0" w:beforeAutospacing="0" w:after="0" w:afterAutospacing="0"/>
        <w:ind w:left="180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Enforces term limits and age requirements for presidents 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2599CFDC" w14:textId="77777777" w:rsidR="00571A30" w:rsidRDefault="00571A30" w:rsidP="00165DB2">
      <w:pPr>
        <w:pStyle w:val="paragraph"/>
        <w:numPr>
          <w:ilvl w:val="0"/>
          <w:numId w:val="18"/>
        </w:numPr>
        <w:spacing w:before="0" w:beforeAutospacing="0" w:after="0" w:afterAutospacing="0"/>
        <w:ind w:left="36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Define the parts of the constitution- Preamble, 7 Articles, Amendments 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18C7DF99" w14:textId="77777777" w:rsidR="00571A30" w:rsidRDefault="00571A30" w:rsidP="00165DB2">
      <w:pPr>
        <w:pStyle w:val="paragraph"/>
        <w:numPr>
          <w:ilvl w:val="0"/>
          <w:numId w:val="19"/>
        </w:numPr>
        <w:spacing w:before="0" w:beforeAutospacing="0" w:after="0" w:afterAutospacing="0"/>
        <w:ind w:left="108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Legislative powers go to the Senate and House of Representatives (Article I)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46D9BEA8" w14:textId="77777777" w:rsidR="00571A30" w:rsidRDefault="00571A30" w:rsidP="00165DB2">
      <w:pPr>
        <w:pStyle w:val="paragraph"/>
        <w:numPr>
          <w:ilvl w:val="0"/>
          <w:numId w:val="19"/>
        </w:numPr>
        <w:spacing w:before="0" w:beforeAutospacing="0" w:after="0" w:afterAutospacing="0"/>
        <w:ind w:left="108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The Executive branch (Article II) talk about presidential requirements, salary, oath, impeachment  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2A741736" w14:textId="77777777" w:rsidR="00571A30" w:rsidRDefault="00571A30" w:rsidP="00165DB2">
      <w:pPr>
        <w:pStyle w:val="paragraph"/>
        <w:numPr>
          <w:ilvl w:val="0"/>
          <w:numId w:val="19"/>
        </w:numPr>
        <w:spacing w:before="0" w:beforeAutospacing="0" w:after="0" w:afterAutospacing="0"/>
        <w:ind w:left="108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The Judicial branch (Article III) supreme court and inferior courts 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42AB46D6" w14:textId="77777777" w:rsidR="00571A30" w:rsidRDefault="00571A30" w:rsidP="00165DB2">
      <w:pPr>
        <w:pStyle w:val="paragraph"/>
        <w:numPr>
          <w:ilvl w:val="0"/>
          <w:numId w:val="8"/>
        </w:numPr>
        <w:spacing w:before="0" w:beforeAutospacing="0" w:after="0" w:afterAutospacing="0"/>
        <w:ind w:left="36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What is a democracy? 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3FC95FE0" w14:textId="77777777" w:rsidR="00571A30" w:rsidRDefault="00571A30" w:rsidP="00165DB2">
      <w:pPr>
        <w:pStyle w:val="paragraph"/>
        <w:numPr>
          <w:ilvl w:val="0"/>
          <w:numId w:val="9"/>
        </w:numPr>
        <w:spacing w:before="0" w:beforeAutospacing="0" w:after="0" w:afterAutospacing="0"/>
        <w:ind w:left="108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What does it mean to vote?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2B6FEFF0" w14:textId="77777777" w:rsidR="00571A30" w:rsidRDefault="00571A30" w:rsidP="00165DB2">
      <w:pPr>
        <w:pStyle w:val="paragraph"/>
        <w:numPr>
          <w:ilvl w:val="0"/>
          <w:numId w:val="9"/>
        </w:numPr>
        <w:spacing w:before="0" w:beforeAutospacing="0" w:after="0" w:afterAutospacing="0"/>
        <w:ind w:left="108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Define majority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0054A2AF" w14:textId="77777777" w:rsidR="00571A30" w:rsidRDefault="00571A30" w:rsidP="00165DB2">
      <w:pPr>
        <w:pStyle w:val="paragraph"/>
        <w:numPr>
          <w:ilvl w:val="0"/>
          <w:numId w:val="9"/>
        </w:numPr>
        <w:spacing w:before="0" w:beforeAutospacing="0" w:after="0" w:afterAutospacing="0"/>
        <w:ind w:left="108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What types of parties does the US have?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49F1B48B" w14:textId="77777777" w:rsidR="00571A30" w:rsidRDefault="00571A30" w:rsidP="00165DB2">
      <w:pPr>
        <w:pStyle w:val="paragraph"/>
        <w:numPr>
          <w:ilvl w:val="0"/>
          <w:numId w:val="10"/>
        </w:numPr>
        <w:spacing w:before="0" w:beforeAutospacing="0" w:after="0" w:afterAutospacing="0"/>
        <w:ind w:left="36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What are rights?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58A80F57" w14:textId="77777777" w:rsidR="00571A30" w:rsidRDefault="00571A30" w:rsidP="00165DB2">
      <w:pPr>
        <w:pStyle w:val="paragraph"/>
        <w:numPr>
          <w:ilvl w:val="0"/>
          <w:numId w:val="11"/>
        </w:numPr>
        <w:spacing w:before="0" w:beforeAutospacing="0" w:after="0" w:afterAutospacing="0"/>
        <w:ind w:left="108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 xml:space="preserve">They tell us what we </w:t>
      </w:r>
      <w:proofErr w:type="gramStart"/>
      <w:r>
        <w:rPr>
          <w:rStyle w:val="normaltextrun"/>
          <w:rFonts w:ascii="Calibri" w:hAnsi="Calibri" w:cs="Calibri"/>
          <w:sz w:val="22"/>
          <w:szCs w:val="22"/>
        </w:rPr>
        <w:t>are allowed to</w:t>
      </w:r>
      <w:proofErr w:type="gramEnd"/>
      <w:r>
        <w:rPr>
          <w:rStyle w:val="normaltextrun"/>
          <w:rFonts w:ascii="Calibri" w:hAnsi="Calibri" w:cs="Calibri"/>
          <w:sz w:val="22"/>
          <w:szCs w:val="22"/>
        </w:rPr>
        <w:t xml:space="preserve"> do and what we are able to have 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42615279" w14:textId="77777777" w:rsidR="00571A30" w:rsidRDefault="00571A30" w:rsidP="00165DB2">
      <w:pPr>
        <w:pStyle w:val="paragraph"/>
        <w:numPr>
          <w:ilvl w:val="0"/>
          <w:numId w:val="11"/>
        </w:numPr>
        <w:spacing w:before="0" w:beforeAutospacing="0" w:after="0" w:afterAutospacing="0"/>
        <w:ind w:left="108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In America our rights are... Amendments: part of the constitution that tell us our rights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2AA5CBF1" w14:textId="77777777" w:rsidR="00571A30" w:rsidRDefault="00571A30" w:rsidP="00165DB2">
      <w:pPr>
        <w:pStyle w:val="paragraph"/>
        <w:numPr>
          <w:ilvl w:val="0"/>
          <w:numId w:val="12"/>
        </w:numPr>
        <w:spacing w:before="0" w:beforeAutospacing="0" w:after="0" w:afterAutospacing="0"/>
        <w:ind w:left="180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We have the right express ourselves 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358DAA2D" w14:textId="77777777" w:rsidR="00571A30" w:rsidRDefault="00571A30" w:rsidP="00165DB2">
      <w:pPr>
        <w:pStyle w:val="paragraph"/>
        <w:numPr>
          <w:ilvl w:val="0"/>
          <w:numId w:val="12"/>
        </w:numPr>
        <w:spacing w:before="0" w:beforeAutospacing="0" w:after="0" w:afterAutospacing="0"/>
        <w:ind w:left="180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Rights to own property 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16C66115" w14:textId="77777777" w:rsidR="00571A30" w:rsidRDefault="00571A30" w:rsidP="00165DB2">
      <w:pPr>
        <w:pStyle w:val="paragraph"/>
        <w:numPr>
          <w:ilvl w:val="0"/>
          <w:numId w:val="12"/>
        </w:numPr>
        <w:spacing w:before="0" w:beforeAutospacing="0" w:after="0" w:afterAutospacing="0"/>
        <w:ind w:left="180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Right to vote when we are old enough (18)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53872936" w14:textId="77777777" w:rsidR="00571A30" w:rsidRDefault="00571A30" w:rsidP="00165DB2">
      <w:pPr>
        <w:pStyle w:val="paragraph"/>
        <w:numPr>
          <w:ilvl w:val="0"/>
          <w:numId w:val="20"/>
        </w:numPr>
        <w:spacing w:before="0" w:beforeAutospacing="0" w:after="0" w:afterAutospacing="0"/>
        <w:ind w:left="36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27 Amendments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0344DA82" w14:textId="77777777" w:rsidR="00571A30" w:rsidRDefault="00571A30" w:rsidP="00165DB2">
      <w:pPr>
        <w:pStyle w:val="paragraph"/>
        <w:numPr>
          <w:ilvl w:val="0"/>
          <w:numId w:val="21"/>
        </w:numPr>
        <w:spacing w:before="0" w:beforeAutospacing="0" w:after="0" w:afterAutospacing="0"/>
        <w:ind w:left="108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Bill of rights- first 10 amendments which guarantees civil rights to individuals, sets rules for the due process of the law not already delegated 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037F5132" w14:textId="77777777" w:rsidR="00571A30" w:rsidRDefault="00571A30" w:rsidP="00165DB2">
      <w:pPr>
        <w:pStyle w:val="paragraph"/>
        <w:numPr>
          <w:ilvl w:val="0"/>
          <w:numId w:val="21"/>
        </w:numPr>
        <w:spacing w:before="0" w:beforeAutospacing="0" w:after="0" w:afterAutospacing="0"/>
        <w:ind w:left="108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14</w:t>
      </w:r>
      <w:r>
        <w:rPr>
          <w:rStyle w:val="normaltextrun"/>
          <w:rFonts w:ascii="Calibri" w:hAnsi="Calibri" w:cs="Calibri"/>
          <w:sz w:val="17"/>
          <w:szCs w:val="17"/>
          <w:vertAlign w:val="superscript"/>
        </w:rPr>
        <w:t>th</w:t>
      </w:r>
      <w:r>
        <w:rPr>
          <w:rStyle w:val="normaltextrun"/>
          <w:rFonts w:ascii="Calibri" w:hAnsi="Calibri" w:cs="Calibri"/>
          <w:sz w:val="22"/>
          <w:szCs w:val="22"/>
        </w:rPr>
        <w:t> Amendment says all citizens of the U.S. have the right to vote and should not be denied the right to vote based on race, color, or occupation 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465AA5D6" w14:textId="77777777" w:rsidR="00571A30" w:rsidRDefault="00571A30" w:rsidP="00165DB2">
      <w:pPr>
        <w:pStyle w:val="paragraph"/>
        <w:numPr>
          <w:ilvl w:val="0"/>
          <w:numId w:val="22"/>
        </w:numPr>
        <w:spacing w:before="0" w:beforeAutospacing="0" w:after="0" w:afterAutospacing="0"/>
        <w:ind w:left="108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19</w:t>
      </w:r>
      <w:r>
        <w:rPr>
          <w:rStyle w:val="normaltextrun"/>
          <w:rFonts w:ascii="Calibri" w:hAnsi="Calibri" w:cs="Calibri"/>
          <w:sz w:val="17"/>
          <w:szCs w:val="17"/>
          <w:vertAlign w:val="superscript"/>
        </w:rPr>
        <w:t>th</w:t>
      </w:r>
      <w:r>
        <w:rPr>
          <w:rStyle w:val="normaltextrun"/>
          <w:rFonts w:ascii="Calibri" w:hAnsi="Calibri" w:cs="Calibri"/>
          <w:sz w:val="22"/>
          <w:szCs w:val="22"/>
        </w:rPr>
        <w:t> Amendment says people cannot be denied the right to vote based on gender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1E98D5D5" w14:textId="77777777" w:rsidR="00571A30" w:rsidRDefault="00571A30" w:rsidP="00165DB2">
      <w:pPr>
        <w:pStyle w:val="paragraph"/>
        <w:numPr>
          <w:ilvl w:val="0"/>
          <w:numId w:val="22"/>
        </w:numPr>
        <w:spacing w:before="0" w:beforeAutospacing="0" w:after="0" w:afterAutospacing="0"/>
        <w:ind w:left="108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24</w:t>
      </w:r>
      <w:r>
        <w:rPr>
          <w:rStyle w:val="normaltextrun"/>
          <w:rFonts w:ascii="Calibri" w:hAnsi="Calibri" w:cs="Calibri"/>
          <w:sz w:val="17"/>
          <w:szCs w:val="17"/>
          <w:vertAlign w:val="superscript"/>
        </w:rPr>
        <w:t>th</w:t>
      </w:r>
      <w:r>
        <w:rPr>
          <w:rStyle w:val="normaltextrun"/>
          <w:rFonts w:ascii="Calibri" w:hAnsi="Calibri" w:cs="Calibri"/>
          <w:sz w:val="22"/>
          <w:szCs w:val="22"/>
        </w:rPr>
        <w:t> Amendment says people do not have to pay (be taxed) at polls to vote 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6850016D" w14:textId="77777777" w:rsidR="00571A30" w:rsidRDefault="00571A30" w:rsidP="00165DB2">
      <w:pPr>
        <w:pStyle w:val="paragraph"/>
        <w:numPr>
          <w:ilvl w:val="0"/>
          <w:numId w:val="22"/>
        </w:numPr>
        <w:spacing w:before="0" w:beforeAutospacing="0" w:after="0" w:afterAutospacing="0"/>
        <w:ind w:left="108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26</w:t>
      </w:r>
      <w:r>
        <w:rPr>
          <w:rStyle w:val="normaltextrun"/>
          <w:rFonts w:ascii="Calibri" w:hAnsi="Calibri" w:cs="Calibri"/>
          <w:sz w:val="17"/>
          <w:szCs w:val="17"/>
          <w:vertAlign w:val="superscript"/>
        </w:rPr>
        <w:t>th</w:t>
      </w:r>
      <w:r>
        <w:rPr>
          <w:rStyle w:val="normaltextrun"/>
          <w:rFonts w:ascii="Calibri" w:hAnsi="Calibri" w:cs="Calibri"/>
          <w:sz w:val="22"/>
          <w:szCs w:val="22"/>
        </w:rPr>
        <w:t> Amendment sets the voting age to 18 years or older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6053A383" w14:textId="77777777" w:rsidR="00571A30" w:rsidRDefault="00571A30" w:rsidP="00165DB2">
      <w:pPr>
        <w:pStyle w:val="paragraph"/>
        <w:numPr>
          <w:ilvl w:val="0"/>
          <w:numId w:val="23"/>
        </w:numPr>
        <w:spacing w:before="0" w:beforeAutospacing="0" w:after="0" w:afterAutospacing="0"/>
        <w:ind w:left="36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Voting requirements 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03B4CE88" w14:textId="77777777" w:rsidR="00571A30" w:rsidRDefault="00571A30" w:rsidP="00165DB2">
      <w:pPr>
        <w:pStyle w:val="paragraph"/>
        <w:numPr>
          <w:ilvl w:val="0"/>
          <w:numId w:val="23"/>
        </w:numPr>
        <w:spacing w:before="0" w:beforeAutospacing="0" w:after="0" w:afterAutospacing="0"/>
        <w:ind w:left="36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Presidential term requirements 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4A63E723" w14:textId="77777777" w:rsidR="00571A30" w:rsidRDefault="00571A30" w:rsidP="00165DB2">
      <w:pPr>
        <w:pStyle w:val="paragraph"/>
        <w:numPr>
          <w:ilvl w:val="0"/>
          <w:numId w:val="24"/>
        </w:numPr>
        <w:spacing w:before="0" w:beforeAutospacing="0" w:after="0" w:afterAutospacing="0"/>
        <w:textAlignment w:val="baseline"/>
        <w:rPr>
          <w:rStyle w:val="normaltextrun"/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What are some things you vote on in class?</w:t>
      </w:r>
    </w:p>
    <w:p w14:paraId="75A6F83D" w14:textId="77777777" w:rsidR="00571A30" w:rsidRDefault="00571A30" w:rsidP="00165DB2">
      <w:pPr>
        <w:pStyle w:val="paragraph"/>
        <w:numPr>
          <w:ilvl w:val="0"/>
          <w:numId w:val="24"/>
        </w:numPr>
        <w:spacing w:before="0" w:beforeAutospacing="0" w:after="0" w:afterAutospacing="0"/>
        <w:textAlignment w:val="baseline"/>
        <w:rPr>
          <w:rStyle w:val="normaltextrun"/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How do you feel about voting?</w:t>
      </w:r>
    </w:p>
    <w:p w14:paraId="218E23CA" w14:textId="77777777" w:rsidR="00571A30" w:rsidRDefault="00571A30" w:rsidP="00165DB2">
      <w:pPr>
        <w:pStyle w:val="paragraph"/>
        <w:numPr>
          <w:ilvl w:val="0"/>
          <w:numId w:val="24"/>
        </w:numPr>
        <w:spacing w:before="0" w:beforeAutospacing="0" w:after="0" w:afterAutospacing="0"/>
        <w:textAlignment w:val="baseline"/>
        <w:rPr>
          <w:rStyle w:val="normaltextrun"/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lastRenderedPageBreak/>
        <w:t xml:space="preserve">Do you think voting to make class decisions is fair? </w:t>
      </w:r>
    </w:p>
    <w:p w14:paraId="64FFB7F3" w14:textId="0C7460F4" w:rsidR="00571A30" w:rsidRDefault="00571A30" w:rsidP="00165DB2">
      <w:pPr>
        <w:pStyle w:val="paragraph"/>
        <w:numPr>
          <w:ilvl w:val="0"/>
          <w:numId w:val="24"/>
        </w:numPr>
        <w:spacing w:before="0" w:beforeAutospacing="0" w:after="0" w:afterAutospacing="0"/>
        <w:textAlignment w:val="baseline"/>
        <w:rPr>
          <w:rStyle w:val="normaltextrun"/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Now let’s vote in the Kids Voting Arizona General Election! (Optional: if the teacher wants to include this, the teacher will lead this section)</w:t>
      </w:r>
    </w:p>
    <w:p w14:paraId="5F1D229A" w14:textId="77777777" w:rsidR="00571A30" w:rsidRDefault="00571A30" w:rsidP="00165DB2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Calibri" w:hAnsi="Calibri" w:cs="Calibri"/>
          <w:b/>
          <w:bCs/>
          <w:sz w:val="22"/>
          <w:szCs w:val="22"/>
        </w:rPr>
      </w:pPr>
    </w:p>
    <w:p w14:paraId="20764BBE" w14:textId="408A6024" w:rsidR="00571A30" w:rsidRDefault="00571A30" w:rsidP="00165DB2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Calibri" w:hAnsi="Calibri" w:cs="Calibri"/>
          <w:sz w:val="22"/>
          <w:szCs w:val="22"/>
        </w:rPr>
      </w:pPr>
      <w:r w:rsidRPr="00207CC4">
        <w:rPr>
          <w:rStyle w:val="normaltextrun"/>
          <w:rFonts w:ascii="Calibri" w:hAnsi="Calibri" w:cs="Calibri"/>
          <w:b/>
          <w:bCs/>
          <w:sz w:val="22"/>
          <w:szCs w:val="22"/>
        </w:rPr>
        <w:t xml:space="preserve">Games located here- </w:t>
      </w:r>
      <w:hyperlink r:id="rId10" w:history="1">
        <w:r w:rsidRPr="00207CC4">
          <w:rPr>
            <w:rStyle w:val="Hyperlink"/>
            <w:rFonts w:ascii="Calibri" w:hAnsi="Calibri" w:cs="Calibri"/>
            <w:b/>
            <w:bCs/>
            <w:sz w:val="22"/>
            <w:szCs w:val="22"/>
          </w:rPr>
          <w:t>https://lawforkids.org/kvaz-games</w:t>
        </w:r>
      </w:hyperlink>
      <w:r w:rsidRPr="00207CC4">
        <w:rPr>
          <w:rStyle w:val="normaltextrun"/>
          <w:rFonts w:ascii="Calibri" w:hAnsi="Calibri" w:cs="Calibri"/>
          <w:b/>
          <w:bCs/>
          <w:sz w:val="22"/>
          <w:szCs w:val="22"/>
        </w:rPr>
        <w:t>.</w:t>
      </w:r>
      <w:r>
        <w:rPr>
          <w:rStyle w:val="normaltextrun"/>
          <w:rFonts w:ascii="Calibri" w:hAnsi="Calibri" w:cs="Calibri"/>
          <w:sz w:val="22"/>
          <w:szCs w:val="22"/>
        </w:rPr>
        <w:t xml:space="preserve"> The 4-6 memory game, if used for the presentation…</w:t>
      </w:r>
    </w:p>
    <w:p w14:paraId="7544796F" w14:textId="77777777" w:rsidR="00571A30" w:rsidRDefault="00571A30" w:rsidP="00165DB2">
      <w:pPr>
        <w:pStyle w:val="paragraph"/>
        <w:numPr>
          <w:ilvl w:val="0"/>
          <w:numId w:val="71"/>
        </w:numPr>
        <w:spacing w:before="0" w:beforeAutospacing="0" w:after="0" w:afterAutospacing="0"/>
        <w:textAlignment w:val="baseline"/>
        <w:rPr>
          <w:rStyle w:val="normaltextrun"/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Make sure the students can see the screen with the game up and ready to play.</w:t>
      </w:r>
    </w:p>
    <w:p w14:paraId="5EF3871E" w14:textId="77777777" w:rsidR="00571A30" w:rsidRDefault="00571A30" w:rsidP="00165DB2">
      <w:pPr>
        <w:pStyle w:val="paragraph"/>
        <w:numPr>
          <w:ilvl w:val="0"/>
          <w:numId w:val="70"/>
        </w:numPr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Ask the students (1 at a time or let them call out) which card you should pick.</w:t>
      </w:r>
    </w:p>
    <w:p w14:paraId="3F93640A" w14:textId="77777777" w:rsidR="00571A30" w:rsidRDefault="00571A30" w:rsidP="00165DB2">
      <w:pPr>
        <w:pStyle w:val="paragraph"/>
        <w:numPr>
          <w:ilvl w:val="0"/>
          <w:numId w:val="70"/>
        </w:numPr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Click on the card selected and ask the students again to tell you which card to pick.</w:t>
      </w:r>
    </w:p>
    <w:p w14:paraId="14719AD1" w14:textId="77777777" w:rsidR="00571A30" w:rsidRDefault="00571A30" w:rsidP="00165DB2">
      <w:pPr>
        <w:pStyle w:val="paragraph"/>
        <w:numPr>
          <w:ilvl w:val="0"/>
          <w:numId w:val="70"/>
        </w:numPr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Continue in this manner until a match is found. </w:t>
      </w:r>
    </w:p>
    <w:p w14:paraId="654D0CD4" w14:textId="77777777" w:rsidR="00571A30" w:rsidRDefault="00571A30" w:rsidP="00165DB2">
      <w:pPr>
        <w:pStyle w:val="paragraph"/>
        <w:numPr>
          <w:ilvl w:val="0"/>
          <w:numId w:val="70"/>
        </w:numPr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When a match is found, expand upon what is pictured there. (for example, for the child at the podium, explain that sometime people give speeches to encourage people to vote for them)</w:t>
      </w:r>
    </w:p>
    <w:p w14:paraId="57F2171A" w14:textId="179720CB" w:rsidR="00571A30" w:rsidRDefault="00571A30" w:rsidP="00165DB2">
      <w:pPr>
        <w:pStyle w:val="paragraph"/>
        <w:numPr>
          <w:ilvl w:val="0"/>
          <w:numId w:val="70"/>
        </w:numPr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Continue until all matches have been made.</w:t>
      </w:r>
    </w:p>
    <w:p w14:paraId="1BD1CBD0" w14:textId="63637DD9" w:rsidR="00C151EA" w:rsidRDefault="00C151EA" w:rsidP="00165DB2">
      <w:pPr>
        <w:pStyle w:val="paragraph"/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It is recommended to play the game yourself prior to the presentation so that you know what to expect.</w:t>
      </w:r>
    </w:p>
    <w:p w14:paraId="6E43B8CC" w14:textId="277AB916" w:rsidR="00571A30" w:rsidRDefault="00571A30" w:rsidP="00165DB2">
      <w:pPr>
        <w:pStyle w:val="paragraph"/>
        <w:spacing w:before="0" w:beforeAutospacing="0" w:after="0" w:afterAutospacing="0"/>
        <w:ind w:left="1080"/>
        <w:textAlignment w:val="baseline"/>
        <w:rPr>
          <w:rFonts w:ascii="Segoe UI" w:hAnsi="Segoe UI" w:cs="Segoe UI"/>
          <w:sz w:val="18"/>
          <w:szCs w:val="18"/>
        </w:rPr>
      </w:pPr>
    </w:p>
    <w:p w14:paraId="33284984" w14:textId="77777777" w:rsidR="00571A30" w:rsidRDefault="00571A30" w:rsidP="00165DB2">
      <w:pPr>
        <w:pStyle w:val="paragraph"/>
        <w:spacing w:before="0" w:beforeAutospacing="0" w:after="0" w:afterAutospacing="0"/>
        <w:jc w:val="center"/>
        <w:textAlignment w:val="baseline"/>
        <w:rPr>
          <w:rStyle w:val="normaltextrun"/>
          <w:rFonts w:ascii="Calibri" w:hAnsi="Calibri" w:cs="Calibri"/>
          <w:sz w:val="22"/>
          <w:szCs w:val="22"/>
          <w:shd w:val="clear" w:color="auto" w:fill="FFFF00"/>
        </w:rPr>
      </w:pPr>
      <w:r w:rsidRPr="00207CC4">
        <w:rPr>
          <w:rStyle w:val="normaltextrun"/>
          <w:rFonts w:ascii="Calibri" w:hAnsi="Calibri" w:cs="Calibri"/>
          <w:b/>
          <w:bCs/>
          <w:sz w:val="22"/>
          <w:szCs w:val="22"/>
          <w:shd w:val="clear" w:color="auto" w:fill="FFFF00"/>
        </w:rPr>
        <w:t>Grades 6-8 Talking Points</w:t>
      </w:r>
      <w:r>
        <w:rPr>
          <w:rStyle w:val="normaltextrun"/>
          <w:rFonts w:ascii="Calibri" w:hAnsi="Calibri" w:cs="Calibri"/>
          <w:sz w:val="22"/>
          <w:szCs w:val="22"/>
          <w:shd w:val="clear" w:color="auto" w:fill="FFFF00"/>
        </w:rPr>
        <w:t xml:space="preserve"> </w:t>
      </w:r>
    </w:p>
    <w:p w14:paraId="371560CC" w14:textId="0EFDA179" w:rsidR="00571A30" w:rsidRDefault="00571A30" w:rsidP="00165DB2">
      <w:pPr>
        <w:pStyle w:val="paragraph"/>
        <w:spacing w:before="0" w:beforeAutospacing="0" w:after="0" w:afterAutospacing="0"/>
        <w:jc w:val="center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Calibri" w:hAnsi="Calibri" w:cs="Calibri"/>
          <w:sz w:val="22"/>
          <w:szCs w:val="22"/>
        </w:rPr>
        <w:t>(choose all or some talking points to expand upon)</w:t>
      </w:r>
    </w:p>
    <w:p w14:paraId="4A2F4129" w14:textId="77777777" w:rsidR="00571A30" w:rsidRDefault="00571A30" w:rsidP="00165DB2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sz w:val="22"/>
          <w:szCs w:val="22"/>
        </w:rPr>
        <w:t>Introduction of the speaker: 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11E38D93" w14:textId="77777777" w:rsidR="00571A30" w:rsidRDefault="00571A30" w:rsidP="00165DB2">
      <w:pPr>
        <w:pStyle w:val="paragraph"/>
        <w:numPr>
          <w:ilvl w:val="0"/>
          <w:numId w:val="25"/>
        </w:numPr>
        <w:spacing w:before="0" w:beforeAutospacing="0" w:after="0" w:afterAutospacing="0"/>
        <w:ind w:left="36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On September 17</w:t>
      </w:r>
      <w:r>
        <w:rPr>
          <w:rStyle w:val="normaltextrun"/>
          <w:rFonts w:ascii="Calibri" w:hAnsi="Calibri" w:cs="Calibri"/>
          <w:sz w:val="17"/>
          <w:szCs w:val="17"/>
          <w:vertAlign w:val="superscript"/>
        </w:rPr>
        <w:t>th</w:t>
      </w:r>
      <w:r>
        <w:rPr>
          <w:rStyle w:val="normaltextrun"/>
          <w:rFonts w:ascii="Calibri" w:hAnsi="Calibri" w:cs="Calibri"/>
          <w:sz w:val="22"/>
          <w:szCs w:val="22"/>
        </w:rPr>
        <w:t>, 1787 the constitution was signed and recognized the first citizens of The United States of America (233 years ago)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61BB0569" w14:textId="77777777" w:rsidR="00571A30" w:rsidRDefault="00571A30" w:rsidP="00165DB2">
      <w:pPr>
        <w:pStyle w:val="paragraph"/>
        <w:numPr>
          <w:ilvl w:val="0"/>
          <w:numId w:val="26"/>
        </w:numPr>
        <w:spacing w:before="0" w:beforeAutospacing="0" w:after="0" w:afterAutospacing="0"/>
        <w:ind w:left="108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Ratified on June 21</w:t>
      </w:r>
      <w:r>
        <w:rPr>
          <w:rStyle w:val="normaltextrun"/>
          <w:rFonts w:ascii="Calibri" w:hAnsi="Calibri" w:cs="Calibri"/>
          <w:sz w:val="17"/>
          <w:szCs w:val="17"/>
          <w:vertAlign w:val="superscript"/>
        </w:rPr>
        <w:t>st</w:t>
      </w:r>
      <w:r>
        <w:rPr>
          <w:rStyle w:val="normaltextrun"/>
          <w:rFonts w:ascii="Calibri" w:hAnsi="Calibri" w:cs="Calibri"/>
          <w:sz w:val="22"/>
          <w:szCs w:val="22"/>
        </w:rPr>
        <w:t>, 1788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5ECB7225" w14:textId="77777777" w:rsidR="00571A30" w:rsidRDefault="00571A30" w:rsidP="00165DB2">
      <w:pPr>
        <w:pStyle w:val="paragraph"/>
        <w:numPr>
          <w:ilvl w:val="0"/>
          <w:numId w:val="26"/>
        </w:numPr>
        <w:spacing w:before="0" w:beforeAutospacing="0" w:after="0" w:afterAutospacing="0"/>
        <w:ind w:left="108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Name some of the Founding fathers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3DE6EFF3" w14:textId="77777777" w:rsidR="00571A30" w:rsidRDefault="00571A30" w:rsidP="00165DB2">
      <w:pPr>
        <w:pStyle w:val="paragraph"/>
        <w:numPr>
          <w:ilvl w:val="0"/>
          <w:numId w:val="27"/>
        </w:numPr>
        <w:spacing w:before="0" w:beforeAutospacing="0" w:after="0" w:afterAutospacing="0"/>
        <w:ind w:left="180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James Madison, Thomas Jefferson, Alexander Hamilton, etc.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5F901671" w14:textId="77777777" w:rsidR="00571A30" w:rsidRDefault="00571A30" w:rsidP="00165DB2">
      <w:pPr>
        <w:pStyle w:val="paragraph"/>
        <w:numPr>
          <w:ilvl w:val="0"/>
          <w:numId w:val="28"/>
        </w:numPr>
        <w:spacing w:before="0" w:beforeAutospacing="0" w:after="0" w:afterAutospacing="0"/>
        <w:ind w:left="36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What is a Constitution and what does it ensure?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35B9CCBC" w14:textId="77777777" w:rsidR="00571A30" w:rsidRDefault="00571A30" w:rsidP="00165DB2">
      <w:pPr>
        <w:pStyle w:val="paragraph"/>
        <w:numPr>
          <w:ilvl w:val="0"/>
          <w:numId w:val="29"/>
        </w:numPr>
        <w:spacing w:before="0" w:beforeAutospacing="0" w:after="0" w:afterAutospacing="0"/>
        <w:ind w:left="108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A foundation of principles that a government must follow 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33F0206A" w14:textId="77777777" w:rsidR="00571A30" w:rsidRDefault="00571A30" w:rsidP="00165DB2">
      <w:pPr>
        <w:pStyle w:val="paragraph"/>
        <w:numPr>
          <w:ilvl w:val="0"/>
          <w:numId w:val="30"/>
        </w:numPr>
        <w:spacing w:before="0" w:beforeAutospacing="0" w:after="0" w:afterAutospacing="0"/>
        <w:ind w:left="108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The supreme law of the land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1E184D5D" w14:textId="77777777" w:rsidR="00571A30" w:rsidRDefault="00571A30" w:rsidP="00165DB2">
      <w:pPr>
        <w:pStyle w:val="paragraph"/>
        <w:numPr>
          <w:ilvl w:val="0"/>
          <w:numId w:val="30"/>
        </w:numPr>
        <w:spacing w:before="0" w:beforeAutospacing="0" w:after="0" w:afterAutospacing="0"/>
        <w:ind w:left="108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Talk about different types of governments that students might know about and identify that we have a democracy (government of the people in which they vote for their leadership)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255CADDF" w14:textId="77777777" w:rsidR="00571A30" w:rsidRDefault="00571A30" w:rsidP="00165DB2">
      <w:pPr>
        <w:pStyle w:val="paragraph"/>
        <w:numPr>
          <w:ilvl w:val="0"/>
          <w:numId w:val="31"/>
        </w:numPr>
        <w:spacing w:before="0" w:beforeAutospacing="0" w:after="0" w:afterAutospacing="0"/>
        <w:ind w:left="180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Monarchy, oligarchy, anarchy, democracy, dictatorship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6F87099E" w14:textId="77777777" w:rsidR="00571A30" w:rsidRDefault="00571A30" w:rsidP="00165DB2">
      <w:pPr>
        <w:pStyle w:val="paragraph"/>
        <w:numPr>
          <w:ilvl w:val="0"/>
          <w:numId w:val="32"/>
        </w:numPr>
        <w:spacing w:before="0" w:beforeAutospacing="0" w:after="0" w:afterAutospacing="0"/>
        <w:ind w:left="36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Define the parts of the constitution- Preamble, 7 Articles, Amendments 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2A88E8C9" w14:textId="77777777" w:rsidR="00571A30" w:rsidRDefault="00571A30" w:rsidP="00165DB2">
      <w:pPr>
        <w:pStyle w:val="paragraph"/>
        <w:numPr>
          <w:ilvl w:val="0"/>
          <w:numId w:val="33"/>
        </w:numPr>
        <w:spacing w:before="0" w:beforeAutospacing="0" w:after="0" w:afterAutospacing="0"/>
        <w:ind w:left="108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Legislative powers go to the Senate and House of Representatives (Article I)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6157408F" w14:textId="77777777" w:rsidR="00571A30" w:rsidRDefault="00571A30" w:rsidP="00165DB2">
      <w:pPr>
        <w:pStyle w:val="paragraph"/>
        <w:numPr>
          <w:ilvl w:val="0"/>
          <w:numId w:val="34"/>
        </w:numPr>
        <w:spacing w:before="0" w:beforeAutospacing="0" w:after="0" w:afterAutospacing="0"/>
        <w:ind w:left="108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The Executive branch (Article II) talk about presidential requirements, salary, oath, impeachment  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6B548A1C" w14:textId="77777777" w:rsidR="00571A30" w:rsidRDefault="00571A30" w:rsidP="00165DB2">
      <w:pPr>
        <w:pStyle w:val="paragraph"/>
        <w:numPr>
          <w:ilvl w:val="0"/>
          <w:numId w:val="34"/>
        </w:numPr>
        <w:spacing w:before="0" w:beforeAutospacing="0" w:after="0" w:afterAutospacing="0"/>
        <w:ind w:left="108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The Judicial branch (Article III) supreme court and inferior courts 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25433E0C" w14:textId="77777777" w:rsidR="00571A30" w:rsidRDefault="00571A30" w:rsidP="00165DB2">
      <w:pPr>
        <w:pStyle w:val="paragraph"/>
        <w:numPr>
          <w:ilvl w:val="0"/>
          <w:numId w:val="35"/>
        </w:numPr>
        <w:spacing w:before="0" w:beforeAutospacing="0" w:after="0" w:afterAutospacing="0"/>
        <w:ind w:left="36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 27 Amendments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1FB01F2A" w14:textId="77777777" w:rsidR="00571A30" w:rsidRDefault="00571A30" w:rsidP="00165DB2">
      <w:pPr>
        <w:pStyle w:val="paragraph"/>
        <w:numPr>
          <w:ilvl w:val="0"/>
          <w:numId w:val="36"/>
        </w:numPr>
        <w:spacing w:before="0" w:beforeAutospacing="0" w:after="0" w:afterAutospacing="0"/>
        <w:ind w:left="108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Bill of rights- first 10 amendments which guarantees civil rights to individuals, sets rules for the due process of the law not already delegated 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42A848B4" w14:textId="77777777" w:rsidR="00571A30" w:rsidRDefault="00571A30" w:rsidP="00165DB2">
      <w:pPr>
        <w:pStyle w:val="paragraph"/>
        <w:numPr>
          <w:ilvl w:val="0"/>
          <w:numId w:val="36"/>
        </w:numPr>
        <w:spacing w:before="0" w:beforeAutospacing="0" w:after="0" w:afterAutospacing="0"/>
        <w:ind w:left="108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14</w:t>
      </w:r>
      <w:r>
        <w:rPr>
          <w:rStyle w:val="normaltextrun"/>
          <w:rFonts w:ascii="Calibri" w:hAnsi="Calibri" w:cs="Calibri"/>
          <w:sz w:val="17"/>
          <w:szCs w:val="17"/>
          <w:vertAlign w:val="superscript"/>
        </w:rPr>
        <w:t>th</w:t>
      </w:r>
      <w:r>
        <w:rPr>
          <w:rStyle w:val="normaltextrun"/>
          <w:rFonts w:ascii="Calibri" w:hAnsi="Calibri" w:cs="Calibri"/>
          <w:sz w:val="22"/>
          <w:szCs w:val="22"/>
        </w:rPr>
        <w:t> Amendment says all citizens of the U.S. have the right to vote and should not be denied the right to vote based on race, color, or occupation 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4CF9EEF1" w14:textId="77777777" w:rsidR="00571A30" w:rsidRDefault="00571A30" w:rsidP="00165DB2">
      <w:pPr>
        <w:pStyle w:val="paragraph"/>
        <w:numPr>
          <w:ilvl w:val="0"/>
          <w:numId w:val="37"/>
        </w:numPr>
        <w:spacing w:before="0" w:beforeAutospacing="0" w:after="0" w:afterAutospacing="0"/>
        <w:ind w:left="108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19</w:t>
      </w:r>
      <w:r>
        <w:rPr>
          <w:rStyle w:val="normaltextrun"/>
          <w:rFonts w:ascii="Calibri" w:hAnsi="Calibri" w:cs="Calibri"/>
          <w:sz w:val="17"/>
          <w:szCs w:val="17"/>
          <w:vertAlign w:val="superscript"/>
        </w:rPr>
        <w:t>th</w:t>
      </w:r>
      <w:r>
        <w:rPr>
          <w:rStyle w:val="normaltextrun"/>
          <w:rFonts w:ascii="Calibri" w:hAnsi="Calibri" w:cs="Calibri"/>
          <w:sz w:val="22"/>
          <w:szCs w:val="22"/>
        </w:rPr>
        <w:t> Amendment says people cannot be denied the right to vote based on gender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2B506D51" w14:textId="77777777" w:rsidR="00571A30" w:rsidRDefault="00571A30" w:rsidP="00165DB2">
      <w:pPr>
        <w:pStyle w:val="paragraph"/>
        <w:numPr>
          <w:ilvl w:val="0"/>
          <w:numId w:val="37"/>
        </w:numPr>
        <w:spacing w:before="0" w:beforeAutospacing="0" w:after="0" w:afterAutospacing="0"/>
        <w:ind w:left="108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24</w:t>
      </w:r>
      <w:r>
        <w:rPr>
          <w:rStyle w:val="normaltextrun"/>
          <w:rFonts w:ascii="Calibri" w:hAnsi="Calibri" w:cs="Calibri"/>
          <w:sz w:val="17"/>
          <w:szCs w:val="17"/>
          <w:vertAlign w:val="superscript"/>
        </w:rPr>
        <w:t>th</w:t>
      </w:r>
      <w:r>
        <w:rPr>
          <w:rStyle w:val="normaltextrun"/>
          <w:rFonts w:ascii="Calibri" w:hAnsi="Calibri" w:cs="Calibri"/>
          <w:sz w:val="22"/>
          <w:szCs w:val="22"/>
        </w:rPr>
        <w:t> Amendment says people do not have to pay (be taxed) at polls to vote 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477E8721" w14:textId="77777777" w:rsidR="00571A30" w:rsidRDefault="00571A30" w:rsidP="00165DB2">
      <w:pPr>
        <w:pStyle w:val="paragraph"/>
        <w:numPr>
          <w:ilvl w:val="0"/>
          <w:numId w:val="37"/>
        </w:numPr>
        <w:spacing w:before="0" w:beforeAutospacing="0" w:after="0" w:afterAutospacing="0"/>
        <w:ind w:left="108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26</w:t>
      </w:r>
      <w:r>
        <w:rPr>
          <w:rStyle w:val="normaltextrun"/>
          <w:rFonts w:ascii="Calibri" w:hAnsi="Calibri" w:cs="Calibri"/>
          <w:sz w:val="17"/>
          <w:szCs w:val="17"/>
          <w:vertAlign w:val="superscript"/>
        </w:rPr>
        <w:t>th</w:t>
      </w:r>
      <w:r>
        <w:rPr>
          <w:rStyle w:val="normaltextrun"/>
          <w:rFonts w:ascii="Calibri" w:hAnsi="Calibri" w:cs="Calibri"/>
          <w:sz w:val="22"/>
          <w:szCs w:val="22"/>
        </w:rPr>
        <w:t> Amendment sets the voting age to 18 years or older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5C12DA7F" w14:textId="77777777" w:rsidR="00571A30" w:rsidRDefault="00571A30" w:rsidP="00165DB2">
      <w:pPr>
        <w:pStyle w:val="paragraph"/>
        <w:numPr>
          <w:ilvl w:val="0"/>
          <w:numId w:val="38"/>
        </w:numPr>
        <w:spacing w:before="0" w:beforeAutospacing="0" w:after="0" w:afterAutospacing="0"/>
        <w:ind w:left="36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Explain that we use the Electoral college in the presidential election 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5A552E59" w14:textId="77777777" w:rsidR="00571A30" w:rsidRDefault="00571A30" w:rsidP="00165DB2">
      <w:pPr>
        <w:pStyle w:val="paragraph"/>
        <w:numPr>
          <w:ilvl w:val="0"/>
          <w:numId w:val="39"/>
        </w:numPr>
        <w:spacing w:before="0" w:beforeAutospacing="0" w:after="0" w:afterAutospacing="0"/>
        <w:ind w:left="108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Electorate are awarded per state based on population 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10E001F9" w14:textId="77777777" w:rsidR="00571A30" w:rsidRDefault="00571A30" w:rsidP="00165DB2">
      <w:pPr>
        <w:pStyle w:val="paragraph"/>
        <w:numPr>
          <w:ilvl w:val="0"/>
          <w:numId w:val="40"/>
        </w:numPr>
        <w:spacing w:before="0" w:beforeAutospacing="0" w:after="0" w:afterAutospacing="0"/>
        <w:textAlignment w:val="baseline"/>
        <w:rPr>
          <w:rStyle w:val="normaltextrun"/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What are some things you vote on in school, with your family, or with friends?</w:t>
      </w:r>
    </w:p>
    <w:p w14:paraId="7CB867AC" w14:textId="77777777" w:rsidR="00571A30" w:rsidRDefault="00571A30" w:rsidP="00165DB2">
      <w:pPr>
        <w:pStyle w:val="paragraph"/>
        <w:numPr>
          <w:ilvl w:val="0"/>
          <w:numId w:val="40"/>
        </w:numPr>
        <w:spacing w:before="0" w:beforeAutospacing="0" w:after="0" w:afterAutospacing="0"/>
        <w:textAlignment w:val="baseline"/>
        <w:rPr>
          <w:rStyle w:val="normaltextrun"/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How do you feel about voting?</w:t>
      </w:r>
    </w:p>
    <w:p w14:paraId="496E36DB" w14:textId="77777777" w:rsidR="00571A30" w:rsidRDefault="00571A30" w:rsidP="00165DB2">
      <w:pPr>
        <w:pStyle w:val="paragraph"/>
        <w:numPr>
          <w:ilvl w:val="0"/>
          <w:numId w:val="40"/>
        </w:numPr>
        <w:spacing w:before="0" w:beforeAutospacing="0" w:after="0" w:afterAutospacing="0"/>
        <w:textAlignment w:val="baseline"/>
        <w:rPr>
          <w:rStyle w:val="normaltextrun"/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 xml:space="preserve">Do you think voting to make class decisions is fair? </w:t>
      </w:r>
    </w:p>
    <w:p w14:paraId="243B55B0" w14:textId="77777777" w:rsidR="00571A30" w:rsidRDefault="00571A30" w:rsidP="00165DB2">
      <w:pPr>
        <w:pStyle w:val="paragraph"/>
        <w:numPr>
          <w:ilvl w:val="0"/>
          <w:numId w:val="40"/>
        </w:numPr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Now let’s vote in the Kids Voting Arizona General Election! (Optional: if the teacher wants to include this, the teacher will lead this section)</w:t>
      </w:r>
    </w:p>
    <w:p w14:paraId="13530A85" w14:textId="77777777" w:rsidR="00571A30" w:rsidRDefault="00571A30" w:rsidP="00165DB2">
      <w:pPr>
        <w:pStyle w:val="paragraph"/>
        <w:spacing w:before="0" w:beforeAutospacing="0" w:after="0" w:afterAutospacing="0"/>
        <w:ind w:left="360"/>
        <w:textAlignment w:val="baseline"/>
        <w:rPr>
          <w:rFonts w:ascii="Calibri" w:hAnsi="Calibri" w:cs="Calibri"/>
          <w:sz w:val="22"/>
          <w:szCs w:val="22"/>
        </w:rPr>
      </w:pPr>
    </w:p>
    <w:p w14:paraId="736147A3" w14:textId="77777777" w:rsidR="00571A30" w:rsidRDefault="00571A30" w:rsidP="00165DB2">
      <w:pPr>
        <w:pStyle w:val="paragraph"/>
        <w:spacing w:before="0" w:beforeAutospacing="0" w:after="0" w:afterAutospacing="0"/>
        <w:jc w:val="center"/>
        <w:textAlignment w:val="baseline"/>
        <w:rPr>
          <w:rStyle w:val="normaltextrun"/>
          <w:rFonts w:ascii="Calibri" w:hAnsi="Calibri" w:cs="Calibri"/>
          <w:sz w:val="22"/>
          <w:szCs w:val="22"/>
          <w:shd w:val="clear" w:color="auto" w:fill="FFFF00"/>
        </w:rPr>
      </w:pPr>
      <w:r w:rsidRPr="00207CC4">
        <w:rPr>
          <w:rStyle w:val="normaltextrun"/>
          <w:rFonts w:ascii="Calibri" w:hAnsi="Calibri" w:cs="Calibri"/>
          <w:b/>
          <w:bCs/>
          <w:sz w:val="22"/>
          <w:szCs w:val="22"/>
          <w:shd w:val="clear" w:color="auto" w:fill="FFFF00"/>
        </w:rPr>
        <w:t>Grades 9-12 Talking Points</w:t>
      </w:r>
      <w:r>
        <w:rPr>
          <w:rStyle w:val="normaltextrun"/>
          <w:rFonts w:ascii="Calibri" w:hAnsi="Calibri" w:cs="Calibri"/>
          <w:sz w:val="22"/>
          <w:szCs w:val="22"/>
          <w:shd w:val="clear" w:color="auto" w:fill="FFFF00"/>
        </w:rPr>
        <w:t xml:space="preserve"> </w:t>
      </w:r>
    </w:p>
    <w:p w14:paraId="73C75207" w14:textId="2E6F000A" w:rsidR="00571A30" w:rsidRDefault="00571A30" w:rsidP="00165DB2">
      <w:pPr>
        <w:pStyle w:val="paragraph"/>
        <w:spacing w:before="0" w:beforeAutospacing="0" w:after="0" w:afterAutospacing="0"/>
        <w:jc w:val="center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Calibri" w:hAnsi="Calibri" w:cs="Calibri"/>
          <w:sz w:val="22"/>
          <w:szCs w:val="22"/>
        </w:rPr>
        <w:t>(choose all or some talking points to expand upon)</w:t>
      </w:r>
    </w:p>
    <w:p w14:paraId="40A2BBD9" w14:textId="77777777" w:rsidR="00571A30" w:rsidRDefault="00571A30" w:rsidP="00165DB2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sz w:val="22"/>
          <w:szCs w:val="22"/>
        </w:rPr>
        <w:t>Introduction of the speaker: 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3E0D3D7D" w14:textId="77777777" w:rsidR="00571A30" w:rsidRDefault="00571A30" w:rsidP="00165DB2">
      <w:pPr>
        <w:pStyle w:val="paragraph"/>
        <w:numPr>
          <w:ilvl w:val="0"/>
          <w:numId w:val="41"/>
        </w:numPr>
        <w:spacing w:before="0" w:beforeAutospacing="0" w:after="0" w:afterAutospacing="0"/>
        <w:ind w:left="36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lastRenderedPageBreak/>
        <w:t>On September 17</w:t>
      </w:r>
      <w:r>
        <w:rPr>
          <w:rStyle w:val="normaltextrun"/>
          <w:rFonts w:ascii="Calibri" w:hAnsi="Calibri" w:cs="Calibri"/>
          <w:sz w:val="17"/>
          <w:szCs w:val="17"/>
          <w:vertAlign w:val="superscript"/>
        </w:rPr>
        <w:t>th</w:t>
      </w:r>
      <w:r>
        <w:rPr>
          <w:rStyle w:val="normaltextrun"/>
          <w:rFonts w:ascii="Calibri" w:hAnsi="Calibri" w:cs="Calibri"/>
          <w:sz w:val="22"/>
          <w:szCs w:val="22"/>
        </w:rPr>
        <w:t>, 1787 the constitution was signed and recognized the first citizens of The United States of America (233 years ago)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1CFCAD18" w14:textId="77777777" w:rsidR="00571A30" w:rsidRDefault="00571A30" w:rsidP="00165DB2">
      <w:pPr>
        <w:pStyle w:val="paragraph"/>
        <w:numPr>
          <w:ilvl w:val="0"/>
          <w:numId w:val="42"/>
        </w:numPr>
        <w:spacing w:before="0" w:beforeAutospacing="0" w:after="0" w:afterAutospacing="0"/>
        <w:ind w:left="108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Ratified on June 21</w:t>
      </w:r>
      <w:r>
        <w:rPr>
          <w:rStyle w:val="normaltextrun"/>
          <w:rFonts w:ascii="Calibri" w:hAnsi="Calibri" w:cs="Calibri"/>
          <w:sz w:val="17"/>
          <w:szCs w:val="17"/>
          <w:vertAlign w:val="superscript"/>
        </w:rPr>
        <w:t>st</w:t>
      </w:r>
      <w:r>
        <w:rPr>
          <w:rStyle w:val="normaltextrun"/>
          <w:rFonts w:ascii="Calibri" w:hAnsi="Calibri" w:cs="Calibri"/>
          <w:sz w:val="22"/>
          <w:szCs w:val="22"/>
        </w:rPr>
        <w:t>, 1788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24892C8A" w14:textId="77777777" w:rsidR="00571A30" w:rsidRDefault="00571A30" w:rsidP="00165DB2">
      <w:pPr>
        <w:pStyle w:val="paragraph"/>
        <w:numPr>
          <w:ilvl w:val="0"/>
          <w:numId w:val="42"/>
        </w:numPr>
        <w:spacing w:before="0" w:beforeAutospacing="0" w:after="0" w:afterAutospacing="0"/>
        <w:ind w:left="108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Name some of the Founding fathers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3D7E742A" w14:textId="77777777" w:rsidR="00571A30" w:rsidRDefault="00571A30" w:rsidP="00165DB2">
      <w:pPr>
        <w:pStyle w:val="paragraph"/>
        <w:numPr>
          <w:ilvl w:val="0"/>
          <w:numId w:val="43"/>
        </w:numPr>
        <w:spacing w:before="0" w:beforeAutospacing="0" w:after="0" w:afterAutospacing="0"/>
        <w:ind w:left="180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James Madison, Thomas Jefferson, Alexander Hamilton, etc.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373B346B" w14:textId="77777777" w:rsidR="00571A30" w:rsidRDefault="00571A30" w:rsidP="00165DB2">
      <w:pPr>
        <w:pStyle w:val="paragraph"/>
        <w:numPr>
          <w:ilvl w:val="0"/>
          <w:numId w:val="44"/>
        </w:numPr>
        <w:spacing w:before="0" w:beforeAutospacing="0" w:after="0" w:afterAutospacing="0"/>
        <w:ind w:left="36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What is a Constitution and what does it ensure?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7556B972" w14:textId="77777777" w:rsidR="00571A30" w:rsidRDefault="00571A30" w:rsidP="00165DB2">
      <w:pPr>
        <w:pStyle w:val="paragraph"/>
        <w:numPr>
          <w:ilvl w:val="0"/>
          <w:numId w:val="45"/>
        </w:numPr>
        <w:spacing w:before="0" w:beforeAutospacing="0" w:after="0" w:afterAutospacing="0"/>
        <w:ind w:left="108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A foundation of principles that a government must follow 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1B153CAF" w14:textId="77777777" w:rsidR="00571A30" w:rsidRDefault="00571A30" w:rsidP="00165DB2">
      <w:pPr>
        <w:pStyle w:val="paragraph"/>
        <w:numPr>
          <w:ilvl w:val="0"/>
          <w:numId w:val="45"/>
        </w:numPr>
        <w:spacing w:before="0" w:beforeAutospacing="0" w:after="0" w:afterAutospacing="0"/>
        <w:ind w:left="108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The supreme law of the land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18C5B934" w14:textId="77777777" w:rsidR="00571A30" w:rsidRDefault="00571A30" w:rsidP="00165DB2">
      <w:pPr>
        <w:pStyle w:val="paragraph"/>
        <w:numPr>
          <w:ilvl w:val="0"/>
          <w:numId w:val="45"/>
        </w:numPr>
        <w:spacing w:before="0" w:beforeAutospacing="0" w:after="0" w:afterAutospacing="0"/>
        <w:ind w:left="108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Talk about different types of governments that students might know about and identify that we have a democracy (government of the people in which they vote for their leadership)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745EB922" w14:textId="77777777" w:rsidR="00571A30" w:rsidRDefault="00571A30" w:rsidP="00165DB2">
      <w:pPr>
        <w:pStyle w:val="paragraph"/>
        <w:numPr>
          <w:ilvl w:val="0"/>
          <w:numId w:val="46"/>
        </w:numPr>
        <w:spacing w:before="0" w:beforeAutospacing="0" w:after="0" w:afterAutospacing="0"/>
        <w:ind w:left="180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Monarchy, oligarchy, anarchy, democracy, dictatorship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70F144DC" w14:textId="77777777" w:rsidR="00571A30" w:rsidRDefault="00571A30" w:rsidP="00165DB2">
      <w:pPr>
        <w:pStyle w:val="paragraph"/>
        <w:numPr>
          <w:ilvl w:val="0"/>
          <w:numId w:val="47"/>
        </w:numPr>
        <w:spacing w:before="0" w:beforeAutospacing="0" w:after="0" w:afterAutospacing="0"/>
        <w:ind w:left="36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Define the parts of the constitution- Preamble, 7 Articles, Amendments 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72EBA155" w14:textId="77777777" w:rsidR="00571A30" w:rsidRDefault="00571A30" w:rsidP="00165DB2">
      <w:pPr>
        <w:pStyle w:val="paragraph"/>
        <w:numPr>
          <w:ilvl w:val="0"/>
          <w:numId w:val="48"/>
        </w:numPr>
        <w:spacing w:before="0" w:beforeAutospacing="0" w:after="0" w:afterAutospacing="0"/>
        <w:ind w:left="108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Legislative powers go to the Senate and House of Representatives (Article I)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54992BFE" w14:textId="77777777" w:rsidR="00571A30" w:rsidRDefault="00571A30" w:rsidP="00165DB2">
      <w:pPr>
        <w:pStyle w:val="paragraph"/>
        <w:numPr>
          <w:ilvl w:val="0"/>
          <w:numId w:val="48"/>
        </w:numPr>
        <w:spacing w:before="0" w:beforeAutospacing="0" w:after="0" w:afterAutospacing="0"/>
        <w:ind w:left="108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The Executive branch (Article II) talk about presidential requirements, salary, oath, impeachment  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1339A1B1" w14:textId="77777777" w:rsidR="00571A30" w:rsidRDefault="00571A30" w:rsidP="00165DB2">
      <w:pPr>
        <w:pStyle w:val="paragraph"/>
        <w:numPr>
          <w:ilvl w:val="0"/>
          <w:numId w:val="48"/>
        </w:numPr>
        <w:spacing w:before="0" w:beforeAutospacing="0" w:after="0" w:afterAutospacing="0"/>
        <w:ind w:left="108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The Judicial branch (Article III) supreme court and inferior courts 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24FCC4CA" w14:textId="77777777" w:rsidR="00571A30" w:rsidRDefault="00571A30" w:rsidP="00165DB2">
      <w:pPr>
        <w:pStyle w:val="paragraph"/>
        <w:numPr>
          <w:ilvl w:val="0"/>
          <w:numId w:val="49"/>
        </w:numPr>
        <w:spacing w:before="0" w:beforeAutospacing="0" w:after="0" w:afterAutospacing="0"/>
        <w:ind w:left="36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 27 Amendments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101649C9" w14:textId="68F3D5B7" w:rsidR="00571A30" w:rsidRDefault="00571A30" w:rsidP="00165DB2">
      <w:pPr>
        <w:pStyle w:val="paragraph"/>
        <w:numPr>
          <w:ilvl w:val="0"/>
          <w:numId w:val="50"/>
        </w:numPr>
        <w:spacing w:before="0" w:beforeAutospacing="0" w:after="0" w:afterAutospacing="0"/>
        <w:ind w:left="108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Bill of rights- first 10 amendments which guarantees civil rights to individuals, sets rules for the due process of the law not already delegated 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421953AD" w14:textId="77777777" w:rsidR="00571A30" w:rsidRDefault="00571A30" w:rsidP="00165DB2">
      <w:pPr>
        <w:pStyle w:val="paragraph"/>
        <w:numPr>
          <w:ilvl w:val="0"/>
          <w:numId w:val="50"/>
        </w:numPr>
        <w:spacing w:before="0" w:beforeAutospacing="0" w:after="0" w:afterAutospacing="0"/>
        <w:ind w:left="108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14</w:t>
      </w:r>
      <w:r>
        <w:rPr>
          <w:rStyle w:val="normaltextrun"/>
          <w:rFonts w:ascii="Calibri" w:hAnsi="Calibri" w:cs="Calibri"/>
          <w:sz w:val="17"/>
          <w:szCs w:val="17"/>
          <w:vertAlign w:val="superscript"/>
        </w:rPr>
        <w:t>th</w:t>
      </w:r>
      <w:r>
        <w:rPr>
          <w:rStyle w:val="normaltextrun"/>
          <w:rFonts w:ascii="Calibri" w:hAnsi="Calibri" w:cs="Calibri"/>
          <w:sz w:val="22"/>
          <w:szCs w:val="22"/>
        </w:rPr>
        <w:t> Amendment says all citizens of the U.S. have the right to vote and should not be denied the right to vote based on race, color, or occupation 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60ABDB67" w14:textId="77777777" w:rsidR="00571A30" w:rsidRDefault="00571A30" w:rsidP="00165DB2">
      <w:pPr>
        <w:pStyle w:val="paragraph"/>
        <w:numPr>
          <w:ilvl w:val="0"/>
          <w:numId w:val="51"/>
        </w:numPr>
        <w:spacing w:before="0" w:beforeAutospacing="0" w:after="0" w:afterAutospacing="0"/>
        <w:ind w:left="108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19</w:t>
      </w:r>
      <w:r>
        <w:rPr>
          <w:rStyle w:val="normaltextrun"/>
          <w:rFonts w:ascii="Calibri" w:hAnsi="Calibri" w:cs="Calibri"/>
          <w:sz w:val="17"/>
          <w:szCs w:val="17"/>
          <w:vertAlign w:val="superscript"/>
        </w:rPr>
        <w:t>th</w:t>
      </w:r>
      <w:r>
        <w:rPr>
          <w:rStyle w:val="normaltextrun"/>
          <w:rFonts w:ascii="Calibri" w:hAnsi="Calibri" w:cs="Calibri"/>
          <w:sz w:val="22"/>
          <w:szCs w:val="22"/>
        </w:rPr>
        <w:t> Amendment says people cannot be denied the right to vote based on gender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3C0CEA2A" w14:textId="77777777" w:rsidR="00571A30" w:rsidRDefault="00571A30" w:rsidP="00165DB2">
      <w:pPr>
        <w:pStyle w:val="paragraph"/>
        <w:numPr>
          <w:ilvl w:val="0"/>
          <w:numId w:val="52"/>
        </w:numPr>
        <w:spacing w:before="0" w:beforeAutospacing="0" w:after="0" w:afterAutospacing="0"/>
        <w:ind w:left="108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24</w:t>
      </w:r>
      <w:r>
        <w:rPr>
          <w:rStyle w:val="normaltextrun"/>
          <w:rFonts w:ascii="Calibri" w:hAnsi="Calibri" w:cs="Calibri"/>
          <w:sz w:val="17"/>
          <w:szCs w:val="17"/>
          <w:vertAlign w:val="superscript"/>
        </w:rPr>
        <w:t>th</w:t>
      </w:r>
      <w:r>
        <w:rPr>
          <w:rStyle w:val="normaltextrun"/>
          <w:rFonts w:ascii="Calibri" w:hAnsi="Calibri" w:cs="Calibri"/>
          <w:sz w:val="22"/>
          <w:szCs w:val="22"/>
        </w:rPr>
        <w:t> Amendment says people do not have to pay (be taxed) at polls to vote 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56802EBD" w14:textId="77777777" w:rsidR="00571A30" w:rsidRDefault="00571A30" w:rsidP="00165DB2">
      <w:pPr>
        <w:pStyle w:val="paragraph"/>
        <w:numPr>
          <w:ilvl w:val="0"/>
          <w:numId w:val="52"/>
        </w:numPr>
        <w:spacing w:before="0" w:beforeAutospacing="0" w:after="0" w:afterAutospacing="0"/>
        <w:ind w:left="108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26</w:t>
      </w:r>
      <w:r>
        <w:rPr>
          <w:rStyle w:val="normaltextrun"/>
          <w:rFonts w:ascii="Calibri" w:hAnsi="Calibri" w:cs="Calibri"/>
          <w:sz w:val="17"/>
          <w:szCs w:val="17"/>
          <w:vertAlign w:val="superscript"/>
        </w:rPr>
        <w:t>th</w:t>
      </w:r>
      <w:r>
        <w:rPr>
          <w:rStyle w:val="normaltextrun"/>
          <w:rFonts w:ascii="Calibri" w:hAnsi="Calibri" w:cs="Calibri"/>
          <w:sz w:val="22"/>
          <w:szCs w:val="22"/>
        </w:rPr>
        <w:t> Amendment sets the voting age to 18 years or older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0E8DEE91" w14:textId="77777777" w:rsidR="00571A30" w:rsidRDefault="00571A30" w:rsidP="00165DB2">
      <w:pPr>
        <w:pStyle w:val="paragraph"/>
        <w:numPr>
          <w:ilvl w:val="0"/>
          <w:numId w:val="53"/>
        </w:numPr>
        <w:spacing w:before="0" w:beforeAutospacing="0" w:after="0" w:afterAutospacing="0"/>
        <w:ind w:left="36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Explain that we use the Electoral college in the presidential election 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7605E559" w14:textId="77777777" w:rsidR="00571A30" w:rsidRDefault="00571A30" w:rsidP="00165DB2">
      <w:pPr>
        <w:pStyle w:val="paragraph"/>
        <w:numPr>
          <w:ilvl w:val="0"/>
          <w:numId w:val="54"/>
        </w:numPr>
        <w:spacing w:before="0" w:beforeAutospacing="0" w:after="0" w:afterAutospacing="0"/>
        <w:ind w:left="108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Electorate are awarded per state based on total number of representatives (population)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5B3C7BC5" w14:textId="77777777" w:rsidR="00571A30" w:rsidRDefault="00571A30" w:rsidP="00165DB2">
      <w:pPr>
        <w:pStyle w:val="paragraph"/>
        <w:numPr>
          <w:ilvl w:val="0"/>
          <w:numId w:val="55"/>
        </w:numPr>
        <w:spacing w:before="0" w:beforeAutospacing="0" w:after="0" w:afterAutospacing="0"/>
        <w:ind w:left="180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538 electors 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3A6518E5" w14:textId="77777777" w:rsidR="00571A30" w:rsidRDefault="00571A30" w:rsidP="00165DB2">
      <w:pPr>
        <w:pStyle w:val="paragraph"/>
        <w:numPr>
          <w:ilvl w:val="0"/>
          <w:numId w:val="56"/>
        </w:numPr>
        <w:spacing w:before="0" w:beforeAutospacing="0" w:after="0" w:afterAutospacing="0"/>
        <w:ind w:left="180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Candidate with 270 or more votes wins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5378EB59" w14:textId="77777777" w:rsidR="00571A30" w:rsidRDefault="00571A30" w:rsidP="00165DB2">
      <w:pPr>
        <w:pStyle w:val="paragraph"/>
        <w:numPr>
          <w:ilvl w:val="0"/>
          <w:numId w:val="57"/>
        </w:numPr>
        <w:spacing w:before="0" w:beforeAutospacing="0" w:after="0" w:afterAutospacing="0"/>
        <w:ind w:left="36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Types of elections 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60E98D39" w14:textId="77777777" w:rsidR="00571A30" w:rsidRDefault="00571A30" w:rsidP="00165DB2">
      <w:pPr>
        <w:pStyle w:val="paragraph"/>
        <w:numPr>
          <w:ilvl w:val="0"/>
          <w:numId w:val="58"/>
        </w:numPr>
        <w:spacing w:before="0" w:beforeAutospacing="0" w:after="0" w:afterAutospacing="0"/>
        <w:ind w:left="108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General elections 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7ADBA004" w14:textId="77777777" w:rsidR="00571A30" w:rsidRDefault="00571A30" w:rsidP="00165DB2">
      <w:pPr>
        <w:pStyle w:val="paragraph"/>
        <w:numPr>
          <w:ilvl w:val="0"/>
          <w:numId w:val="59"/>
        </w:numPr>
        <w:spacing w:before="0" w:beforeAutospacing="0" w:after="0" w:afterAutospacing="0"/>
        <w:ind w:left="180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First Tuesday of November 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5696B143" w14:textId="77777777" w:rsidR="00571A30" w:rsidRDefault="00571A30" w:rsidP="00165DB2">
      <w:pPr>
        <w:pStyle w:val="paragraph"/>
        <w:numPr>
          <w:ilvl w:val="0"/>
          <w:numId w:val="60"/>
        </w:numPr>
        <w:spacing w:before="0" w:beforeAutospacing="0" w:after="0" w:afterAutospacing="0"/>
        <w:ind w:left="180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People will vote for federal, state, and local officials 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6E1B4243" w14:textId="77777777" w:rsidR="00571A30" w:rsidRDefault="00571A30" w:rsidP="00165DB2">
      <w:pPr>
        <w:pStyle w:val="paragraph"/>
        <w:numPr>
          <w:ilvl w:val="0"/>
          <w:numId w:val="61"/>
        </w:numPr>
        <w:spacing w:before="0" w:beforeAutospacing="0" w:after="0" w:afterAutospacing="0"/>
        <w:ind w:left="108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Municipal elections 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26C9E5E6" w14:textId="77777777" w:rsidR="00571A30" w:rsidRDefault="00571A30" w:rsidP="00165DB2">
      <w:pPr>
        <w:pStyle w:val="paragraph"/>
        <w:numPr>
          <w:ilvl w:val="0"/>
          <w:numId w:val="62"/>
        </w:numPr>
        <w:spacing w:before="0" w:beforeAutospacing="0" w:after="0" w:afterAutospacing="0"/>
        <w:ind w:left="180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Odd numbered years with no federal and state office on the ballot 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2A856F37" w14:textId="77777777" w:rsidR="00571A30" w:rsidRDefault="00571A30" w:rsidP="00165DB2">
      <w:pPr>
        <w:pStyle w:val="paragraph"/>
        <w:numPr>
          <w:ilvl w:val="0"/>
          <w:numId w:val="63"/>
        </w:numPr>
        <w:spacing w:before="0" w:beforeAutospacing="0" w:after="0" w:afterAutospacing="0"/>
        <w:ind w:left="108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Primary elections 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5C084F78" w14:textId="77777777" w:rsidR="00571A30" w:rsidRDefault="00571A30" w:rsidP="00165DB2">
      <w:pPr>
        <w:pStyle w:val="paragraph"/>
        <w:numPr>
          <w:ilvl w:val="0"/>
          <w:numId w:val="64"/>
        </w:numPr>
        <w:spacing w:before="0" w:beforeAutospacing="0" w:after="0" w:afterAutospacing="0"/>
        <w:ind w:left="180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Each political party selects its candidates to run for office during the general election (before the general election) 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45DD9B2A" w14:textId="77777777" w:rsidR="00571A30" w:rsidRDefault="00571A30" w:rsidP="00165DB2">
      <w:pPr>
        <w:pStyle w:val="paragraph"/>
        <w:numPr>
          <w:ilvl w:val="0"/>
          <w:numId w:val="65"/>
        </w:numPr>
        <w:spacing w:before="0" w:beforeAutospacing="0" w:after="0" w:afterAutospacing="0"/>
        <w:ind w:left="180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Must be part of one political party or chose a ballot for one to vote in 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61967BAA" w14:textId="77777777" w:rsidR="00571A30" w:rsidRDefault="00571A30" w:rsidP="00165DB2">
      <w:pPr>
        <w:pStyle w:val="paragraph"/>
        <w:numPr>
          <w:ilvl w:val="0"/>
          <w:numId w:val="65"/>
        </w:numPr>
        <w:spacing w:before="0" w:beforeAutospacing="0" w:after="0" w:afterAutospacing="0"/>
        <w:ind w:left="180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State election and local jurisdictions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651307B1" w14:textId="77777777" w:rsidR="00571A30" w:rsidRDefault="00571A30" w:rsidP="00165DB2">
      <w:pPr>
        <w:pStyle w:val="paragraph"/>
        <w:numPr>
          <w:ilvl w:val="0"/>
          <w:numId w:val="66"/>
        </w:numPr>
        <w:spacing w:before="0" w:beforeAutospacing="0" w:after="0" w:afterAutospacing="0"/>
        <w:ind w:left="108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Caucus 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261AF076" w14:textId="77777777" w:rsidR="00571A30" w:rsidRDefault="00571A30" w:rsidP="00165DB2">
      <w:pPr>
        <w:pStyle w:val="paragraph"/>
        <w:numPr>
          <w:ilvl w:val="0"/>
          <w:numId w:val="67"/>
        </w:numPr>
        <w:spacing w:before="0" w:beforeAutospacing="0" w:after="0" w:afterAutospacing="0"/>
        <w:ind w:left="1800" w:firstLine="0"/>
        <w:textAlignment w:val="baseline"/>
        <w:rPr>
          <w:rFonts w:ascii="Calibri" w:hAnsi="Calibri" w:cs="Calibri"/>
          <w:sz w:val="22"/>
          <w:szCs w:val="22"/>
        </w:rPr>
      </w:pPr>
      <w:proofErr w:type="gramStart"/>
      <w:r>
        <w:rPr>
          <w:rStyle w:val="normaltextrun"/>
          <w:rFonts w:ascii="Calibri" w:hAnsi="Calibri" w:cs="Calibri"/>
          <w:sz w:val="22"/>
          <w:szCs w:val="22"/>
        </w:rPr>
        <w:t>Similar to</w:t>
      </w:r>
      <w:proofErr w:type="gramEnd"/>
      <w:r>
        <w:rPr>
          <w:rStyle w:val="normaltextrun"/>
          <w:rFonts w:ascii="Calibri" w:hAnsi="Calibri" w:cs="Calibri"/>
          <w:sz w:val="22"/>
          <w:szCs w:val="22"/>
        </w:rPr>
        <w:t xml:space="preserve"> a primary but is a private event where political party members vote verbally and no polls 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7287AC91" w14:textId="77777777" w:rsidR="00571A30" w:rsidRDefault="00571A30" w:rsidP="00165DB2">
      <w:pPr>
        <w:pStyle w:val="paragraph"/>
        <w:numPr>
          <w:ilvl w:val="0"/>
          <w:numId w:val="68"/>
        </w:numPr>
        <w:spacing w:before="0" w:beforeAutospacing="0" w:after="0" w:afterAutospacing="0"/>
        <w:ind w:left="1080" w:firstLine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Special elections 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59F41E60" w14:textId="77777777" w:rsidR="00571A30" w:rsidRDefault="00571A30" w:rsidP="00165DB2">
      <w:pPr>
        <w:pStyle w:val="paragraph"/>
        <w:numPr>
          <w:ilvl w:val="0"/>
          <w:numId w:val="69"/>
        </w:numPr>
        <w:spacing w:before="0" w:beforeAutospacing="0" w:after="0" w:afterAutospacing="0"/>
        <w:ind w:left="1800" w:firstLine="0"/>
        <w:textAlignment w:val="baseline"/>
        <w:rPr>
          <w:rStyle w:val="eop"/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When someone in an office can no longer serve (polls)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053E31B4" w14:textId="77777777" w:rsidR="00571A30" w:rsidRDefault="00571A30" w:rsidP="00165DB2">
      <w:pPr>
        <w:pStyle w:val="paragraph"/>
        <w:numPr>
          <w:ilvl w:val="0"/>
          <w:numId w:val="69"/>
        </w:numPr>
        <w:spacing w:before="0" w:beforeAutospacing="0" w:after="0" w:afterAutospacing="0"/>
        <w:textAlignment w:val="baseline"/>
        <w:rPr>
          <w:rStyle w:val="normaltextrun"/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What are some things you vote on in school, with your family, or with friends?</w:t>
      </w:r>
    </w:p>
    <w:p w14:paraId="3E057E4A" w14:textId="77777777" w:rsidR="00571A30" w:rsidRDefault="00571A30" w:rsidP="00165DB2">
      <w:pPr>
        <w:pStyle w:val="paragraph"/>
        <w:numPr>
          <w:ilvl w:val="0"/>
          <w:numId w:val="69"/>
        </w:numPr>
        <w:spacing w:before="0" w:beforeAutospacing="0" w:after="0" w:afterAutospacing="0"/>
        <w:textAlignment w:val="baseline"/>
        <w:rPr>
          <w:rStyle w:val="normaltextrun"/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How do you feel about voting?</w:t>
      </w:r>
    </w:p>
    <w:p w14:paraId="73CAA3B0" w14:textId="77777777" w:rsidR="00571A30" w:rsidRDefault="00571A30" w:rsidP="00165DB2">
      <w:pPr>
        <w:pStyle w:val="paragraph"/>
        <w:numPr>
          <w:ilvl w:val="0"/>
          <w:numId w:val="69"/>
        </w:numPr>
        <w:spacing w:before="0" w:beforeAutospacing="0" w:after="0" w:afterAutospacing="0"/>
        <w:textAlignment w:val="baseline"/>
        <w:rPr>
          <w:rStyle w:val="normaltextrun"/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 xml:space="preserve">Do you think voting to make class decisions is fair? </w:t>
      </w:r>
    </w:p>
    <w:p w14:paraId="700E88E6" w14:textId="2327D096" w:rsidR="00571A30" w:rsidRPr="00C151EA" w:rsidRDefault="00571A30" w:rsidP="00165DB2">
      <w:pPr>
        <w:pStyle w:val="paragraph"/>
        <w:numPr>
          <w:ilvl w:val="0"/>
          <w:numId w:val="69"/>
        </w:numPr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 w:rsidRPr="00C151EA">
        <w:rPr>
          <w:rStyle w:val="normaltextrun"/>
          <w:rFonts w:ascii="Calibri" w:hAnsi="Calibri" w:cs="Calibri"/>
          <w:sz w:val="22"/>
          <w:szCs w:val="22"/>
        </w:rPr>
        <w:t>Now let’s vote in the Kids Voting Arizona General Election! (Optional: if the teacher wants to include this, the teacher will lead this section)</w:t>
      </w:r>
    </w:p>
    <w:p w14:paraId="78A6C1B5" w14:textId="77777777" w:rsidR="00571A30" w:rsidRDefault="00571A30" w:rsidP="00165DB2">
      <w:pPr>
        <w:pStyle w:val="paragraph"/>
        <w:spacing w:before="0" w:beforeAutospacing="0" w:after="0" w:afterAutospacing="0"/>
        <w:ind w:left="72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386EEA5F" w14:textId="4B2AC55A" w:rsidR="006349C5" w:rsidRDefault="006349C5" w:rsidP="00165DB2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</w:p>
    <w:p w14:paraId="41D07D93" w14:textId="77777777" w:rsidR="006349C5" w:rsidRDefault="006349C5" w:rsidP="00165DB2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</w:p>
    <w:p w14:paraId="7E515325" w14:textId="77777777" w:rsidR="006349C5" w:rsidRDefault="006349C5" w:rsidP="00165DB2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</w:p>
    <w:sectPr w:rsidR="006349C5" w:rsidSect="000C2FB9">
      <w:footerReference w:type="default" r:id="rId11"/>
      <w:pgSz w:w="12240" w:h="15840"/>
      <w:pgMar w:top="720" w:right="720" w:bottom="720" w:left="720" w:header="432" w:footer="288" w:gutter="0"/>
      <w:pgBorders w:offsetFrom="page">
        <w:top w:val="thinThickMediumGap" w:sz="12" w:space="24" w:color="auto"/>
        <w:left w:val="thinThickMediumGap" w:sz="12" w:space="24" w:color="auto"/>
        <w:bottom w:val="thickThinMediumGap" w:sz="12" w:space="24" w:color="auto"/>
        <w:right w:val="thickThinMediumGap" w:sz="12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020B425" w14:textId="77777777" w:rsidR="004C4E8D" w:rsidRDefault="004C4E8D" w:rsidP="00DD3CC7">
      <w:pPr>
        <w:spacing w:after="0" w:line="240" w:lineRule="auto"/>
      </w:pPr>
      <w:r>
        <w:separator/>
      </w:r>
    </w:p>
  </w:endnote>
  <w:endnote w:type="continuationSeparator" w:id="0">
    <w:p w14:paraId="30D52033" w14:textId="77777777" w:rsidR="004C4E8D" w:rsidRDefault="004C4E8D" w:rsidP="00DD3C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C365AD9" w14:textId="45EA31EE" w:rsidR="00DD3CC7" w:rsidRPr="00441985" w:rsidRDefault="00DD3CC7">
    <w:pPr>
      <w:pStyle w:val="Footer"/>
      <w:pBdr>
        <w:top w:val="thinThickSmallGap" w:sz="24" w:space="1" w:color="622423" w:themeColor="accent2" w:themeShade="7F"/>
      </w:pBdr>
      <w:rPr>
        <w:rFonts w:eastAsiaTheme="majorEastAsia" w:cstheme="minorHAnsi"/>
      </w:rPr>
    </w:pPr>
    <w:r w:rsidRPr="00441985">
      <w:rPr>
        <w:rFonts w:eastAsiaTheme="majorEastAsia" w:cstheme="minorHAnsi"/>
      </w:rPr>
      <w:t xml:space="preserve">Arizona Foundation for Legal Services and Education  </w:t>
    </w:r>
    <w:r w:rsidR="001B57D3" w:rsidRPr="00441985">
      <w:rPr>
        <w:rFonts w:eastAsiaTheme="majorEastAsia" w:cstheme="minorHAnsi"/>
      </w:rPr>
      <w:t xml:space="preserve">                        </w:t>
    </w:r>
    <w:proofErr w:type="gramStart"/>
    <w:r w:rsidR="001B57D3" w:rsidRPr="00441985">
      <w:rPr>
        <w:rFonts w:eastAsiaTheme="majorEastAsia" w:cstheme="minorHAnsi"/>
      </w:rPr>
      <w:t xml:space="preserve">   </w:t>
    </w:r>
    <w:r w:rsidR="00EB0D8E" w:rsidRPr="00441985">
      <w:rPr>
        <w:rFonts w:eastAsiaTheme="majorEastAsia" w:cstheme="minorHAnsi"/>
      </w:rPr>
      <w:t>(</w:t>
    </w:r>
    <w:proofErr w:type="gramEnd"/>
    <w:r w:rsidR="00571A30">
      <w:rPr>
        <w:rFonts w:eastAsiaTheme="majorEastAsia" w:cstheme="minorHAnsi"/>
      </w:rPr>
      <w:t>September</w:t>
    </w:r>
    <w:r w:rsidR="00AA7786">
      <w:rPr>
        <w:rFonts w:eastAsiaTheme="majorEastAsia" w:cstheme="minorHAnsi"/>
      </w:rPr>
      <w:t xml:space="preserve"> </w:t>
    </w:r>
    <w:r w:rsidR="00571A30">
      <w:rPr>
        <w:rFonts w:eastAsiaTheme="majorEastAsia" w:cstheme="minorHAnsi"/>
      </w:rPr>
      <w:t>2020</w:t>
    </w:r>
    <w:r w:rsidR="00EB0D8E" w:rsidRPr="00441985">
      <w:rPr>
        <w:rFonts w:eastAsiaTheme="majorEastAsia" w:cstheme="minorHAnsi"/>
      </w:rPr>
      <w:t xml:space="preserve">) </w:t>
    </w:r>
    <w:r w:rsidRPr="00441985">
      <w:rPr>
        <w:rFonts w:eastAsiaTheme="majorEastAsia" w:cstheme="minorHAnsi"/>
      </w:rPr>
      <w:ptab w:relativeTo="margin" w:alignment="right" w:leader="none"/>
    </w:r>
    <w:r w:rsidRPr="00441985">
      <w:rPr>
        <w:rFonts w:eastAsiaTheme="majorEastAsia" w:cstheme="minorHAnsi"/>
      </w:rPr>
      <w:t xml:space="preserve">Page </w:t>
    </w:r>
    <w:r w:rsidRPr="00441985">
      <w:rPr>
        <w:rFonts w:eastAsiaTheme="minorEastAsia" w:cstheme="minorHAnsi"/>
      </w:rPr>
      <w:fldChar w:fldCharType="begin"/>
    </w:r>
    <w:r w:rsidRPr="00441985">
      <w:rPr>
        <w:rFonts w:cstheme="minorHAnsi"/>
      </w:rPr>
      <w:instrText xml:space="preserve"> PAGE   \* MERGEFORMAT </w:instrText>
    </w:r>
    <w:r w:rsidRPr="00441985">
      <w:rPr>
        <w:rFonts w:eastAsiaTheme="minorEastAsia" w:cstheme="minorHAnsi"/>
      </w:rPr>
      <w:fldChar w:fldCharType="separate"/>
    </w:r>
    <w:r w:rsidR="00441985" w:rsidRPr="00441985">
      <w:rPr>
        <w:rFonts w:eastAsiaTheme="majorEastAsia" w:cstheme="minorHAnsi"/>
        <w:noProof/>
      </w:rPr>
      <w:t>1</w:t>
    </w:r>
    <w:r w:rsidRPr="00441985">
      <w:rPr>
        <w:rFonts w:eastAsiaTheme="majorEastAsia" w:cstheme="minorHAnsi"/>
        <w:noProof/>
      </w:rPr>
      <w:fldChar w:fldCharType="end"/>
    </w:r>
  </w:p>
  <w:p w14:paraId="1C47E12B" w14:textId="77777777" w:rsidR="00DD3CC7" w:rsidRDefault="00DD3CC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0CBA01F" w14:textId="77777777" w:rsidR="004C4E8D" w:rsidRDefault="004C4E8D" w:rsidP="00DD3CC7">
      <w:pPr>
        <w:spacing w:after="0" w:line="240" w:lineRule="auto"/>
      </w:pPr>
      <w:r>
        <w:separator/>
      </w:r>
    </w:p>
  </w:footnote>
  <w:footnote w:type="continuationSeparator" w:id="0">
    <w:p w14:paraId="5659156C" w14:textId="77777777" w:rsidR="004C4E8D" w:rsidRDefault="004C4E8D" w:rsidP="00DD3CC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304E6B"/>
    <w:multiLevelType w:val="multilevel"/>
    <w:tmpl w:val="43849C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00322559"/>
    <w:multiLevelType w:val="multilevel"/>
    <w:tmpl w:val="0212B910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" w15:restartNumberingAfterBreak="0">
    <w:nsid w:val="05094D04"/>
    <w:multiLevelType w:val="hybridMultilevel"/>
    <w:tmpl w:val="C58E78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63251B2"/>
    <w:multiLevelType w:val="multilevel"/>
    <w:tmpl w:val="C3C88AD8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4" w15:restartNumberingAfterBreak="0">
    <w:nsid w:val="076E4237"/>
    <w:multiLevelType w:val="multilevel"/>
    <w:tmpl w:val="C4581E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07ED524A"/>
    <w:multiLevelType w:val="multilevel"/>
    <w:tmpl w:val="46EC324A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6" w15:restartNumberingAfterBreak="0">
    <w:nsid w:val="08AA0B45"/>
    <w:multiLevelType w:val="multilevel"/>
    <w:tmpl w:val="210C21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0AD6700C"/>
    <w:multiLevelType w:val="multilevel"/>
    <w:tmpl w:val="A49EDC5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0B3F21CC"/>
    <w:multiLevelType w:val="multilevel"/>
    <w:tmpl w:val="AECC755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0C13543E"/>
    <w:multiLevelType w:val="multilevel"/>
    <w:tmpl w:val="51FED914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0" w15:restartNumberingAfterBreak="0">
    <w:nsid w:val="0CE61868"/>
    <w:multiLevelType w:val="multilevel"/>
    <w:tmpl w:val="25BE742A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0DC60ABA"/>
    <w:multiLevelType w:val="multilevel"/>
    <w:tmpl w:val="7F7646E2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2" w15:restartNumberingAfterBreak="0">
    <w:nsid w:val="0E4B0DE7"/>
    <w:multiLevelType w:val="multilevel"/>
    <w:tmpl w:val="296C68C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103865DE"/>
    <w:multiLevelType w:val="multilevel"/>
    <w:tmpl w:val="84DA0CE2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4" w15:restartNumberingAfterBreak="0">
    <w:nsid w:val="11FB070D"/>
    <w:multiLevelType w:val="multilevel"/>
    <w:tmpl w:val="75FA71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1AB2456D"/>
    <w:multiLevelType w:val="multilevel"/>
    <w:tmpl w:val="322E637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1C621EF9"/>
    <w:multiLevelType w:val="multilevel"/>
    <w:tmpl w:val="D138EE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1DE172AA"/>
    <w:multiLevelType w:val="multilevel"/>
    <w:tmpl w:val="75E4236A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8" w15:restartNumberingAfterBreak="0">
    <w:nsid w:val="243E1A3C"/>
    <w:multiLevelType w:val="multilevel"/>
    <w:tmpl w:val="64FCB0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25CA66E6"/>
    <w:multiLevelType w:val="multilevel"/>
    <w:tmpl w:val="856C01D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0" w15:restartNumberingAfterBreak="0">
    <w:nsid w:val="2689039A"/>
    <w:multiLevelType w:val="multilevel"/>
    <w:tmpl w:val="9160B1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26E672A4"/>
    <w:multiLevelType w:val="multilevel"/>
    <w:tmpl w:val="907C85CA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295845A7"/>
    <w:multiLevelType w:val="multilevel"/>
    <w:tmpl w:val="D69CB5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3" w15:restartNumberingAfterBreak="0">
    <w:nsid w:val="29683B7C"/>
    <w:multiLevelType w:val="multilevel"/>
    <w:tmpl w:val="719251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4" w15:restartNumberingAfterBreak="0">
    <w:nsid w:val="2BB045E9"/>
    <w:multiLevelType w:val="multilevel"/>
    <w:tmpl w:val="8A00C66E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5" w15:restartNumberingAfterBreak="0">
    <w:nsid w:val="2BE3626F"/>
    <w:multiLevelType w:val="multilevel"/>
    <w:tmpl w:val="21A626AE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6" w15:restartNumberingAfterBreak="0">
    <w:nsid w:val="2D8E4C30"/>
    <w:multiLevelType w:val="multilevel"/>
    <w:tmpl w:val="2BB2C72E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7" w15:restartNumberingAfterBreak="0">
    <w:nsid w:val="2E035BB8"/>
    <w:multiLevelType w:val="multilevel"/>
    <w:tmpl w:val="FBFC84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8" w15:restartNumberingAfterBreak="0">
    <w:nsid w:val="2FFD2E13"/>
    <w:multiLevelType w:val="multilevel"/>
    <w:tmpl w:val="7756B0E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305C6ECC"/>
    <w:multiLevelType w:val="multilevel"/>
    <w:tmpl w:val="A52035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0" w15:restartNumberingAfterBreak="0">
    <w:nsid w:val="36D6703C"/>
    <w:multiLevelType w:val="multilevel"/>
    <w:tmpl w:val="F2CC13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1" w15:restartNumberingAfterBreak="0">
    <w:nsid w:val="37F16992"/>
    <w:multiLevelType w:val="multilevel"/>
    <w:tmpl w:val="B8645E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2" w15:restartNumberingAfterBreak="0">
    <w:nsid w:val="38FC6C03"/>
    <w:multiLevelType w:val="multilevel"/>
    <w:tmpl w:val="E38E6382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3" w15:restartNumberingAfterBreak="0">
    <w:nsid w:val="3B16786A"/>
    <w:multiLevelType w:val="multilevel"/>
    <w:tmpl w:val="C4581E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4" w15:restartNumberingAfterBreak="0">
    <w:nsid w:val="3C996DDA"/>
    <w:multiLevelType w:val="multilevel"/>
    <w:tmpl w:val="2190FFA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3D59474F"/>
    <w:multiLevelType w:val="multilevel"/>
    <w:tmpl w:val="BEB49FA8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6" w15:restartNumberingAfterBreak="0">
    <w:nsid w:val="44F81E57"/>
    <w:multiLevelType w:val="multilevel"/>
    <w:tmpl w:val="4422436E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7" w15:restartNumberingAfterBreak="0">
    <w:nsid w:val="453C565B"/>
    <w:multiLevelType w:val="multilevel"/>
    <w:tmpl w:val="665EBBA0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8" w15:restartNumberingAfterBreak="0">
    <w:nsid w:val="47B53F6B"/>
    <w:multiLevelType w:val="multilevel"/>
    <w:tmpl w:val="4BA456C2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9" w15:restartNumberingAfterBreak="0">
    <w:nsid w:val="4A79424F"/>
    <w:multiLevelType w:val="multilevel"/>
    <w:tmpl w:val="19BA68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0" w15:restartNumberingAfterBreak="0">
    <w:nsid w:val="4B456B21"/>
    <w:multiLevelType w:val="multilevel"/>
    <w:tmpl w:val="2F066AC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 w15:restartNumberingAfterBreak="0">
    <w:nsid w:val="4B467F3A"/>
    <w:multiLevelType w:val="hybridMultilevel"/>
    <w:tmpl w:val="809A2E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4C6B7ADB"/>
    <w:multiLevelType w:val="multilevel"/>
    <w:tmpl w:val="CCCE729E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43" w15:restartNumberingAfterBreak="0">
    <w:nsid w:val="4CF22441"/>
    <w:multiLevelType w:val="multilevel"/>
    <w:tmpl w:val="F558CDA4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44" w15:restartNumberingAfterBreak="0">
    <w:nsid w:val="4FBD3DA8"/>
    <w:multiLevelType w:val="multilevel"/>
    <w:tmpl w:val="43DA4E8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45" w15:restartNumberingAfterBreak="0">
    <w:nsid w:val="50603E8F"/>
    <w:multiLevelType w:val="multilevel"/>
    <w:tmpl w:val="8FC4E1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6" w15:restartNumberingAfterBreak="0">
    <w:nsid w:val="51A61BC7"/>
    <w:multiLevelType w:val="hybridMultilevel"/>
    <w:tmpl w:val="BC3AA3D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7" w15:restartNumberingAfterBreak="0">
    <w:nsid w:val="52BC3B9B"/>
    <w:multiLevelType w:val="multilevel"/>
    <w:tmpl w:val="F69E93D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8" w15:restartNumberingAfterBreak="0">
    <w:nsid w:val="533F7000"/>
    <w:multiLevelType w:val="multilevel"/>
    <w:tmpl w:val="14E4CB6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49" w15:restartNumberingAfterBreak="0">
    <w:nsid w:val="58AE544D"/>
    <w:multiLevelType w:val="multilevel"/>
    <w:tmpl w:val="C4581E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0" w15:restartNumberingAfterBreak="0">
    <w:nsid w:val="59F856CB"/>
    <w:multiLevelType w:val="multilevel"/>
    <w:tmpl w:val="E2DEE5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1" w15:restartNumberingAfterBreak="0">
    <w:nsid w:val="5BF0583D"/>
    <w:multiLevelType w:val="multilevel"/>
    <w:tmpl w:val="D83AA9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2" w15:restartNumberingAfterBreak="0">
    <w:nsid w:val="5E6E5AD7"/>
    <w:multiLevelType w:val="multilevel"/>
    <w:tmpl w:val="59A8F1D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3" w15:restartNumberingAfterBreak="0">
    <w:nsid w:val="5F410B00"/>
    <w:multiLevelType w:val="multilevel"/>
    <w:tmpl w:val="57083A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4" w15:restartNumberingAfterBreak="0">
    <w:nsid w:val="5FD706F0"/>
    <w:multiLevelType w:val="multilevel"/>
    <w:tmpl w:val="C1661C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5" w15:restartNumberingAfterBreak="0">
    <w:nsid w:val="620243DA"/>
    <w:multiLevelType w:val="multilevel"/>
    <w:tmpl w:val="8B76A3B0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56" w15:restartNumberingAfterBreak="0">
    <w:nsid w:val="64EA365C"/>
    <w:multiLevelType w:val="multilevel"/>
    <w:tmpl w:val="4BBAA7E0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57" w15:restartNumberingAfterBreak="0">
    <w:nsid w:val="668C45AA"/>
    <w:multiLevelType w:val="multilevel"/>
    <w:tmpl w:val="B02639C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8" w15:restartNumberingAfterBreak="0">
    <w:nsid w:val="67DC3A96"/>
    <w:multiLevelType w:val="multilevel"/>
    <w:tmpl w:val="B94C47D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59" w15:restartNumberingAfterBreak="0">
    <w:nsid w:val="69A770F1"/>
    <w:multiLevelType w:val="multilevel"/>
    <w:tmpl w:val="4EB28F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0" w15:restartNumberingAfterBreak="0">
    <w:nsid w:val="6B3E0A5F"/>
    <w:multiLevelType w:val="multilevel"/>
    <w:tmpl w:val="34EA420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1" w15:restartNumberingAfterBreak="0">
    <w:nsid w:val="6B8816F0"/>
    <w:multiLevelType w:val="multilevel"/>
    <w:tmpl w:val="376206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2" w15:restartNumberingAfterBreak="0">
    <w:nsid w:val="6C5B213D"/>
    <w:multiLevelType w:val="multilevel"/>
    <w:tmpl w:val="CD025538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63" w15:restartNumberingAfterBreak="0">
    <w:nsid w:val="70455E20"/>
    <w:multiLevelType w:val="multilevel"/>
    <w:tmpl w:val="8CE84B44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64" w15:restartNumberingAfterBreak="0">
    <w:nsid w:val="710E6E84"/>
    <w:multiLevelType w:val="multilevel"/>
    <w:tmpl w:val="11B47ED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5" w15:restartNumberingAfterBreak="0">
    <w:nsid w:val="728241E9"/>
    <w:multiLevelType w:val="multilevel"/>
    <w:tmpl w:val="798091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6" w15:restartNumberingAfterBreak="0">
    <w:nsid w:val="7A5D14C3"/>
    <w:multiLevelType w:val="multilevel"/>
    <w:tmpl w:val="6980CBF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7" w15:restartNumberingAfterBreak="0">
    <w:nsid w:val="7AD22E37"/>
    <w:multiLevelType w:val="multilevel"/>
    <w:tmpl w:val="52AAB4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8" w15:restartNumberingAfterBreak="0">
    <w:nsid w:val="7C12074C"/>
    <w:multiLevelType w:val="multilevel"/>
    <w:tmpl w:val="1A4678CE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69" w15:restartNumberingAfterBreak="0">
    <w:nsid w:val="7FA35EBD"/>
    <w:multiLevelType w:val="multilevel"/>
    <w:tmpl w:val="7CAEABF8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70" w15:restartNumberingAfterBreak="0">
    <w:nsid w:val="7FB46109"/>
    <w:multiLevelType w:val="multilevel"/>
    <w:tmpl w:val="CF36FF1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num w:numId="1">
    <w:abstractNumId w:val="46"/>
  </w:num>
  <w:num w:numId="2">
    <w:abstractNumId w:val="2"/>
  </w:num>
  <w:num w:numId="3">
    <w:abstractNumId w:val="41"/>
  </w:num>
  <w:num w:numId="4">
    <w:abstractNumId w:val="39"/>
  </w:num>
  <w:num w:numId="5">
    <w:abstractNumId w:val="29"/>
  </w:num>
  <w:num w:numId="6">
    <w:abstractNumId w:val="24"/>
  </w:num>
  <w:num w:numId="7">
    <w:abstractNumId w:val="52"/>
  </w:num>
  <w:num w:numId="8">
    <w:abstractNumId w:val="53"/>
  </w:num>
  <w:num w:numId="9">
    <w:abstractNumId w:val="44"/>
  </w:num>
  <w:num w:numId="10">
    <w:abstractNumId w:val="14"/>
  </w:num>
  <w:num w:numId="11">
    <w:abstractNumId w:val="43"/>
  </w:num>
  <w:num w:numId="12">
    <w:abstractNumId w:val="34"/>
  </w:num>
  <w:num w:numId="13">
    <w:abstractNumId w:val="0"/>
  </w:num>
  <w:num w:numId="14">
    <w:abstractNumId w:val="1"/>
  </w:num>
  <w:num w:numId="15">
    <w:abstractNumId w:val="33"/>
  </w:num>
  <w:num w:numId="16">
    <w:abstractNumId w:val="65"/>
  </w:num>
  <w:num w:numId="17">
    <w:abstractNumId w:val="69"/>
  </w:num>
  <w:num w:numId="18">
    <w:abstractNumId w:val="30"/>
  </w:num>
  <w:num w:numId="19">
    <w:abstractNumId w:val="70"/>
  </w:num>
  <w:num w:numId="20">
    <w:abstractNumId w:val="54"/>
  </w:num>
  <w:num w:numId="21">
    <w:abstractNumId w:val="13"/>
  </w:num>
  <w:num w:numId="22">
    <w:abstractNumId w:val="55"/>
  </w:num>
  <w:num w:numId="23">
    <w:abstractNumId w:val="31"/>
  </w:num>
  <w:num w:numId="24">
    <w:abstractNumId w:val="18"/>
  </w:num>
  <w:num w:numId="25">
    <w:abstractNumId w:val="50"/>
  </w:num>
  <w:num w:numId="26">
    <w:abstractNumId w:val="32"/>
  </w:num>
  <w:num w:numId="27">
    <w:abstractNumId w:val="12"/>
  </w:num>
  <w:num w:numId="28">
    <w:abstractNumId w:val="27"/>
  </w:num>
  <w:num w:numId="29">
    <w:abstractNumId w:val="9"/>
  </w:num>
  <w:num w:numId="30">
    <w:abstractNumId w:val="38"/>
  </w:num>
  <w:num w:numId="31">
    <w:abstractNumId w:val="7"/>
  </w:num>
  <w:num w:numId="32">
    <w:abstractNumId w:val="45"/>
  </w:num>
  <w:num w:numId="33">
    <w:abstractNumId w:val="62"/>
  </w:num>
  <w:num w:numId="34">
    <w:abstractNumId w:val="36"/>
  </w:num>
  <w:num w:numId="35">
    <w:abstractNumId w:val="67"/>
  </w:num>
  <w:num w:numId="36">
    <w:abstractNumId w:val="37"/>
  </w:num>
  <w:num w:numId="37">
    <w:abstractNumId w:val="25"/>
  </w:num>
  <w:num w:numId="38">
    <w:abstractNumId w:val="22"/>
  </w:num>
  <w:num w:numId="39">
    <w:abstractNumId w:val="26"/>
  </w:num>
  <w:num w:numId="40">
    <w:abstractNumId w:val="59"/>
  </w:num>
  <w:num w:numId="41">
    <w:abstractNumId w:val="61"/>
  </w:num>
  <w:num w:numId="42">
    <w:abstractNumId w:val="35"/>
  </w:num>
  <w:num w:numId="43">
    <w:abstractNumId w:val="57"/>
  </w:num>
  <w:num w:numId="44">
    <w:abstractNumId w:val="16"/>
  </w:num>
  <w:num w:numId="45">
    <w:abstractNumId w:val="3"/>
  </w:num>
  <w:num w:numId="46">
    <w:abstractNumId w:val="28"/>
  </w:num>
  <w:num w:numId="47">
    <w:abstractNumId w:val="23"/>
  </w:num>
  <w:num w:numId="48">
    <w:abstractNumId w:val="63"/>
  </w:num>
  <w:num w:numId="49">
    <w:abstractNumId w:val="51"/>
  </w:num>
  <w:num w:numId="50">
    <w:abstractNumId w:val="56"/>
  </w:num>
  <w:num w:numId="51">
    <w:abstractNumId w:val="17"/>
  </w:num>
  <w:num w:numId="52">
    <w:abstractNumId w:val="19"/>
  </w:num>
  <w:num w:numId="53">
    <w:abstractNumId w:val="6"/>
  </w:num>
  <w:num w:numId="54">
    <w:abstractNumId w:val="42"/>
  </w:num>
  <w:num w:numId="55">
    <w:abstractNumId w:val="60"/>
  </w:num>
  <w:num w:numId="56">
    <w:abstractNumId w:val="66"/>
  </w:num>
  <w:num w:numId="57">
    <w:abstractNumId w:val="20"/>
  </w:num>
  <w:num w:numId="58">
    <w:abstractNumId w:val="48"/>
  </w:num>
  <w:num w:numId="59">
    <w:abstractNumId w:val="8"/>
  </w:num>
  <w:num w:numId="60">
    <w:abstractNumId w:val="47"/>
  </w:num>
  <w:num w:numId="61">
    <w:abstractNumId w:val="5"/>
  </w:num>
  <w:num w:numId="62">
    <w:abstractNumId w:val="15"/>
  </w:num>
  <w:num w:numId="63">
    <w:abstractNumId w:val="58"/>
  </w:num>
  <w:num w:numId="64">
    <w:abstractNumId w:val="40"/>
  </w:num>
  <w:num w:numId="65">
    <w:abstractNumId w:val="21"/>
  </w:num>
  <w:num w:numId="66">
    <w:abstractNumId w:val="11"/>
  </w:num>
  <w:num w:numId="67">
    <w:abstractNumId w:val="10"/>
  </w:num>
  <w:num w:numId="68">
    <w:abstractNumId w:val="68"/>
  </w:num>
  <w:num w:numId="69">
    <w:abstractNumId w:val="64"/>
  </w:num>
  <w:num w:numId="70">
    <w:abstractNumId w:val="49"/>
  </w:num>
  <w:num w:numId="71">
    <w:abstractNumId w:val="4"/>
  </w:num>
  <w:numIdMacAtCleanup w:val="7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41985"/>
    <w:rsid w:val="000C2FB9"/>
    <w:rsid w:val="000D345C"/>
    <w:rsid w:val="00154CB5"/>
    <w:rsid w:val="00160A11"/>
    <w:rsid w:val="00165DB2"/>
    <w:rsid w:val="001B57D3"/>
    <w:rsid w:val="00205985"/>
    <w:rsid w:val="00211499"/>
    <w:rsid w:val="00412D98"/>
    <w:rsid w:val="00441985"/>
    <w:rsid w:val="004C4E8D"/>
    <w:rsid w:val="004C78EF"/>
    <w:rsid w:val="00571A30"/>
    <w:rsid w:val="00580D73"/>
    <w:rsid w:val="00607B20"/>
    <w:rsid w:val="006349C5"/>
    <w:rsid w:val="007E373A"/>
    <w:rsid w:val="009302B3"/>
    <w:rsid w:val="0096500A"/>
    <w:rsid w:val="00AA7786"/>
    <w:rsid w:val="00BA1AFE"/>
    <w:rsid w:val="00C151EA"/>
    <w:rsid w:val="00C347FB"/>
    <w:rsid w:val="00C63EFC"/>
    <w:rsid w:val="00DC7F18"/>
    <w:rsid w:val="00DD3CC7"/>
    <w:rsid w:val="00EB0D8E"/>
    <w:rsid w:val="00FC36B0"/>
    <w:rsid w:val="00FD11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09BF53"/>
  <w15:docId w15:val="{80B4E036-D088-4261-A797-4D6C96CC16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A1A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0598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160A1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60A11"/>
    <w:pPr>
      <w:spacing w:after="160"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60A1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63EFC"/>
    <w:pPr>
      <w:spacing w:after="200"/>
    </w:pPr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63EFC"/>
    <w:rPr>
      <w:b/>
      <w:bCs/>
      <w:sz w:val="20"/>
      <w:szCs w:val="20"/>
    </w:rPr>
  </w:style>
  <w:style w:type="paragraph" w:customStyle="1" w:styleId="paragraph">
    <w:name w:val="paragraph"/>
    <w:basedOn w:val="Normal"/>
    <w:rsid w:val="00571A3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normaltextrun">
    <w:name w:val="normaltextrun"/>
    <w:basedOn w:val="DefaultParagraphFont"/>
    <w:rsid w:val="00571A30"/>
  </w:style>
  <w:style w:type="character" w:customStyle="1" w:styleId="eop">
    <w:name w:val="eop"/>
    <w:basedOn w:val="DefaultParagraphFont"/>
    <w:rsid w:val="00571A30"/>
  </w:style>
  <w:style w:type="character" w:styleId="Hyperlink">
    <w:name w:val="Hyperlink"/>
    <w:basedOn w:val="DefaultParagraphFont"/>
    <w:uiPriority w:val="99"/>
    <w:unhideWhenUsed/>
    <w:rsid w:val="00571A30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s://lawforkids.org/kvaz-games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lawforkids.org/kvaz-games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padmavati\Work%20Folders\Desktop\LRE%20Lesson%20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FA440D4-56B0-41E2-8107-2FAF9930B0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LRE Lesson Template</Template>
  <TotalTime>31</TotalTime>
  <Pages>4</Pages>
  <Words>1517</Words>
  <Characters>8652</Characters>
  <Application>Microsoft Office Word</Application>
  <DocSecurity>0</DocSecurity>
  <Lines>72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10149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Deepika Padmavati</dc:creator>
  <cp:lastModifiedBy>Deepika Padmavati</cp:lastModifiedBy>
  <cp:revision>7</cp:revision>
  <dcterms:created xsi:type="dcterms:W3CDTF">2020-09-09T06:45:00Z</dcterms:created>
  <dcterms:modified xsi:type="dcterms:W3CDTF">2020-09-13T19:29:00Z</dcterms:modified>
</cp:coreProperties>
</file>