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A04F6" w14:textId="3137A59F" w:rsidR="00DD3CC7" w:rsidRPr="00DC7F18" w:rsidRDefault="00C151EA" w:rsidP="00C151E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  <w:r>
        <w:rPr>
          <w:rFonts w:eastAsia="Calibri" w:cs="Calibri"/>
          <w:noProof/>
          <w:sz w:val="20"/>
          <w:szCs w:val="20"/>
        </w:rPr>
        <w:drawing>
          <wp:inline distT="0" distB="0" distL="0" distR="0" wp14:anchorId="4D339292" wp14:editId="2EC2F7F5">
            <wp:extent cx="1289410" cy="1350327"/>
            <wp:effectExtent l="0" t="0" r="6350" b="2540"/>
            <wp:docPr id="3" name="Picture 3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VAZ logo 2004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953" cy="136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F81C3" w14:textId="77777777" w:rsidR="00165DB2" w:rsidRDefault="00165DB2" w:rsidP="00441985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2EE66A5D" w14:textId="08AF410F" w:rsidR="00205985" w:rsidRDefault="007E373A" w:rsidP="00441985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GoBack"/>
      <w:bookmarkEnd w:id="0"/>
      <w:r>
        <w:rPr>
          <w:rFonts w:eastAsia="Calibri" w:cstheme="minorHAnsi"/>
          <w:b/>
          <w:bCs/>
          <w:sz w:val="24"/>
          <w:szCs w:val="24"/>
        </w:rPr>
        <w:t>Constitution Day 2020</w:t>
      </w:r>
    </w:p>
    <w:p w14:paraId="0AF97EA1" w14:textId="4D651CE0" w:rsidR="007E373A" w:rsidRPr="00441985" w:rsidRDefault="007E373A" w:rsidP="00441985">
      <w:pPr>
        <w:spacing w:after="0" w:line="240" w:lineRule="auto"/>
        <w:jc w:val="center"/>
        <w:rPr>
          <w:rFonts w:eastAsia="Calibri" w:cstheme="minorHAnsi"/>
          <w:bCs/>
          <w:i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Talking Points </w:t>
      </w:r>
    </w:p>
    <w:p w14:paraId="588B3F56" w14:textId="77777777" w:rsidR="00160A11" w:rsidRPr="00441985" w:rsidRDefault="00160A11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109A001" w14:textId="77777777" w:rsidR="00DD3CC7" w:rsidRPr="00441985" w:rsidRDefault="00EB0D8E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 </w:t>
      </w:r>
      <w:r w:rsidR="00205985" w:rsidRPr="00441985">
        <w:rPr>
          <w:rFonts w:eastAsia="Calibri" w:cstheme="minorHAnsi"/>
          <w:b/>
          <w:bCs/>
          <w:sz w:val="24"/>
          <w:szCs w:val="24"/>
        </w:rPr>
        <w:t>Students will…</w:t>
      </w:r>
    </w:p>
    <w:p w14:paraId="194C376F" w14:textId="3DAB9B6E" w:rsidR="00160A11" w:rsidRPr="00571A30" w:rsidRDefault="00571A30" w:rsidP="00C151EA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571A30">
        <w:rPr>
          <w:rFonts w:eastAsia="Calibri" w:cstheme="minorHAnsi"/>
          <w:sz w:val="24"/>
          <w:szCs w:val="24"/>
        </w:rPr>
        <w:t>Learn about the Constitution as it relates to voting</w:t>
      </w:r>
    </w:p>
    <w:p w14:paraId="1BF7548D" w14:textId="77777777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7353AD" w14:textId="77777777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</w:p>
    <w:p w14:paraId="355E055D" w14:textId="0E574C9C" w:rsidR="00DD3CC7" w:rsidRPr="00441985" w:rsidRDefault="00571A30" w:rsidP="0044198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KVAZ ballot (optional)</w:t>
      </w:r>
    </w:p>
    <w:p w14:paraId="7300A1D1" w14:textId="77777777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4CB161" w14:textId="57A285ED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571A30">
        <w:rPr>
          <w:rFonts w:eastAsia="Calibri" w:cstheme="minorHAnsi"/>
          <w:bCs/>
          <w:sz w:val="24"/>
          <w:szCs w:val="24"/>
        </w:rPr>
        <w:t>Specified by the teacher</w:t>
      </w:r>
    </w:p>
    <w:p w14:paraId="6B3DCA26" w14:textId="77777777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3C811402" w14:textId="4F6ECDEF" w:rsidR="00160A11" w:rsidRPr="00571A30" w:rsidRDefault="00160A11" w:rsidP="00441985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 w:rsidRPr="00571A30">
        <w:rPr>
          <w:rFonts w:cstheme="minorHAnsi"/>
          <w:b/>
          <w:iCs/>
          <w:sz w:val="24"/>
          <w:szCs w:val="24"/>
        </w:rPr>
        <w:t>Remember to:</w:t>
      </w:r>
      <w:r w:rsidR="009302B3" w:rsidRPr="00571A30">
        <w:rPr>
          <w:rFonts w:cstheme="minorHAnsi"/>
          <w:b/>
          <w:iCs/>
          <w:sz w:val="24"/>
          <w:szCs w:val="24"/>
        </w:rPr>
        <w:t xml:space="preserve"> </w:t>
      </w:r>
    </w:p>
    <w:p w14:paraId="3EE96279" w14:textId="110EF015" w:rsidR="00C347FB" w:rsidRPr="00571A30" w:rsidRDefault="00571A30" w:rsidP="00C151EA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571A30">
        <w:rPr>
          <w:rFonts w:cstheme="minorHAnsi"/>
          <w:iCs/>
          <w:sz w:val="24"/>
          <w:szCs w:val="24"/>
        </w:rPr>
        <w:t>Connect with the teacher prior to the presentation to review:</w:t>
      </w:r>
    </w:p>
    <w:p w14:paraId="051D0044" w14:textId="1625580D" w:rsidR="00571A30" w:rsidRPr="00571A30" w:rsidRDefault="00571A30" w:rsidP="00C151E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571A30">
        <w:rPr>
          <w:rFonts w:cstheme="minorHAnsi"/>
          <w:iCs/>
          <w:sz w:val="24"/>
          <w:szCs w:val="24"/>
        </w:rPr>
        <w:t>Presentation Focus</w:t>
      </w:r>
    </w:p>
    <w:p w14:paraId="31AF9C7A" w14:textId="7C6184C7" w:rsidR="00571A30" w:rsidRPr="00571A30" w:rsidRDefault="00571A30" w:rsidP="00C151E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571A30">
        <w:rPr>
          <w:rFonts w:cstheme="minorHAnsi"/>
          <w:iCs/>
          <w:sz w:val="24"/>
          <w:szCs w:val="24"/>
        </w:rPr>
        <w:t>Time/Date/Length of presentation</w:t>
      </w:r>
    </w:p>
    <w:p w14:paraId="442FB8EF" w14:textId="770F0EDE" w:rsidR="00571A30" w:rsidRPr="00571A30" w:rsidRDefault="00571A30" w:rsidP="00C151E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571A30">
        <w:rPr>
          <w:rFonts w:cstheme="minorHAnsi"/>
          <w:iCs/>
          <w:sz w:val="24"/>
          <w:szCs w:val="24"/>
        </w:rPr>
        <w:t>Participation in KVAZ General Election (Teacher will lead this if they choose to participate)</w:t>
      </w:r>
    </w:p>
    <w:p w14:paraId="17BA42A7" w14:textId="318F45B6" w:rsidR="00571A30" w:rsidRDefault="00571A30" w:rsidP="00C151E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571A30">
        <w:rPr>
          <w:rFonts w:cstheme="minorHAnsi"/>
          <w:iCs/>
          <w:sz w:val="24"/>
          <w:szCs w:val="24"/>
        </w:rPr>
        <w:t>Presentation platform (in-person, virtual)</w:t>
      </w:r>
    </w:p>
    <w:p w14:paraId="6072178E" w14:textId="22EF802D" w:rsidR="00571A30" w:rsidRPr="00571A30" w:rsidRDefault="00571A30" w:rsidP="00C151E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If using internet connection, check with the teacher regarding school capabilities</w:t>
      </w:r>
    </w:p>
    <w:p w14:paraId="73C82FB9" w14:textId="77777777" w:rsidR="00441985" w:rsidRDefault="00441985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8099A2B" w14:textId="77777777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07CC4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00"/>
        </w:rPr>
        <w:t>K-3 Constitution Day Talking Points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</w:p>
    <w:p w14:paraId="055FFBD4" w14:textId="0A2CE994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(choose all or some talking points to expand upon)</w:t>
      </w:r>
    </w:p>
    <w:p w14:paraId="4E4C9D00" w14:textId="264148B6" w:rsidR="00571A30" w:rsidRDefault="00571A30" w:rsidP="00165DB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Introduction of the speaker</w:t>
      </w:r>
    </w:p>
    <w:p w14:paraId="6C2FF08C" w14:textId="77777777" w:rsidR="00571A30" w:rsidRDefault="00571A30" w:rsidP="00165DB2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On September 17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, 1787 the constitution was signed and recognized the first citizens of The United States of America (233 years ago)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62C2C1D" w14:textId="77777777" w:rsidR="00571A30" w:rsidRDefault="00571A30" w:rsidP="00165DB2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a Constitution?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A514BF" w14:textId="77777777" w:rsidR="00571A30" w:rsidRDefault="00571A30" w:rsidP="00165DB2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Lays down the laws of the land (government)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19D6C7" w14:textId="77777777" w:rsidR="00571A30" w:rsidRDefault="00571A30" w:rsidP="00165DB2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Allows us to have a working government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515FA4" w14:textId="77777777" w:rsidR="00571A30" w:rsidRDefault="00571A30" w:rsidP="00165DB2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With a president, congress, and judicial branch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CEFE21" w14:textId="77777777" w:rsidR="00571A30" w:rsidRDefault="00571A30" w:rsidP="00165DB2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Enforces term limits and age requirements for presidents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F812E0" w14:textId="77777777" w:rsidR="00571A30" w:rsidRDefault="00571A30" w:rsidP="00165DB2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a democracy?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F901E0" w14:textId="77777777" w:rsidR="00571A30" w:rsidRDefault="00571A30" w:rsidP="00165DB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does it mean to vote?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C9DACC" w14:textId="77777777" w:rsidR="00571A30" w:rsidRDefault="00571A30" w:rsidP="00165DB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Define majority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DB9795" w14:textId="77777777" w:rsidR="00571A30" w:rsidRDefault="00571A30" w:rsidP="00165DB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types of parties does the US have?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52EFF1" w14:textId="77777777" w:rsidR="00571A30" w:rsidRDefault="00571A30" w:rsidP="00165DB2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are some things Americans vote on?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CBCEF7" w14:textId="77777777" w:rsidR="00571A30" w:rsidRDefault="00571A30" w:rsidP="00165DB2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President and politicians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CF881C" w14:textId="77777777" w:rsidR="00571A30" w:rsidRDefault="00571A30" w:rsidP="00165DB2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the government spends its money on (Budget for roads, schools, etc.)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A584B8" w14:textId="77777777" w:rsidR="00571A30" w:rsidRDefault="00571A30" w:rsidP="00165DB2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are some things you vote on in class?</w:t>
      </w:r>
    </w:p>
    <w:p w14:paraId="60E16C12" w14:textId="77777777" w:rsidR="00571A30" w:rsidRDefault="00571A30" w:rsidP="00165DB2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How do you feel about voting?</w:t>
      </w:r>
    </w:p>
    <w:p w14:paraId="42FBD797" w14:textId="77777777" w:rsidR="00571A30" w:rsidRDefault="00571A30" w:rsidP="00165DB2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 you think voting to make class decisions is fair? </w:t>
      </w:r>
    </w:p>
    <w:p w14:paraId="528A88A8" w14:textId="77777777" w:rsidR="00571A30" w:rsidRDefault="00571A30" w:rsidP="00165DB2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Let’s vote today on cookies or ice cream! Raise your hand if you prefer ice cream for dessert. Raise your hand if you prefer cookies. Remember, only vote once.</w:t>
      </w:r>
    </w:p>
    <w:p w14:paraId="27A975D7" w14:textId="77777777" w:rsidR="00571A30" w:rsidRDefault="00571A30" w:rsidP="00165DB2">
      <w:pPr>
        <w:pStyle w:val="paragraph"/>
        <w:numPr>
          <w:ilvl w:val="1"/>
          <w:numId w:val="1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Which dessert won?</w:t>
      </w:r>
    </w:p>
    <w:p w14:paraId="2B1A86A8" w14:textId="77777777" w:rsidR="00571A30" w:rsidRDefault="00571A30" w:rsidP="00165DB2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Now let’s vote in the Kids Voting Arizona General Election! (Optional: if the teacher wants to include this, the teacher will lead this section)</w:t>
      </w:r>
    </w:p>
    <w:p w14:paraId="33ACB4CC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3A0C0D1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07CC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Games located here- </w:t>
      </w:r>
      <w:hyperlink r:id="rId9" w:history="1">
        <w:r w:rsidRPr="00207CC4">
          <w:rPr>
            <w:rStyle w:val="Hyperlink"/>
            <w:rFonts w:ascii="Calibri" w:hAnsi="Calibri" w:cs="Calibri"/>
            <w:b/>
            <w:bCs/>
            <w:sz w:val="22"/>
            <w:szCs w:val="22"/>
          </w:rPr>
          <w:t>https://lawforkids.org/kvaz-games</w:t>
        </w:r>
      </w:hyperlink>
      <w:r w:rsidRPr="00207CC4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The picture/picture memory game is for grades K-3, if used for the presentation…</w:t>
      </w:r>
    </w:p>
    <w:p w14:paraId="4911C913" w14:textId="77777777" w:rsidR="00571A30" w:rsidRDefault="00571A30" w:rsidP="00165DB2">
      <w:pPr>
        <w:pStyle w:val="paragraph"/>
        <w:numPr>
          <w:ilvl w:val="0"/>
          <w:numId w:val="7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Make sure the students can see the screen with the game up and ready to play.</w:t>
      </w:r>
    </w:p>
    <w:p w14:paraId="4A5BABC1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Ask the students (1 at a time or let them call out) which card you should pick.</w:t>
      </w:r>
    </w:p>
    <w:p w14:paraId="39D8DA63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Click on the card selected and ask the students again to tell you which card to pick.</w:t>
      </w:r>
    </w:p>
    <w:p w14:paraId="4F3EE88C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Continue in this manner until a match is found. </w:t>
      </w:r>
    </w:p>
    <w:p w14:paraId="3B6C21DE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When a match is found, expand upon what is pictured there. (for example, for the child at the podium, explain that sometime people give speeches to encourage people to vote for them)</w:t>
      </w:r>
    </w:p>
    <w:p w14:paraId="3E5C27C7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Continue until all matches have been made.</w:t>
      </w:r>
    </w:p>
    <w:p w14:paraId="734DD385" w14:textId="3B95E3F9" w:rsidR="00C151EA" w:rsidRDefault="00C151EA" w:rsidP="00165D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is recommended to play the game yourself prior to the presentation so that you know what to expect.</w:t>
      </w:r>
    </w:p>
    <w:p w14:paraId="706EC6DF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</w:pPr>
    </w:p>
    <w:p w14:paraId="10D6C079" w14:textId="77777777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5F4E30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00"/>
        </w:rPr>
        <w:t>Grades 4-6 Talking Points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</w:p>
    <w:p w14:paraId="64D04116" w14:textId="236C67CC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(choose all or some talking points to expand upon)</w:t>
      </w:r>
    </w:p>
    <w:p w14:paraId="245DCE5F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Introduction of speaker: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C2E323" w14:textId="77777777" w:rsidR="00571A30" w:rsidRDefault="00571A30" w:rsidP="00165DB2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On September 17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, 1787 the constitution was signed and recognized the first citizens of The United States of America (233 years ago)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907A45" w14:textId="77777777" w:rsidR="00571A30" w:rsidRDefault="00571A30" w:rsidP="00165DB2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Ratified on June 21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st</w:t>
      </w:r>
      <w:r>
        <w:rPr>
          <w:rStyle w:val="normaltextrun"/>
          <w:rFonts w:ascii="Calibri" w:hAnsi="Calibri" w:cs="Calibri"/>
          <w:sz w:val="22"/>
          <w:szCs w:val="22"/>
        </w:rPr>
        <w:t>, 1788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AFB0FC" w14:textId="77777777" w:rsidR="00571A30" w:rsidRDefault="00571A30" w:rsidP="00165DB2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a Constitution?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25A091" w14:textId="77777777" w:rsidR="00571A30" w:rsidRDefault="00571A30" w:rsidP="00165DB2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Lays down the laws of the land (government)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8DBF87" w14:textId="77777777" w:rsidR="00571A30" w:rsidRDefault="00571A30" w:rsidP="00165DB2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Allows us to have a working government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F98A9D" w14:textId="77777777" w:rsidR="00571A30" w:rsidRDefault="00571A30" w:rsidP="00165DB2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With a president, congress, and judicial branch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478A83" w14:textId="77777777" w:rsidR="00571A30" w:rsidRDefault="00571A30" w:rsidP="00165DB2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Enforces term limits and age requirements for presidents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99CFDC" w14:textId="77777777" w:rsidR="00571A30" w:rsidRDefault="00571A30" w:rsidP="00165DB2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Define the parts of the constitution- Preamble, 7 Articles, Amendments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C7DF99" w14:textId="77777777" w:rsidR="00571A30" w:rsidRDefault="00571A30" w:rsidP="00165DB2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Legislative powers go to the Senate and House of Representatives (Article I)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D9BEA8" w14:textId="77777777" w:rsidR="00571A30" w:rsidRDefault="00571A30" w:rsidP="00165DB2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 Executive branch (Article II) talk about presidential requirements, salary, oath, impeachment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741736" w14:textId="77777777" w:rsidR="00571A30" w:rsidRDefault="00571A30" w:rsidP="00165DB2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Judicial branch (Article III) supreme court and inferior courts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AB46D6" w14:textId="77777777" w:rsidR="00571A30" w:rsidRDefault="00571A30" w:rsidP="00165DB2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a democracy?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C95FE0" w14:textId="77777777" w:rsidR="00571A30" w:rsidRDefault="00571A30" w:rsidP="00165DB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does it mean to vote?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6FEFF0" w14:textId="77777777" w:rsidR="00571A30" w:rsidRDefault="00571A30" w:rsidP="00165DB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Define majority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54A2AF" w14:textId="77777777" w:rsidR="00571A30" w:rsidRDefault="00571A30" w:rsidP="00165DB2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types of parties does the US have?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F1B48B" w14:textId="77777777" w:rsidR="00571A30" w:rsidRDefault="00571A30" w:rsidP="00165DB2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are rights?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A80F57" w14:textId="77777777" w:rsidR="00571A30" w:rsidRDefault="00571A30" w:rsidP="00165DB2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They tell us what we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are allowed to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do and what we are able to have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615279" w14:textId="77777777" w:rsidR="00571A30" w:rsidRDefault="00571A30" w:rsidP="00165DB2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 America our rights are... Amendments: part of the constitution that tell us our rights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A5CBF1" w14:textId="77777777" w:rsidR="00571A30" w:rsidRDefault="00571A30" w:rsidP="00165DB2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We have the right express ourselves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8DAA2D" w14:textId="77777777" w:rsidR="00571A30" w:rsidRDefault="00571A30" w:rsidP="00165DB2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Rights to own property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C66115" w14:textId="77777777" w:rsidR="00571A30" w:rsidRDefault="00571A30" w:rsidP="00165DB2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Right to vote when we are old enough (18)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872936" w14:textId="77777777" w:rsidR="00571A30" w:rsidRDefault="00571A30" w:rsidP="00165DB2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27 Amendments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44DA82" w14:textId="77777777" w:rsidR="00571A30" w:rsidRDefault="00571A30" w:rsidP="00165DB2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Bill of rights- first 10 amendments which guarantees civil rights to individuals, sets rules for the due process of the law not already delegated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7F5132" w14:textId="77777777" w:rsidR="00571A30" w:rsidRDefault="00571A30" w:rsidP="00165DB2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14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all citizens of the U.S. have the right to vote and should not be denied the right to vote based on race, color, or occupation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5AA5D6" w14:textId="77777777" w:rsidR="00571A30" w:rsidRDefault="00571A30" w:rsidP="00165DB2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19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people cannot be denied the right to vote based on gender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98D5D5" w14:textId="77777777" w:rsidR="00571A30" w:rsidRDefault="00571A30" w:rsidP="00165DB2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24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people do not have to pay (be taxed) at polls to vote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50016D" w14:textId="77777777" w:rsidR="00571A30" w:rsidRDefault="00571A30" w:rsidP="00165DB2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26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sets the voting age to 18 years or older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53A383" w14:textId="77777777" w:rsidR="00571A30" w:rsidRDefault="00571A30" w:rsidP="00165DB2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Voting requirements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B4CE88" w14:textId="77777777" w:rsidR="00571A30" w:rsidRDefault="00571A30" w:rsidP="00165DB2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Presidential term requirements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63E723" w14:textId="77777777" w:rsidR="00571A30" w:rsidRDefault="00571A30" w:rsidP="00165DB2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are some things you vote on in class?</w:t>
      </w:r>
    </w:p>
    <w:p w14:paraId="75A6F83D" w14:textId="77777777" w:rsidR="00571A30" w:rsidRDefault="00571A30" w:rsidP="00165DB2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How do you feel about voting?</w:t>
      </w:r>
    </w:p>
    <w:p w14:paraId="218E23CA" w14:textId="77777777" w:rsidR="00571A30" w:rsidRDefault="00571A30" w:rsidP="00165DB2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Do you think voting to make class decisions is fair? </w:t>
      </w:r>
    </w:p>
    <w:p w14:paraId="64FFB7F3" w14:textId="0C7460F4" w:rsidR="00571A30" w:rsidRDefault="00571A30" w:rsidP="00165DB2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Now let’s vote in the Kids Voting Arizona General Election! (Optional: if the teacher wants to include this, the teacher will lead this section)</w:t>
      </w:r>
    </w:p>
    <w:p w14:paraId="5F1D229A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0764BBE" w14:textId="408A6024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207CC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Games located here- </w:t>
      </w:r>
      <w:hyperlink r:id="rId10" w:history="1">
        <w:r w:rsidRPr="00207CC4">
          <w:rPr>
            <w:rStyle w:val="Hyperlink"/>
            <w:rFonts w:ascii="Calibri" w:hAnsi="Calibri" w:cs="Calibri"/>
            <w:b/>
            <w:bCs/>
            <w:sz w:val="22"/>
            <w:szCs w:val="22"/>
          </w:rPr>
          <w:t>https://lawforkids.org/kvaz-games</w:t>
        </w:r>
      </w:hyperlink>
      <w:r w:rsidRPr="00207CC4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The 4-6 memory game, if used for the presentation…</w:t>
      </w:r>
    </w:p>
    <w:p w14:paraId="7544796F" w14:textId="77777777" w:rsidR="00571A30" w:rsidRDefault="00571A30" w:rsidP="00165DB2">
      <w:pPr>
        <w:pStyle w:val="paragraph"/>
        <w:numPr>
          <w:ilvl w:val="0"/>
          <w:numId w:val="7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Make sure the students can see the screen with the game up and ready to play.</w:t>
      </w:r>
    </w:p>
    <w:p w14:paraId="5EF3871E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Ask the students (1 at a time or let them call out) which card you should pick.</w:t>
      </w:r>
    </w:p>
    <w:p w14:paraId="3F93640A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Click on the card selected and ask the students again to tell you which card to pick.</w:t>
      </w:r>
    </w:p>
    <w:p w14:paraId="14719AD1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Continue in this manner until a match is found. </w:t>
      </w:r>
    </w:p>
    <w:p w14:paraId="654D0CD4" w14:textId="77777777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When a match is found, expand upon what is pictured there. (for example, for the child at the podium, explain that sometime people give speeches to encourage people to vote for them)</w:t>
      </w:r>
    </w:p>
    <w:p w14:paraId="57F2171A" w14:textId="179720CB" w:rsidR="00571A30" w:rsidRDefault="00571A30" w:rsidP="00165DB2">
      <w:pPr>
        <w:pStyle w:val="paragraph"/>
        <w:numPr>
          <w:ilvl w:val="0"/>
          <w:numId w:val="7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Continue until all matches have been made.</w:t>
      </w:r>
    </w:p>
    <w:p w14:paraId="1BD1CBD0" w14:textId="63637DD9" w:rsidR="00C151EA" w:rsidRDefault="00C151EA" w:rsidP="00165D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is recommended to play the game yourself prior to the presentation so that you know what to expect.</w:t>
      </w:r>
    </w:p>
    <w:p w14:paraId="6E43B8CC" w14:textId="277AB916" w:rsidR="00571A30" w:rsidRDefault="00571A30" w:rsidP="00165DB2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</w:p>
    <w:p w14:paraId="33284984" w14:textId="77777777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</w:pPr>
      <w:r w:rsidRPr="00207CC4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00"/>
        </w:rPr>
        <w:t>Grades 6-8 Talking Points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 xml:space="preserve"> </w:t>
      </w:r>
    </w:p>
    <w:p w14:paraId="371560CC" w14:textId="0EFDA179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(choose all or some talking points to expand upon)</w:t>
      </w:r>
    </w:p>
    <w:p w14:paraId="4A2F4129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Introduction of the speaker: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E38D93" w14:textId="77777777" w:rsidR="00571A30" w:rsidRDefault="00571A30" w:rsidP="00165DB2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On September 17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, 1787 the constitution was signed and recognized the first citizens of The United States of America (233 years ago)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BB0569" w14:textId="77777777" w:rsidR="00571A30" w:rsidRDefault="00571A30" w:rsidP="00165DB2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Ratified on June 21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st</w:t>
      </w:r>
      <w:r>
        <w:rPr>
          <w:rStyle w:val="normaltextrun"/>
          <w:rFonts w:ascii="Calibri" w:hAnsi="Calibri" w:cs="Calibri"/>
          <w:sz w:val="22"/>
          <w:szCs w:val="22"/>
        </w:rPr>
        <w:t>, 1788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CB7225" w14:textId="77777777" w:rsidR="00571A30" w:rsidRDefault="00571A30" w:rsidP="00165DB2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Name some of the Founding fathers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E6EFF3" w14:textId="77777777" w:rsidR="00571A30" w:rsidRDefault="00571A30" w:rsidP="00165DB2">
      <w:pPr>
        <w:pStyle w:val="paragraph"/>
        <w:numPr>
          <w:ilvl w:val="0"/>
          <w:numId w:val="2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James Madison, Thomas Jefferson, Alexander Hamilton, etc.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901671" w14:textId="77777777" w:rsidR="00571A30" w:rsidRDefault="00571A30" w:rsidP="00165DB2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a Constitution and what does it ensure?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B9CCBC" w14:textId="77777777" w:rsidR="00571A30" w:rsidRDefault="00571A30" w:rsidP="00165DB2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 foundation of principles that a government must follow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F0206A" w14:textId="77777777" w:rsidR="00571A30" w:rsidRDefault="00571A30" w:rsidP="00165DB2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supreme law of the land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184D5D" w14:textId="77777777" w:rsidR="00571A30" w:rsidRDefault="00571A30" w:rsidP="00165DB2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Talk about different types of governments that students might know about and identify that we have a democracy (government of the people in which they vote for their leadership)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5CADDF" w14:textId="77777777" w:rsidR="00571A30" w:rsidRDefault="00571A30" w:rsidP="00165DB2">
      <w:pPr>
        <w:pStyle w:val="paragraph"/>
        <w:numPr>
          <w:ilvl w:val="0"/>
          <w:numId w:val="31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Monarchy, oligarchy, anarchy, democracy, dictatorship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87099E" w14:textId="77777777" w:rsidR="00571A30" w:rsidRDefault="00571A30" w:rsidP="00165DB2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Define the parts of the constitution- Preamble, 7 Articles, Amendments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88E8C9" w14:textId="77777777" w:rsidR="00571A30" w:rsidRDefault="00571A30" w:rsidP="00165DB2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Legislative powers go to the Senate and House of Representatives (Article I)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57408F" w14:textId="77777777" w:rsidR="00571A30" w:rsidRDefault="00571A30" w:rsidP="00165DB2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Executive branch (Article II) talk about presidential requirements, salary, oath, impeachment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B548A1C" w14:textId="77777777" w:rsidR="00571A30" w:rsidRDefault="00571A30" w:rsidP="00165DB2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Judicial branch (Article III) supreme court and inferior courts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433E0C" w14:textId="77777777" w:rsidR="00571A30" w:rsidRDefault="00571A30" w:rsidP="00165DB2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 27 Amendments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B01F2A" w14:textId="77777777" w:rsidR="00571A30" w:rsidRDefault="00571A30" w:rsidP="00165DB2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Bill of rights- first 10 amendments which guarantees civil rights to individuals, sets rules for the due process of the law not already delegated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A848B4" w14:textId="77777777" w:rsidR="00571A30" w:rsidRDefault="00571A30" w:rsidP="00165DB2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14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all citizens of the U.S. have the right to vote and should not be denied the right to vote based on race, color, or occupation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F9EEF1" w14:textId="77777777" w:rsidR="00571A30" w:rsidRDefault="00571A30" w:rsidP="00165DB2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19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people cannot be denied the right to vote based on gender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506D51" w14:textId="77777777" w:rsidR="00571A30" w:rsidRDefault="00571A30" w:rsidP="00165DB2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24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people do not have to pay (be taxed) at polls to vote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7E8721" w14:textId="77777777" w:rsidR="00571A30" w:rsidRDefault="00571A30" w:rsidP="00165DB2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26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sets the voting age to 18 years or older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12DA7F" w14:textId="77777777" w:rsidR="00571A30" w:rsidRDefault="00571A30" w:rsidP="00165DB2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Explain that we use the Electoral college in the presidential election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552E59" w14:textId="77777777" w:rsidR="00571A30" w:rsidRDefault="00571A30" w:rsidP="00165DB2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Electorate are awarded per state based on population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E001F9" w14:textId="77777777" w:rsidR="00571A30" w:rsidRDefault="00571A30" w:rsidP="00165DB2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are some things you vote on in school, with your family, or with friends?</w:t>
      </w:r>
    </w:p>
    <w:p w14:paraId="7CB867AC" w14:textId="77777777" w:rsidR="00571A30" w:rsidRDefault="00571A30" w:rsidP="00165DB2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How do you feel about voting?</w:t>
      </w:r>
    </w:p>
    <w:p w14:paraId="496E36DB" w14:textId="77777777" w:rsidR="00571A30" w:rsidRDefault="00571A30" w:rsidP="00165DB2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 you think voting to make class decisions is fair? </w:t>
      </w:r>
    </w:p>
    <w:p w14:paraId="243B55B0" w14:textId="77777777" w:rsidR="00571A30" w:rsidRDefault="00571A30" w:rsidP="00165DB2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Now let’s vote in the Kids Voting Arizona General Election! (Optional: if the teacher wants to include this, the teacher will lead this section)</w:t>
      </w:r>
    </w:p>
    <w:p w14:paraId="13530A85" w14:textId="77777777" w:rsidR="00571A30" w:rsidRDefault="00571A30" w:rsidP="00165DB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</w:p>
    <w:p w14:paraId="736147A3" w14:textId="77777777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</w:pPr>
      <w:r w:rsidRPr="00207CC4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00"/>
        </w:rPr>
        <w:t>Grades 9-12 Talking Points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00"/>
        </w:rPr>
        <w:t xml:space="preserve"> </w:t>
      </w:r>
    </w:p>
    <w:p w14:paraId="73C75207" w14:textId="2E6F000A" w:rsidR="00571A30" w:rsidRDefault="00571A30" w:rsidP="00165DB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(choose all or some talking points to expand upon)</w:t>
      </w:r>
    </w:p>
    <w:p w14:paraId="40A2BBD9" w14:textId="77777777" w:rsidR="00571A30" w:rsidRDefault="00571A30" w:rsidP="00165DB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Introduction of the speaker: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0D3D7D" w14:textId="77777777" w:rsidR="00571A30" w:rsidRDefault="00571A30" w:rsidP="00165DB2">
      <w:pPr>
        <w:pStyle w:val="paragraph"/>
        <w:numPr>
          <w:ilvl w:val="0"/>
          <w:numId w:val="4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On September 17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, 1787 the constitution was signed and recognized the first citizens of The United States of America (233 years ago)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FCAD18" w14:textId="77777777" w:rsidR="00571A30" w:rsidRDefault="00571A30" w:rsidP="00165DB2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Ratified on June 21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st</w:t>
      </w:r>
      <w:r>
        <w:rPr>
          <w:rStyle w:val="normaltextrun"/>
          <w:rFonts w:ascii="Calibri" w:hAnsi="Calibri" w:cs="Calibri"/>
          <w:sz w:val="22"/>
          <w:szCs w:val="22"/>
        </w:rPr>
        <w:t>, 1788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892C8A" w14:textId="77777777" w:rsidR="00571A30" w:rsidRDefault="00571A30" w:rsidP="00165DB2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Name some of the Founding fathers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7E742A" w14:textId="77777777" w:rsidR="00571A30" w:rsidRDefault="00571A30" w:rsidP="00165DB2">
      <w:pPr>
        <w:pStyle w:val="paragraph"/>
        <w:numPr>
          <w:ilvl w:val="0"/>
          <w:numId w:val="43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James Madison, Thomas Jefferson, Alexander Hamilton, etc.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3B346B" w14:textId="77777777" w:rsidR="00571A30" w:rsidRDefault="00571A30" w:rsidP="00165DB2">
      <w:pPr>
        <w:pStyle w:val="paragraph"/>
        <w:numPr>
          <w:ilvl w:val="0"/>
          <w:numId w:val="4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a Constitution and what does it ensure?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556B972" w14:textId="77777777" w:rsidR="00571A30" w:rsidRDefault="00571A30" w:rsidP="00165DB2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 foundation of principles that a government must follow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153CAF" w14:textId="77777777" w:rsidR="00571A30" w:rsidRDefault="00571A30" w:rsidP="00165DB2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supreme law of the land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C5B934" w14:textId="77777777" w:rsidR="00571A30" w:rsidRDefault="00571A30" w:rsidP="00165DB2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Talk about different types of governments that students might know about and identify that we have a democracy (government of the people in which they vote for their leadership)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5EB922" w14:textId="77777777" w:rsidR="00571A30" w:rsidRDefault="00571A30" w:rsidP="00165DB2">
      <w:pPr>
        <w:pStyle w:val="paragraph"/>
        <w:numPr>
          <w:ilvl w:val="0"/>
          <w:numId w:val="46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Monarchy, oligarchy, anarchy, democracy, dictatorship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0F144DC" w14:textId="77777777" w:rsidR="00571A30" w:rsidRDefault="00571A30" w:rsidP="00165DB2">
      <w:pPr>
        <w:pStyle w:val="paragraph"/>
        <w:numPr>
          <w:ilvl w:val="0"/>
          <w:numId w:val="4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Define the parts of the constitution- Preamble, 7 Articles, Amendments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EBA155" w14:textId="77777777" w:rsidR="00571A30" w:rsidRDefault="00571A30" w:rsidP="00165DB2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Legislative powers go to the Senate and House of Representatives (Article I)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992BFE" w14:textId="77777777" w:rsidR="00571A30" w:rsidRDefault="00571A30" w:rsidP="00165DB2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Executive branch (Article II) talk about presidential requirements, salary, oath, impeachment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39A1B1" w14:textId="77777777" w:rsidR="00571A30" w:rsidRDefault="00571A30" w:rsidP="00165DB2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The Judicial branch (Article III) supreme court and inferior courts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FCC4CA" w14:textId="77777777" w:rsidR="00571A30" w:rsidRDefault="00571A30" w:rsidP="00165DB2">
      <w:pPr>
        <w:pStyle w:val="paragraph"/>
        <w:numPr>
          <w:ilvl w:val="0"/>
          <w:numId w:val="4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 27 Amendments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1649C9" w14:textId="68F3D5B7" w:rsidR="00571A30" w:rsidRDefault="00571A30" w:rsidP="00165DB2">
      <w:pPr>
        <w:pStyle w:val="paragraph"/>
        <w:numPr>
          <w:ilvl w:val="0"/>
          <w:numId w:val="5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Bill of rights- first 10 amendments which guarantees civil rights to individuals, sets rules for the due process of the law not already delegated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1953AD" w14:textId="77777777" w:rsidR="00571A30" w:rsidRDefault="00571A30" w:rsidP="00165DB2">
      <w:pPr>
        <w:pStyle w:val="paragraph"/>
        <w:numPr>
          <w:ilvl w:val="0"/>
          <w:numId w:val="5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14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all citizens of the U.S. have the right to vote and should not be denied the right to vote based on race, color, or occupation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ABDB67" w14:textId="77777777" w:rsidR="00571A30" w:rsidRDefault="00571A30" w:rsidP="00165DB2">
      <w:pPr>
        <w:pStyle w:val="paragraph"/>
        <w:numPr>
          <w:ilvl w:val="0"/>
          <w:numId w:val="5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19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people cannot be denied the right to vote based on gender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0CEA2A" w14:textId="77777777" w:rsidR="00571A30" w:rsidRDefault="00571A30" w:rsidP="00165DB2">
      <w:pPr>
        <w:pStyle w:val="paragraph"/>
        <w:numPr>
          <w:ilvl w:val="0"/>
          <w:numId w:val="5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24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says people do not have to pay (be taxed) at polls to vote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802EBD" w14:textId="77777777" w:rsidR="00571A30" w:rsidRDefault="00571A30" w:rsidP="00165DB2">
      <w:pPr>
        <w:pStyle w:val="paragraph"/>
        <w:numPr>
          <w:ilvl w:val="0"/>
          <w:numId w:val="5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26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> Amendment sets the voting age to 18 years or older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8DEE91" w14:textId="77777777" w:rsidR="00571A30" w:rsidRDefault="00571A30" w:rsidP="00165DB2">
      <w:pPr>
        <w:pStyle w:val="paragraph"/>
        <w:numPr>
          <w:ilvl w:val="0"/>
          <w:numId w:val="5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Explain that we use the Electoral college in the presidential election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05E559" w14:textId="77777777" w:rsidR="00571A30" w:rsidRDefault="00571A30" w:rsidP="00165DB2">
      <w:pPr>
        <w:pStyle w:val="paragraph"/>
        <w:numPr>
          <w:ilvl w:val="0"/>
          <w:numId w:val="5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Electorate are awarded per state based on total number of representatives (population)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3C7BC5" w14:textId="77777777" w:rsidR="00571A30" w:rsidRDefault="00571A30" w:rsidP="00165DB2">
      <w:pPr>
        <w:pStyle w:val="paragraph"/>
        <w:numPr>
          <w:ilvl w:val="0"/>
          <w:numId w:val="55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538 electors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6518E5" w14:textId="77777777" w:rsidR="00571A30" w:rsidRDefault="00571A30" w:rsidP="00165DB2">
      <w:pPr>
        <w:pStyle w:val="paragraph"/>
        <w:numPr>
          <w:ilvl w:val="0"/>
          <w:numId w:val="56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Candidate with 270 or more votes wins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78EB59" w14:textId="77777777" w:rsidR="00571A30" w:rsidRDefault="00571A30" w:rsidP="00165DB2">
      <w:pPr>
        <w:pStyle w:val="paragraph"/>
        <w:numPr>
          <w:ilvl w:val="0"/>
          <w:numId w:val="5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Types of elections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E98D39" w14:textId="77777777" w:rsidR="00571A30" w:rsidRDefault="00571A30" w:rsidP="00165DB2">
      <w:pPr>
        <w:pStyle w:val="paragraph"/>
        <w:numPr>
          <w:ilvl w:val="0"/>
          <w:numId w:val="5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General elections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DBA004" w14:textId="77777777" w:rsidR="00571A30" w:rsidRDefault="00571A30" w:rsidP="00165DB2">
      <w:pPr>
        <w:pStyle w:val="paragraph"/>
        <w:numPr>
          <w:ilvl w:val="0"/>
          <w:numId w:val="59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First Tuesday of November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96B143" w14:textId="77777777" w:rsidR="00571A30" w:rsidRDefault="00571A30" w:rsidP="00165DB2">
      <w:pPr>
        <w:pStyle w:val="paragraph"/>
        <w:numPr>
          <w:ilvl w:val="0"/>
          <w:numId w:val="60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People will vote for federal, state, and local officials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E1B4243" w14:textId="77777777" w:rsidR="00571A30" w:rsidRDefault="00571A30" w:rsidP="00165DB2">
      <w:pPr>
        <w:pStyle w:val="paragraph"/>
        <w:numPr>
          <w:ilvl w:val="0"/>
          <w:numId w:val="6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Municipal elections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C9E5E6" w14:textId="77777777" w:rsidR="00571A30" w:rsidRDefault="00571A30" w:rsidP="00165DB2">
      <w:pPr>
        <w:pStyle w:val="paragraph"/>
        <w:numPr>
          <w:ilvl w:val="0"/>
          <w:numId w:val="62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Odd numbered years with no federal and state office on the ballot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856F37" w14:textId="77777777" w:rsidR="00571A30" w:rsidRDefault="00571A30" w:rsidP="00165DB2">
      <w:pPr>
        <w:pStyle w:val="paragraph"/>
        <w:numPr>
          <w:ilvl w:val="0"/>
          <w:numId w:val="6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Primary elections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084F78" w14:textId="77777777" w:rsidR="00571A30" w:rsidRDefault="00571A30" w:rsidP="00165DB2">
      <w:pPr>
        <w:pStyle w:val="paragraph"/>
        <w:numPr>
          <w:ilvl w:val="0"/>
          <w:numId w:val="6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Each political party selects its candidates to run for office during the general election (before the general election)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DD9B2A" w14:textId="77777777" w:rsidR="00571A30" w:rsidRDefault="00571A30" w:rsidP="00165DB2">
      <w:pPr>
        <w:pStyle w:val="paragraph"/>
        <w:numPr>
          <w:ilvl w:val="0"/>
          <w:numId w:val="65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Must be part of one political party or chose a ballot for one to vote in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967BAA" w14:textId="77777777" w:rsidR="00571A30" w:rsidRDefault="00571A30" w:rsidP="00165DB2">
      <w:pPr>
        <w:pStyle w:val="paragraph"/>
        <w:numPr>
          <w:ilvl w:val="0"/>
          <w:numId w:val="65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State election and local jurisdictions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1307B1" w14:textId="77777777" w:rsidR="00571A30" w:rsidRDefault="00571A30" w:rsidP="00165DB2">
      <w:pPr>
        <w:pStyle w:val="paragraph"/>
        <w:numPr>
          <w:ilvl w:val="0"/>
          <w:numId w:val="6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Caucus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1AF076" w14:textId="77777777" w:rsidR="00571A30" w:rsidRDefault="00571A30" w:rsidP="00165DB2">
      <w:pPr>
        <w:pStyle w:val="paragraph"/>
        <w:numPr>
          <w:ilvl w:val="0"/>
          <w:numId w:val="6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Similar to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 primary but is a private event where political party members vote verbally and no polls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87AC91" w14:textId="77777777" w:rsidR="00571A30" w:rsidRDefault="00571A30" w:rsidP="00165DB2">
      <w:pPr>
        <w:pStyle w:val="paragraph"/>
        <w:numPr>
          <w:ilvl w:val="0"/>
          <w:numId w:val="6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Special elections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F41E60" w14:textId="77777777" w:rsidR="00571A30" w:rsidRDefault="00571A30" w:rsidP="00165DB2">
      <w:pPr>
        <w:pStyle w:val="paragraph"/>
        <w:numPr>
          <w:ilvl w:val="0"/>
          <w:numId w:val="69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When someone in an office can no longer serve (polls)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3E31B4" w14:textId="77777777" w:rsidR="00571A30" w:rsidRDefault="00571A30" w:rsidP="00165DB2">
      <w:pPr>
        <w:pStyle w:val="paragraph"/>
        <w:numPr>
          <w:ilvl w:val="0"/>
          <w:numId w:val="6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are some things you vote on in school, with your family, or with friends?</w:t>
      </w:r>
    </w:p>
    <w:p w14:paraId="3E057E4A" w14:textId="77777777" w:rsidR="00571A30" w:rsidRDefault="00571A30" w:rsidP="00165DB2">
      <w:pPr>
        <w:pStyle w:val="paragraph"/>
        <w:numPr>
          <w:ilvl w:val="0"/>
          <w:numId w:val="6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How do you feel about voting?</w:t>
      </w:r>
    </w:p>
    <w:p w14:paraId="73CAA3B0" w14:textId="77777777" w:rsidR="00571A30" w:rsidRDefault="00571A30" w:rsidP="00165DB2">
      <w:pPr>
        <w:pStyle w:val="paragraph"/>
        <w:numPr>
          <w:ilvl w:val="0"/>
          <w:numId w:val="6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 you think voting to make class decisions is fair? </w:t>
      </w:r>
    </w:p>
    <w:p w14:paraId="700E88E6" w14:textId="2327D096" w:rsidR="00571A30" w:rsidRPr="00C151EA" w:rsidRDefault="00571A30" w:rsidP="00165DB2">
      <w:pPr>
        <w:pStyle w:val="paragraph"/>
        <w:numPr>
          <w:ilvl w:val="0"/>
          <w:numId w:val="6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C151EA">
        <w:rPr>
          <w:rStyle w:val="normaltextrun"/>
          <w:rFonts w:ascii="Calibri" w:hAnsi="Calibri" w:cs="Calibri"/>
          <w:sz w:val="22"/>
          <w:szCs w:val="22"/>
        </w:rPr>
        <w:t>Now let’s vote in the Kids Voting Arizona General Election! (Optional: if the teacher wants to include this, the teacher will lead this section)</w:t>
      </w:r>
    </w:p>
    <w:p w14:paraId="78A6C1B5" w14:textId="77777777" w:rsidR="00571A30" w:rsidRDefault="00571A30" w:rsidP="00165DB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6EEA5F" w14:textId="4B2AC55A" w:rsidR="006349C5" w:rsidRDefault="006349C5" w:rsidP="00165DB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1D07D93" w14:textId="77777777" w:rsidR="006349C5" w:rsidRDefault="006349C5" w:rsidP="00165DB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E515325" w14:textId="77777777" w:rsidR="006349C5" w:rsidRDefault="006349C5" w:rsidP="00165DB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sectPr w:rsidR="006349C5" w:rsidSect="000C2FB9">
      <w:footerReference w:type="default" r:id="rId11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0B425" w14:textId="77777777" w:rsidR="004C4E8D" w:rsidRDefault="004C4E8D" w:rsidP="00DD3CC7">
      <w:pPr>
        <w:spacing w:after="0" w:line="240" w:lineRule="auto"/>
      </w:pPr>
      <w:r>
        <w:separator/>
      </w:r>
    </w:p>
  </w:endnote>
  <w:endnote w:type="continuationSeparator" w:id="0">
    <w:p w14:paraId="30D52033" w14:textId="77777777" w:rsidR="004C4E8D" w:rsidRDefault="004C4E8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65AD9" w14:textId="45EA31EE"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</w:t>
    </w:r>
    <w:proofErr w:type="gramStart"/>
    <w:r w:rsidR="001B57D3" w:rsidRPr="00441985">
      <w:rPr>
        <w:rFonts w:eastAsiaTheme="majorEastAsia" w:cstheme="minorHAnsi"/>
      </w:rPr>
      <w:t xml:space="preserve">   </w:t>
    </w:r>
    <w:r w:rsidR="00EB0D8E" w:rsidRPr="00441985">
      <w:rPr>
        <w:rFonts w:eastAsiaTheme="majorEastAsia" w:cstheme="minorHAnsi"/>
      </w:rPr>
      <w:t>(</w:t>
    </w:r>
    <w:proofErr w:type="gramEnd"/>
    <w:r w:rsidR="00571A30">
      <w:rPr>
        <w:rFonts w:eastAsiaTheme="majorEastAsia" w:cstheme="minorHAnsi"/>
      </w:rPr>
      <w:t>September</w:t>
    </w:r>
    <w:r w:rsidR="00AA7786">
      <w:rPr>
        <w:rFonts w:eastAsiaTheme="majorEastAsia" w:cstheme="minorHAnsi"/>
      </w:rPr>
      <w:t xml:space="preserve"> </w:t>
    </w:r>
    <w:r w:rsidR="00571A30">
      <w:rPr>
        <w:rFonts w:eastAsiaTheme="majorEastAsia" w:cstheme="minorHAnsi"/>
      </w:rPr>
      <w:t>2020</w:t>
    </w:r>
    <w:r w:rsidR="00EB0D8E" w:rsidRPr="00441985">
      <w:rPr>
        <w:rFonts w:eastAsiaTheme="majorEastAsia" w:cstheme="minorHAnsi"/>
      </w:rPr>
      <w:t xml:space="preserve">) 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441985" w:rsidRP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1C47E12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BA01F" w14:textId="77777777" w:rsidR="004C4E8D" w:rsidRDefault="004C4E8D" w:rsidP="00DD3CC7">
      <w:pPr>
        <w:spacing w:after="0" w:line="240" w:lineRule="auto"/>
      </w:pPr>
      <w:r>
        <w:separator/>
      </w:r>
    </w:p>
  </w:footnote>
  <w:footnote w:type="continuationSeparator" w:id="0">
    <w:p w14:paraId="5659156C" w14:textId="77777777" w:rsidR="004C4E8D" w:rsidRDefault="004C4E8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E6B"/>
    <w:multiLevelType w:val="multilevel"/>
    <w:tmpl w:val="4384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322559"/>
    <w:multiLevelType w:val="multilevel"/>
    <w:tmpl w:val="0212B9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251B2"/>
    <w:multiLevelType w:val="multilevel"/>
    <w:tmpl w:val="C3C88A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76E4237"/>
    <w:multiLevelType w:val="multilevel"/>
    <w:tmpl w:val="C45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ED524A"/>
    <w:multiLevelType w:val="multilevel"/>
    <w:tmpl w:val="46EC32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8AA0B45"/>
    <w:multiLevelType w:val="multilevel"/>
    <w:tmpl w:val="210C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D6700C"/>
    <w:multiLevelType w:val="multilevel"/>
    <w:tmpl w:val="A49EDC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F21CC"/>
    <w:multiLevelType w:val="multilevel"/>
    <w:tmpl w:val="AECC7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13543E"/>
    <w:multiLevelType w:val="multilevel"/>
    <w:tmpl w:val="51FED9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0CE61868"/>
    <w:multiLevelType w:val="multilevel"/>
    <w:tmpl w:val="25BE74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C60ABA"/>
    <w:multiLevelType w:val="multilevel"/>
    <w:tmpl w:val="7F7646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E4B0DE7"/>
    <w:multiLevelType w:val="multilevel"/>
    <w:tmpl w:val="296C6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3865DE"/>
    <w:multiLevelType w:val="multilevel"/>
    <w:tmpl w:val="84DA0C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1FB070D"/>
    <w:multiLevelType w:val="multilevel"/>
    <w:tmpl w:val="75FA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AB2456D"/>
    <w:multiLevelType w:val="multilevel"/>
    <w:tmpl w:val="322E63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621EF9"/>
    <w:multiLevelType w:val="multilevel"/>
    <w:tmpl w:val="D138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DE172AA"/>
    <w:multiLevelType w:val="multilevel"/>
    <w:tmpl w:val="75E423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43E1A3C"/>
    <w:multiLevelType w:val="multilevel"/>
    <w:tmpl w:val="64FC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CA66E6"/>
    <w:multiLevelType w:val="multilevel"/>
    <w:tmpl w:val="856C0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689039A"/>
    <w:multiLevelType w:val="multilevel"/>
    <w:tmpl w:val="9160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6E672A4"/>
    <w:multiLevelType w:val="multilevel"/>
    <w:tmpl w:val="907C8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5845A7"/>
    <w:multiLevelType w:val="multilevel"/>
    <w:tmpl w:val="D69C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683B7C"/>
    <w:multiLevelType w:val="multilevel"/>
    <w:tmpl w:val="7192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BB045E9"/>
    <w:multiLevelType w:val="multilevel"/>
    <w:tmpl w:val="8A00C6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2BE3626F"/>
    <w:multiLevelType w:val="multilevel"/>
    <w:tmpl w:val="21A62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2D8E4C30"/>
    <w:multiLevelType w:val="multilevel"/>
    <w:tmpl w:val="2BB2C7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2E035BB8"/>
    <w:multiLevelType w:val="multilevel"/>
    <w:tmpl w:val="FBFC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FFD2E13"/>
    <w:multiLevelType w:val="multilevel"/>
    <w:tmpl w:val="7756B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5C6ECC"/>
    <w:multiLevelType w:val="multilevel"/>
    <w:tmpl w:val="A520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6D6703C"/>
    <w:multiLevelType w:val="multilevel"/>
    <w:tmpl w:val="F2CC1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7F16992"/>
    <w:multiLevelType w:val="multilevel"/>
    <w:tmpl w:val="B864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8FC6C03"/>
    <w:multiLevelType w:val="multilevel"/>
    <w:tmpl w:val="E38E6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3B16786A"/>
    <w:multiLevelType w:val="multilevel"/>
    <w:tmpl w:val="C45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C996DDA"/>
    <w:multiLevelType w:val="multilevel"/>
    <w:tmpl w:val="2190F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59474F"/>
    <w:multiLevelType w:val="multilevel"/>
    <w:tmpl w:val="BEB49F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44F81E57"/>
    <w:multiLevelType w:val="multilevel"/>
    <w:tmpl w:val="442243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453C565B"/>
    <w:multiLevelType w:val="multilevel"/>
    <w:tmpl w:val="665EBB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47B53F6B"/>
    <w:multiLevelType w:val="multilevel"/>
    <w:tmpl w:val="4BA456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4A79424F"/>
    <w:multiLevelType w:val="multilevel"/>
    <w:tmpl w:val="19BA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B456B21"/>
    <w:multiLevelType w:val="multilevel"/>
    <w:tmpl w:val="2F066A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467F3A"/>
    <w:multiLevelType w:val="hybridMultilevel"/>
    <w:tmpl w:val="809A2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6B7ADB"/>
    <w:multiLevelType w:val="multilevel"/>
    <w:tmpl w:val="CCCE72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4CF22441"/>
    <w:multiLevelType w:val="multilevel"/>
    <w:tmpl w:val="F558CD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4FBD3DA8"/>
    <w:multiLevelType w:val="multilevel"/>
    <w:tmpl w:val="43DA4E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50603E8F"/>
    <w:multiLevelType w:val="multilevel"/>
    <w:tmpl w:val="8FC4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1A61BC7"/>
    <w:multiLevelType w:val="hybridMultilevel"/>
    <w:tmpl w:val="BC3A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2BC3B9B"/>
    <w:multiLevelType w:val="multilevel"/>
    <w:tmpl w:val="F69E93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33F7000"/>
    <w:multiLevelType w:val="multilevel"/>
    <w:tmpl w:val="14E4C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58AE544D"/>
    <w:multiLevelType w:val="multilevel"/>
    <w:tmpl w:val="C45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9F856CB"/>
    <w:multiLevelType w:val="multilevel"/>
    <w:tmpl w:val="E2DE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BF0583D"/>
    <w:multiLevelType w:val="multilevel"/>
    <w:tmpl w:val="D83A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E6E5AD7"/>
    <w:multiLevelType w:val="multilevel"/>
    <w:tmpl w:val="59A8F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F410B00"/>
    <w:multiLevelType w:val="multilevel"/>
    <w:tmpl w:val="570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FD706F0"/>
    <w:multiLevelType w:val="multilevel"/>
    <w:tmpl w:val="C166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20243DA"/>
    <w:multiLevelType w:val="multilevel"/>
    <w:tmpl w:val="8B76A3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6" w15:restartNumberingAfterBreak="0">
    <w:nsid w:val="64EA365C"/>
    <w:multiLevelType w:val="multilevel"/>
    <w:tmpl w:val="4BBAA7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7" w15:restartNumberingAfterBreak="0">
    <w:nsid w:val="668C45AA"/>
    <w:multiLevelType w:val="multilevel"/>
    <w:tmpl w:val="B02639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7DC3A96"/>
    <w:multiLevelType w:val="multilevel"/>
    <w:tmpl w:val="B94C47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" w15:restartNumberingAfterBreak="0">
    <w:nsid w:val="69A770F1"/>
    <w:multiLevelType w:val="multilevel"/>
    <w:tmpl w:val="4EB2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B3E0A5F"/>
    <w:multiLevelType w:val="multilevel"/>
    <w:tmpl w:val="34EA4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B8816F0"/>
    <w:multiLevelType w:val="multilevel"/>
    <w:tmpl w:val="3762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C5B213D"/>
    <w:multiLevelType w:val="multilevel"/>
    <w:tmpl w:val="CD0255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3" w15:restartNumberingAfterBreak="0">
    <w:nsid w:val="70455E20"/>
    <w:multiLevelType w:val="multilevel"/>
    <w:tmpl w:val="8CE84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4" w15:restartNumberingAfterBreak="0">
    <w:nsid w:val="710E6E84"/>
    <w:multiLevelType w:val="multilevel"/>
    <w:tmpl w:val="11B47E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8241E9"/>
    <w:multiLevelType w:val="multilevel"/>
    <w:tmpl w:val="7980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A5D14C3"/>
    <w:multiLevelType w:val="multilevel"/>
    <w:tmpl w:val="6980C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D22E37"/>
    <w:multiLevelType w:val="multilevel"/>
    <w:tmpl w:val="52AA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C12074C"/>
    <w:multiLevelType w:val="multilevel"/>
    <w:tmpl w:val="1A4678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9" w15:restartNumberingAfterBreak="0">
    <w:nsid w:val="7FA35EBD"/>
    <w:multiLevelType w:val="multilevel"/>
    <w:tmpl w:val="7CAEA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0" w15:restartNumberingAfterBreak="0">
    <w:nsid w:val="7FB46109"/>
    <w:multiLevelType w:val="multilevel"/>
    <w:tmpl w:val="CF36FF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6"/>
  </w:num>
  <w:num w:numId="2">
    <w:abstractNumId w:val="2"/>
  </w:num>
  <w:num w:numId="3">
    <w:abstractNumId w:val="41"/>
  </w:num>
  <w:num w:numId="4">
    <w:abstractNumId w:val="39"/>
  </w:num>
  <w:num w:numId="5">
    <w:abstractNumId w:val="29"/>
  </w:num>
  <w:num w:numId="6">
    <w:abstractNumId w:val="24"/>
  </w:num>
  <w:num w:numId="7">
    <w:abstractNumId w:val="52"/>
  </w:num>
  <w:num w:numId="8">
    <w:abstractNumId w:val="53"/>
  </w:num>
  <w:num w:numId="9">
    <w:abstractNumId w:val="44"/>
  </w:num>
  <w:num w:numId="10">
    <w:abstractNumId w:val="14"/>
  </w:num>
  <w:num w:numId="11">
    <w:abstractNumId w:val="43"/>
  </w:num>
  <w:num w:numId="12">
    <w:abstractNumId w:val="34"/>
  </w:num>
  <w:num w:numId="13">
    <w:abstractNumId w:val="0"/>
  </w:num>
  <w:num w:numId="14">
    <w:abstractNumId w:val="1"/>
  </w:num>
  <w:num w:numId="15">
    <w:abstractNumId w:val="33"/>
  </w:num>
  <w:num w:numId="16">
    <w:abstractNumId w:val="65"/>
  </w:num>
  <w:num w:numId="17">
    <w:abstractNumId w:val="69"/>
  </w:num>
  <w:num w:numId="18">
    <w:abstractNumId w:val="30"/>
  </w:num>
  <w:num w:numId="19">
    <w:abstractNumId w:val="70"/>
  </w:num>
  <w:num w:numId="20">
    <w:abstractNumId w:val="54"/>
  </w:num>
  <w:num w:numId="21">
    <w:abstractNumId w:val="13"/>
  </w:num>
  <w:num w:numId="22">
    <w:abstractNumId w:val="55"/>
  </w:num>
  <w:num w:numId="23">
    <w:abstractNumId w:val="31"/>
  </w:num>
  <w:num w:numId="24">
    <w:abstractNumId w:val="18"/>
  </w:num>
  <w:num w:numId="25">
    <w:abstractNumId w:val="50"/>
  </w:num>
  <w:num w:numId="26">
    <w:abstractNumId w:val="32"/>
  </w:num>
  <w:num w:numId="27">
    <w:abstractNumId w:val="12"/>
  </w:num>
  <w:num w:numId="28">
    <w:abstractNumId w:val="27"/>
  </w:num>
  <w:num w:numId="29">
    <w:abstractNumId w:val="9"/>
  </w:num>
  <w:num w:numId="30">
    <w:abstractNumId w:val="38"/>
  </w:num>
  <w:num w:numId="31">
    <w:abstractNumId w:val="7"/>
  </w:num>
  <w:num w:numId="32">
    <w:abstractNumId w:val="45"/>
  </w:num>
  <w:num w:numId="33">
    <w:abstractNumId w:val="62"/>
  </w:num>
  <w:num w:numId="34">
    <w:abstractNumId w:val="36"/>
  </w:num>
  <w:num w:numId="35">
    <w:abstractNumId w:val="67"/>
  </w:num>
  <w:num w:numId="36">
    <w:abstractNumId w:val="37"/>
  </w:num>
  <w:num w:numId="37">
    <w:abstractNumId w:val="25"/>
  </w:num>
  <w:num w:numId="38">
    <w:abstractNumId w:val="22"/>
  </w:num>
  <w:num w:numId="39">
    <w:abstractNumId w:val="26"/>
  </w:num>
  <w:num w:numId="40">
    <w:abstractNumId w:val="59"/>
  </w:num>
  <w:num w:numId="41">
    <w:abstractNumId w:val="61"/>
  </w:num>
  <w:num w:numId="42">
    <w:abstractNumId w:val="35"/>
  </w:num>
  <w:num w:numId="43">
    <w:abstractNumId w:val="57"/>
  </w:num>
  <w:num w:numId="44">
    <w:abstractNumId w:val="16"/>
  </w:num>
  <w:num w:numId="45">
    <w:abstractNumId w:val="3"/>
  </w:num>
  <w:num w:numId="46">
    <w:abstractNumId w:val="28"/>
  </w:num>
  <w:num w:numId="47">
    <w:abstractNumId w:val="23"/>
  </w:num>
  <w:num w:numId="48">
    <w:abstractNumId w:val="63"/>
  </w:num>
  <w:num w:numId="49">
    <w:abstractNumId w:val="51"/>
  </w:num>
  <w:num w:numId="50">
    <w:abstractNumId w:val="56"/>
  </w:num>
  <w:num w:numId="51">
    <w:abstractNumId w:val="17"/>
  </w:num>
  <w:num w:numId="52">
    <w:abstractNumId w:val="19"/>
  </w:num>
  <w:num w:numId="53">
    <w:abstractNumId w:val="6"/>
  </w:num>
  <w:num w:numId="54">
    <w:abstractNumId w:val="42"/>
  </w:num>
  <w:num w:numId="55">
    <w:abstractNumId w:val="60"/>
  </w:num>
  <w:num w:numId="56">
    <w:abstractNumId w:val="66"/>
  </w:num>
  <w:num w:numId="57">
    <w:abstractNumId w:val="20"/>
  </w:num>
  <w:num w:numId="58">
    <w:abstractNumId w:val="48"/>
  </w:num>
  <w:num w:numId="59">
    <w:abstractNumId w:val="8"/>
  </w:num>
  <w:num w:numId="60">
    <w:abstractNumId w:val="47"/>
  </w:num>
  <w:num w:numId="61">
    <w:abstractNumId w:val="5"/>
  </w:num>
  <w:num w:numId="62">
    <w:abstractNumId w:val="15"/>
  </w:num>
  <w:num w:numId="63">
    <w:abstractNumId w:val="58"/>
  </w:num>
  <w:num w:numId="64">
    <w:abstractNumId w:val="40"/>
  </w:num>
  <w:num w:numId="65">
    <w:abstractNumId w:val="21"/>
  </w:num>
  <w:num w:numId="66">
    <w:abstractNumId w:val="11"/>
  </w:num>
  <w:num w:numId="67">
    <w:abstractNumId w:val="10"/>
  </w:num>
  <w:num w:numId="68">
    <w:abstractNumId w:val="68"/>
  </w:num>
  <w:num w:numId="69">
    <w:abstractNumId w:val="64"/>
  </w:num>
  <w:num w:numId="70">
    <w:abstractNumId w:val="49"/>
  </w:num>
  <w:num w:numId="71">
    <w:abstractNumId w:val="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C2FB9"/>
    <w:rsid w:val="000D345C"/>
    <w:rsid w:val="00154CB5"/>
    <w:rsid w:val="00160A11"/>
    <w:rsid w:val="00165DB2"/>
    <w:rsid w:val="001B57D3"/>
    <w:rsid w:val="00205985"/>
    <w:rsid w:val="00211499"/>
    <w:rsid w:val="00412D98"/>
    <w:rsid w:val="00441985"/>
    <w:rsid w:val="004C4E8D"/>
    <w:rsid w:val="004C78EF"/>
    <w:rsid w:val="00571A30"/>
    <w:rsid w:val="00580D73"/>
    <w:rsid w:val="00607B20"/>
    <w:rsid w:val="006349C5"/>
    <w:rsid w:val="007E373A"/>
    <w:rsid w:val="009302B3"/>
    <w:rsid w:val="0096500A"/>
    <w:rsid w:val="00AA7786"/>
    <w:rsid w:val="00BA1AFE"/>
    <w:rsid w:val="00C151EA"/>
    <w:rsid w:val="00C347FB"/>
    <w:rsid w:val="00C63EFC"/>
    <w:rsid w:val="00DC7F18"/>
    <w:rsid w:val="00DD3CC7"/>
    <w:rsid w:val="00EB0D8E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80B4E036-D088-4261-A797-4D6C96CC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paragraph" w:customStyle="1" w:styleId="paragraph">
    <w:name w:val="paragraph"/>
    <w:basedOn w:val="Normal"/>
    <w:rsid w:val="0057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71A30"/>
  </w:style>
  <w:style w:type="character" w:customStyle="1" w:styleId="eop">
    <w:name w:val="eop"/>
    <w:basedOn w:val="DefaultParagraphFont"/>
    <w:rsid w:val="00571A30"/>
  </w:style>
  <w:style w:type="character" w:styleId="Hyperlink">
    <w:name w:val="Hyperlink"/>
    <w:basedOn w:val="DefaultParagraphFont"/>
    <w:uiPriority w:val="99"/>
    <w:unhideWhenUsed/>
    <w:rsid w:val="00571A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awforkids.org/kvaz-gam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forkids.org/kvaz-gam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440D4-56B0-41E2-8107-2FAF9930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31</TotalTime>
  <Pages>4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7</cp:revision>
  <dcterms:created xsi:type="dcterms:W3CDTF">2020-09-09T06:45:00Z</dcterms:created>
  <dcterms:modified xsi:type="dcterms:W3CDTF">2020-09-13T19:29:00Z</dcterms:modified>
</cp:coreProperties>
</file>