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502874A" wp14:editId="6D0CE14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A47F63">
        <w:rPr>
          <w:rFonts w:eastAsia="Calibri" w:cs="Calibri"/>
          <w:b/>
          <w:bCs/>
          <w:sz w:val="24"/>
          <w:szCs w:val="24"/>
        </w:rPr>
        <w:t>New Officer Training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:rsidR="00DD3CC7" w:rsidRPr="00DC7F18" w:rsidRDefault="00A47F63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:rsidR="00DD3CC7" w:rsidRPr="00DC7F18" w:rsidRDefault="00A47F63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Law for Kids:  What do you think? Poll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A47F63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Pr="00A47F63">
        <w:rPr>
          <w:rFonts w:eastAsia="Calibri" w:cs="Calibri"/>
          <w:bCs/>
          <w:sz w:val="24"/>
          <w:szCs w:val="24"/>
        </w:rPr>
        <w:t xml:space="preserve">Students will </w:t>
      </w:r>
      <w:r w:rsidR="00A47F63" w:rsidRPr="00A47F63">
        <w:rPr>
          <w:rFonts w:eastAsia="Calibri" w:cs="Calibri"/>
          <w:bCs/>
          <w:sz w:val="24"/>
          <w:szCs w:val="24"/>
        </w:rPr>
        <w:t>engage in a current event lesson utilizing LFK:  What do you think? Online Poll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:rsidR="00DD3CC7" w:rsidRDefault="00412D98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:rsidR="00A47F63" w:rsidRPr="00A47F63" w:rsidRDefault="00A47F63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 w:rsidRPr="00A47F63">
        <w:rPr>
          <w:rFonts w:ascii="Calibri" w:hAnsi="Calibri" w:cs="Calibri"/>
          <w:bCs/>
          <w:szCs w:val="24"/>
        </w:rPr>
        <w:t>LFK poll questions online o</w:t>
      </w:r>
      <w:r>
        <w:rPr>
          <w:rFonts w:ascii="Calibri" w:hAnsi="Calibri" w:cs="Calibri"/>
          <w:bCs/>
          <w:szCs w:val="24"/>
        </w:rPr>
        <w:t>r printed; signs:  ‘YES’ &amp; ‘NO’:</w:t>
      </w:r>
      <w:r w:rsidRPr="00A47F63">
        <w:rPr>
          <w:rFonts w:ascii="Calibri" w:hAnsi="Calibri" w:cs="Calibri"/>
          <w:color w:val="FF0000"/>
          <w:szCs w:val="24"/>
        </w:rPr>
        <w:t xml:space="preserve"> </w:t>
      </w:r>
      <w:hyperlink r:id="rId8" w:history="1">
        <w:r w:rsidRPr="00F134AC">
          <w:rPr>
            <w:rStyle w:val="Hyperlink"/>
            <w:rFonts w:ascii="Calibri" w:hAnsi="Calibri" w:cs="Calibri"/>
            <w:szCs w:val="24"/>
          </w:rPr>
          <w:t>http://lawforkids.org/get-involved/what-do-you-think</w:t>
        </w:r>
      </w:hyperlink>
    </w:p>
    <w:p w:rsidR="00A47F63" w:rsidRDefault="00A47F63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</w:p>
    <w:p w:rsidR="00580D73" w:rsidRPr="00A47F63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:rsidR="00A47F63" w:rsidRPr="00A47F63" w:rsidRDefault="00A47F63" w:rsidP="00A47F6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 xml:space="preserve">Post the signs on opposite sides of the room and explain to the </w:t>
      </w:r>
      <w:r>
        <w:rPr>
          <w:rFonts w:eastAsia="Calibri" w:cs="Tahoma"/>
          <w:sz w:val="24"/>
          <w:szCs w:val="24"/>
        </w:rPr>
        <w:t>students</w:t>
      </w:r>
      <w:r w:rsidRPr="00A47F63">
        <w:rPr>
          <w:rFonts w:eastAsia="Calibri" w:cs="Tahoma"/>
          <w:sz w:val="24"/>
          <w:szCs w:val="24"/>
        </w:rPr>
        <w:t xml:space="preserve"> they will participate in a continuum activity where they will have an opportunity to respectfully voice their opinion and listen to others voice theirs.</w:t>
      </w:r>
    </w:p>
    <w:p w:rsidR="00A47F63" w:rsidRPr="00A47F63" w:rsidRDefault="00A47F63" w:rsidP="00A47F6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 xml:space="preserve">Instruct the students to stand in the middle of the room between the two signs and listen while you read a poll question from LFK:  What do you think? http://lawforkids.org/get-involved/what-do-you-think </w:t>
      </w:r>
    </w:p>
    <w:p w:rsidR="00A47F63" w:rsidRPr="00A47F63" w:rsidRDefault="00A47F63" w:rsidP="00A47F6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 xml:space="preserve">Further instruct the </w:t>
      </w:r>
      <w:r>
        <w:rPr>
          <w:rFonts w:eastAsia="Calibri" w:cs="Tahoma"/>
          <w:sz w:val="24"/>
          <w:szCs w:val="24"/>
        </w:rPr>
        <w:t>students</w:t>
      </w:r>
      <w:r w:rsidRPr="00A47F63">
        <w:rPr>
          <w:rFonts w:eastAsia="Calibri" w:cs="Tahoma"/>
          <w:sz w:val="24"/>
          <w:szCs w:val="24"/>
        </w:rPr>
        <w:t xml:space="preserve"> to think about their answer then move along a continuum between the two signs that closely corresponds to what they think.</w:t>
      </w:r>
    </w:p>
    <w:p w:rsidR="00A47F63" w:rsidRPr="00A47F63" w:rsidRDefault="00A47F63" w:rsidP="00A47F6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 xml:space="preserve">Ask for a few volunteers from different points along the continuum to state their opinions.  Ask if any </w:t>
      </w:r>
      <w:r>
        <w:rPr>
          <w:rFonts w:eastAsia="Calibri" w:cs="Tahoma"/>
          <w:sz w:val="24"/>
          <w:szCs w:val="24"/>
        </w:rPr>
        <w:t>students</w:t>
      </w:r>
      <w:r w:rsidRPr="00A47F63">
        <w:rPr>
          <w:rFonts w:eastAsia="Calibri" w:cs="Tahoma"/>
          <w:sz w:val="24"/>
          <w:szCs w:val="24"/>
        </w:rPr>
        <w:t xml:space="preserve"> if they want to respond respectfully or want to change their location after hearing from their peers.  </w:t>
      </w:r>
    </w:p>
    <w:p w:rsidR="00A47F63" w:rsidRPr="00A47F63" w:rsidRDefault="00A47F63" w:rsidP="00A47F6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 xml:space="preserve">Observe where the majority of students are or take a poll by a show of hands for a class vote of yes-no-undecided.  Submit the class vote on the online site and reveal how other pollsters have voted.  </w:t>
      </w:r>
    </w:p>
    <w:p w:rsidR="00A47F63" w:rsidRPr="00A47F63" w:rsidRDefault="00A47F63" w:rsidP="00A47F6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>Review if the results were the same as the class or not.</w:t>
      </w:r>
    </w:p>
    <w:p w:rsidR="00A47F63" w:rsidRPr="00A47F63" w:rsidRDefault="00A47F63" w:rsidP="00A47F6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 xml:space="preserve">Debrief the lesson by asking the following:  </w:t>
      </w:r>
    </w:p>
    <w:p w:rsidR="00A47F63" w:rsidRPr="00A47F63" w:rsidRDefault="00A47F63" w:rsidP="00A47F6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>Why is important to use respect when voicing your opinion or responding to others?</w:t>
      </w:r>
    </w:p>
    <w:p w:rsidR="00A47F63" w:rsidRPr="00A47F63" w:rsidRDefault="00A47F63" w:rsidP="00A47F6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>Did any of the results surprise you and why?</w:t>
      </w:r>
    </w:p>
    <w:p w:rsidR="00A47F63" w:rsidRPr="00A47F63" w:rsidRDefault="00A47F63" w:rsidP="00A47F6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47F63">
        <w:rPr>
          <w:rFonts w:eastAsia="Calibri" w:cs="Tahoma"/>
          <w:sz w:val="24"/>
          <w:szCs w:val="24"/>
        </w:rPr>
        <w:t>How can voicing your opinion contribute to civic participation?</w:t>
      </w:r>
    </w:p>
    <w:p w:rsidR="00A47F63" w:rsidRPr="00A47F63" w:rsidRDefault="00A47F63" w:rsidP="00A47F63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  <w:bookmarkStart w:id="0" w:name="_GoBack"/>
      <w:bookmarkEnd w:id="0"/>
    </w:p>
    <w:p w:rsidR="00DC7F18" w:rsidRPr="00DC7F18" w:rsidRDefault="00DC7F18" w:rsidP="00FC36B0">
      <w:pPr>
        <w:rPr>
          <w:sz w:val="24"/>
          <w:szCs w:val="24"/>
        </w:rPr>
      </w:pPr>
    </w:p>
    <w:sectPr w:rsidR="00DC7F18" w:rsidRPr="00DC7F18" w:rsidSect="00412D98">
      <w:footerReference w:type="default" r:id="rId9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7F63" w:rsidRDefault="00A47F63" w:rsidP="00DD3CC7">
      <w:pPr>
        <w:spacing w:after="0" w:line="240" w:lineRule="auto"/>
      </w:pPr>
      <w:r>
        <w:separator/>
      </w:r>
    </w:p>
  </w:endnote>
  <w:endnote w:type="continuationSeparator" w:id="0">
    <w:p w:rsidR="00A47F63" w:rsidRDefault="00A47F63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412D98">
      <w:rPr>
        <w:rFonts w:asciiTheme="majorHAnsi" w:eastAsiaTheme="majorEastAsia" w:hAnsiTheme="majorHAnsi" w:cstheme="majorBidi"/>
      </w:rPr>
      <w:t>2017-2018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A47F63" w:rsidRPr="00A47F63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7F63" w:rsidRDefault="00A47F63" w:rsidP="00DD3CC7">
      <w:pPr>
        <w:spacing w:after="0" w:line="240" w:lineRule="auto"/>
      </w:pPr>
      <w:r>
        <w:separator/>
      </w:r>
    </w:p>
  </w:footnote>
  <w:footnote w:type="continuationSeparator" w:id="0">
    <w:p w:rsidR="00A47F63" w:rsidRDefault="00A47F63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70930995"/>
    <w:multiLevelType w:val="hybridMultilevel"/>
    <w:tmpl w:val="99CCD282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F63"/>
    <w:rsid w:val="00154CB5"/>
    <w:rsid w:val="001B57D3"/>
    <w:rsid w:val="00211499"/>
    <w:rsid w:val="00412D98"/>
    <w:rsid w:val="004C78EF"/>
    <w:rsid w:val="00580D73"/>
    <w:rsid w:val="00A47F63"/>
    <w:rsid w:val="00BA1AFE"/>
    <w:rsid w:val="00DC7F18"/>
    <w:rsid w:val="00DD3CC7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EB04CE8-1E49-4380-BA9F-7266AF834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47F6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awforkids.org/get-involved/what-do-you-think" TargetMode="Externa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7-2018\Planning\2017-2018%20Lesson%20Pla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23E041-D789-4C89-A893-3A36E1952D16}"/>
</file>

<file path=customXml/itemProps2.xml><?xml version="1.0" encoding="utf-8"?>
<ds:datastoreItem xmlns:ds="http://schemas.openxmlformats.org/officeDocument/2006/customXml" ds:itemID="{07EF04E7-946F-4908-958D-1515C353F61B}"/>
</file>

<file path=docProps/app.xml><?xml version="1.0" encoding="utf-8"?>
<Properties xmlns="http://schemas.openxmlformats.org/officeDocument/2006/extended-properties" xmlns:vt="http://schemas.openxmlformats.org/officeDocument/2006/docPropsVTypes">
  <Template>2017-2018 Lesson Plan Template</Template>
  <TotalTime>8</TotalTime>
  <Pages>1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</cp:revision>
  <dcterms:created xsi:type="dcterms:W3CDTF">2017-08-23T03:25:00Z</dcterms:created>
  <dcterms:modified xsi:type="dcterms:W3CDTF">2017-08-23T03:34:00Z</dcterms:modified>
</cp:coreProperties>
</file>